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807D94" w14:textId="5D337F20" w:rsidR="00ED144A" w:rsidRDefault="00C021AA" w:rsidP="00864F9A">
      <w:pPr>
        <w:pStyle w:val="SECTIONTITLE"/>
      </w:pPr>
      <w:r>
        <w:t xml:space="preserve">Unit </w:t>
      </w:r>
      <w:r w:rsidR="00A97E3D">
        <w:t>8</w:t>
      </w:r>
      <w:r w:rsidRPr="00C021AA">
        <w:t>—</w:t>
      </w:r>
      <w:r w:rsidR="00A97E3D" w:rsidRPr="00A97E3D">
        <w:t xml:space="preserve"> </w:t>
      </w:r>
      <w:r w:rsidR="00A97E3D" w:rsidRPr="00A02862">
        <w:t>Expansion &amp;</w:t>
      </w:r>
      <w:r w:rsidR="00A97E3D">
        <w:t xml:space="preserve"> </w:t>
      </w:r>
      <w:r w:rsidR="00864F9A">
        <w:t>I</w:t>
      </w:r>
      <w:r w:rsidR="00A97E3D" w:rsidRPr="00A02862">
        <w:t>nterconnection</w:t>
      </w:r>
    </w:p>
    <w:p w14:paraId="669BB666" w14:textId="77777777" w:rsidR="00C51250" w:rsidRDefault="00C51250" w:rsidP="00C021AA">
      <w:pPr>
        <w:pStyle w:val="SECTIONTITLE"/>
      </w:pPr>
    </w:p>
    <w:p w14:paraId="42FF9284" w14:textId="77777777" w:rsidR="00C51250" w:rsidRDefault="00C51250" w:rsidP="00C51250">
      <w:pPr>
        <w:pStyle w:val="BODYCOPY"/>
        <w:rPr>
          <w:rFonts w:eastAsiaTheme="minorEastAsia"/>
        </w:rPr>
      </w:pPr>
      <w:r w:rsidRPr="00C51250">
        <w:rPr>
          <w:rFonts w:eastAsiaTheme="minorEastAsia"/>
        </w:rPr>
        <w:t>This Word document contains ALL of the readings from the unit. All readings include multiple copies at different Lexile levels. You are free to repurpose these materials as needed for your classroom. Please do remember to properly cite Big History as the source. If you modify the text, it will change the lexile level. As always, only print what you need.</w:t>
      </w:r>
    </w:p>
    <w:p w14:paraId="6E5E79F8" w14:textId="77777777" w:rsidR="00C021AA" w:rsidRDefault="00C021AA" w:rsidP="00C021AA">
      <w:pPr>
        <w:pStyle w:val="SECTIONTITLE"/>
      </w:pPr>
    </w:p>
    <w:p w14:paraId="101F3ABA" w14:textId="77777777" w:rsidR="008C0314" w:rsidRDefault="00594FC6">
      <w:pPr>
        <w:pStyle w:val="TOC1"/>
        <w:rPr>
          <w:rFonts w:asciiTheme="minorHAnsi" w:eastAsiaTheme="minorEastAsia" w:hAnsiTheme="minorHAnsi"/>
          <w:b w:val="0"/>
          <w:caps w:val="0"/>
          <w:sz w:val="24"/>
          <w:szCs w:val="24"/>
          <w:lang w:eastAsia="ja-JP"/>
        </w:rPr>
      </w:pPr>
      <w:r>
        <w:fldChar w:fldCharType="begin"/>
      </w:r>
      <w:r>
        <w:instrText xml:space="preserve"> TOC \o "1-</w:instrText>
      </w:r>
      <w:r w:rsidR="00482C19">
        <w:instrText>2</w:instrText>
      </w:r>
      <w:r>
        <w:instrText xml:space="preserve">" </w:instrText>
      </w:r>
      <w:r>
        <w:fldChar w:fldCharType="separate"/>
      </w:r>
      <w:r w:rsidR="008C0314">
        <w:t>The Four World Zones</w:t>
      </w:r>
      <w:r w:rsidR="008C0314">
        <w:tab/>
      </w:r>
      <w:r w:rsidR="008C0314">
        <w:fldChar w:fldCharType="begin"/>
      </w:r>
      <w:r w:rsidR="008C0314">
        <w:instrText xml:space="preserve"> PAGEREF _Toc267645433 \h </w:instrText>
      </w:r>
      <w:r w:rsidR="008C0314">
        <w:fldChar w:fldCharType="separate"/>
      </w:r>
      <w:r w:rsidR="008C0314">
        <w:t>2</w:t>
      </w:r>
      <w:r w:rsidR="008C0314">
        <w:fldChar w:fldCharType="end"/>
      </w:r>
    </w:p>
    <w:p w14:paraId="191CA98B" w14:textId="77777777" w:rsidR="008C0314" w:rsidRDefault="008C0314">
      <w:pPr>
        <w:pStyle w:val="TOC1"/>
        <w:rPr>
          <w:rFonts w:asciiTheme="minorHAnsi" w:eastAsiaTheme="minorEastAsia" w:hAnsiTheme="minorHAnsi"/>
          <w:b w:val="0"/>
          <w:caps w:val="0"/>
          <w:sz w:val="24"/>
          <w:szCs w:val="24"/>
          <w:lang w:eastAsia="ja-JP"/>
        </w:rPr>
      </w:pPr>
      <w:r>
        <w:t>An Age of Adventure</w:t>
      </w:r>
      <w:r>
        <w:tab/>
      </w:r>
      <w:r>
        <w:fldChar w:fldCharType="begin"/>
      </w:r>
      <w:r>
        <w:instrText xml:space="preserve"> PAGEREF _Toc267645434 \h </w:instrText>
      </w:r>
      <w:r>
        <w:fldChar w:fldCharType="separate"/>
      </w:r>
      <w:r>
        <w:t>11</w:t>
      </w:r>
      <w:r>
        <w:fldChar w:fldCharType="end"/>
      </w:r>
    </w:p>
    <w:p w14:paraId="7BA10745" w14:textId="77777777" w:rsidR="008C0314" w:rsidRDefault="008C0314">
      <w:pPr>
        <w:pStyle w:val="TOC2"/>
        <w:tabs>
          <w:tab w:val="right" w:leader="dot" w:pos="9004"/>
        </w:tabs>
        <w:rPr>
          <w:rFonts w:asciiTheme="minorHAnsi" w:eastAsiaTheme="minorEastAsia" w:hAnsiTheme="minorHAnsi"/>
          <w:caps w:val="0"/>
          <w:noProof/>
          <w:sz w:val="24"/>
          <w:szCs w:val="24"/>
          <w:lang w:eastAsia="ja-JP"/>
        </w:rPr>
      </w:pPr>
      <w:r>
        <w:rPr>
          <w:noProof/>
        </w:rPr>
        <w:t>Ibn Battuta</w:t>
      </w:r>
      <w:r>
        <w:rPr>
          <w:noProof/>
        </w:rPr>
        <w:tab/>
      </w:r>
      <w:r>
        <w:rPr>
          <w:noProof/>
        </w:rPr>
        <w:fldChar w:fldCharType="begin"/>
      </w:r>
      <w:r>
        <w:rPr>
          <w:noProof/>
        </w:rPr>
        <w:instrText xml:space="preserve"> PAGEREF _Toc267645435 \h </w:instrText>
      </w:r>
      <w:r>
        <w:rPr>
          <w:noProof/>
        </w:rPr>
      </w:r>
      <w:r>
        <w:rPr>
          <w:noProof/>
        </w:rPr>
        <w:fldChar w:fldCharType="separate"/>
      </w:r>
      <w:r>
        <w:rPr>
          <w:noProof/>
        </w:rPr>
        <w:t>14</w:t>
      </w:r>
      <w:r>
        <w:rPr>
          <w:noProof/>
        </w:rPr>
        <w:fldChar w:fldCharType="end"/>
      </w:r>
    </w:p>
    <w:p w14:paraId="6BA0D0BC" w14:textId="77777777" w:rsidR="008C0314" w:rsidRDefault="008C0314">
      <w:pPr>
        <w:pStyle w:val="TOC2"/>
        <w:tabs>
          <w:tab w:val="right" w:leader="dot" w:pos="9004"/>
        </w:tabs>
        <w:rPr>
          <w:rFonts w:asciiTheme="minorHAnsi" w:eastAsiaTheme="minorEastAsia" w:hAnsiTheme="minorHAnsi"/>
          <w:caps w:val="0"/>
          <w:noProof/>
          <w:sz w:val="24"/>
          <w:szCs w:val="24"/>
          <w:lang w:eastAsia="ja-JP"/>
        </w:rPr>
      </w:pPr>
      <w:r>
        <w:rPr>
          <w:noProof/>
        </w:rPr>
        <w:t>Marco Polo</w:t>
      </w:r>
      <w:r>
        <w:rPr>
          <w:noProof/>
        </w:rPr>
        <w:tab/>
      </w:r>
      <w:r>
        <w:rPr>
          <w:noProof/>
        </w:rPr>
        <w:fldChar w:fldCharType="begin"/>
      </w:r>
      <w:r>
        <w:rPr>
          <w:noProof/>
        </w:rPr>
        <w:instrText xml:space="preserve"> PAGEREF _Toc267645436 \h </w:instrText>
      </w:r>
      <w:r>
        <w:rPr>
          <w:noProof/>
        </w:rPr>
      </w:r>
      <w:r>
        <w:rPr>
          <w:noProof/>
        </w:rPr>
        <w:fldChar w:fldCharType="separate"/>
      </w:r>
      <w:r>
        <w:rPr>
          <w:noProof/>
        </w:rPr>
        <w:t>28</w:t>
      </w:r>
      <w:r>
        <w:rPr>
          <w:noProof/>
        </w:rPr>
        <w:fldChar w:fldCharType="end"/>
      </w:r>
    </w:p>
    <w:p w14:paraId="1374A114" w14:textId="77777777" w:rsidR="008C0314" w:rsidRDefault="008C0314">
      <w:pPr>
        <w:pStyle w:val="TOC2"/>
        <w:tabs>
          <w:tab w:val="right" w:leader="dot" w:pos="9004"/>
        </w:tabs>
        <w:rPr>
          <w:rFonts w:asciiTheme="minorHAnsi" w:eastAsiaTheme="minorEastAsia" w:hAnsiTheme="minorHAnsi"/>
          <w:caps w:val="0"/>
          <w:noProof/>
          <w:sz w:val="24"/>
          <w:szCs w:val="24"/>
          <w:lang w:eastAsia="ja-JP"/>
        </w:rPr>
      </w:pPr>
      <w:r>
        <w:rPr>
          <w:noProof/>
        </w:rPr>
        <w:t>Zheng He</w:t>
      </w:r>
      <w:r>
        <w:rPr>
          <w:noProof/>
        </w:rPr>
        <w:tab/>
      </w:r>
      <w:r>
        <w:rPr>
          <w:noProof/>
        </w:rPr>
        <w:fldChar w:fldCharType="begin"/>
      </w:r>
      <w:r>
        <w:rPr>
          <w:noProof/>
        </w:rPr>
        <w:instrText xml:space="preserve"> PAGEREF _Toc267645437 \h </w:instrText>
      </w:r>
      <w:r>
        <w:rPr>
          <w:noProof/>
        </w:rPr>
      </w:r>
      <w:r>
        <w:rPr>
          <w:noProof/>
        </w:rPr>
        <w:fldChar w:fldCharType="separate"/>
      </w:r>
      <w:r>
        <w:rPr>
          <w:noProof/>
        </w:rPr>
        <w:t>42</w:t>
      </w:r>
      <w:r>
        <w:rPr>
          <w:noProof/>
        </w:rPr>
        <w:fldChar w:fldCharType="end"/>
      </w:r>
    </w:p>
    <w:p w14:paraId="7C543B94" w14:textId="77777777" w:rsidR="008C0314" w:rsidRDefault="008C0314">
      <w:pPr>
        <w:pStyle w:val="TOC1"/>
        <w:rPr>
          <w:rFonts w:asciiTheme="minorHAnsi" w:eastAsiaTheme="minorEastAsia" w:hAnsiTheme="minorHAnsi"/>
          <w:b w:val="0"/>
          <w:caps w:val="0"/>
          <w:sz w:val="24"/>
          <w:szCs w:val="24"/>
          <w:lang w:eastAsia="ja-JP"/>
        </w:rPr>
      </w:pPr>
      <w:r>
        <w:t>The First Silk Roads</w:t>
      </w:r>
      <w:r>
        <w:tab/>
      </w:r>
      <w:r>
        <w:fldChar w:fldCharType="begin"/>
      </w:r>
      <w:r>
        <w:instrText xml:space="preserve"> PAGEREF _Toc267645438 \h </w:instrText>
      </w:r>
      <w:r>
        <w:fldChar w:fldCharType="separate"/>
      </w:r>
      <w:r>
        <w:t>55</w:t>
      </w:r>
      <w:r>
        <w:fldChar w:fldCharType="end"/>
      </w:r>
    </w:p>
    <w:p w14:paraId="467E8943" w14:textId="77777777" w:rsidR="008C0314" w:rsidRDefault="008C0314">
      <w:pPr>
        <w:pStyle w:val="TOC1"/>
        <w:rPr>
          <w:rFonts w:asciiTheme="minorHAnsi" w:eastAsiaTheme="minorEastAsia" w:hAnsiTheme="minorHAnsi"/>
          <w:b w:val="0"/>
          <w:caps w:val="0"/>
          <w:sz w:val="24"/>
          <w:szCs w:val="24"/>
          <w:lang w:eastAsia="ja-JP"/>
        </w:rPr>
      </w:pPr>
      <w:r>
        <w:t>Lost on the Silk Road</w:t>
      </w:r>
      <w:r>
        <w:tab/>
      </w:r>
      <w:r>
        <w:fldChar w:fldCharType="begin"/>
      </w:r>
      <w:r>
        <w:instrText xml:space="preserve"> PAGEREF _Toc267645439 \h </w:instrText>
      </w:r>
      <w:r>
        <w:fldChar w:fldCharType="separate"/>
      </w:r>
      <w:r>
        <w:t>73</w:t>
      </w:r>
      <w:r>
        <w:fldChar w:fldCharType="end"/>
      </w:r>
    </w:p>
    <w:p w14:paraId="7F64A9C6" w14:textId="77777777" w:rsidR="008C0314" w:rsidRDefault="008C0314">
      <w:pPr>
        <w:pStyle w:val="TOC1"/>
        <w:rPr>
          <w:rFonts w:asciiTheme="minorHAnsi" w:eastAsiaTheme="minorEastAsia" w:hAnsiTheme="minorHAnsi"/>
          <w:b w:val="0"/>
          <w:caps w:val="0"/>
          <w:sz w:val="24"/>
          <w:szCs w:val="24"/>
          <w:lang w:eastAsia="ja-JP"/>
        </w:rPr>
      </w:pPr>
      <w:r>
        <w:t>Collective Learning (Part 3)</w:t>
      </w:r>
      <w:r>
        <w:tab/>
      </w:r>
      <w:r>
        <w:fldChar w:fldCharType="begin"/>
      </w:r>
      <w:r>
        <w:instrText xml:space="preserve"> PAGEREF _Toc267645440 \h </w:instrText>
      </w:r>
      <w:r>
        <w:fldChar w:fldCharType="separate"/>
      </w:r>
      <w:r>
        <w:t>88</w:t>
      </w:r>
      <w:r>
        <w:fldChar w:fldCharType="end"/>
      </w:r>
    </w:p>
    <w:p w14:paraId="53D21A59" w14:textId="77777777" w:rsidR="008C0314" w:rsidRDefault="008C0314">
      <w:pPr>
        <w:pStyle w:val="TOC1"/>
        <w:rPr>
          <w:rFonts w:asciiTheme="minorHAnsi" w:eastAsiaTheme="minorEastAsia" w:hAnsiTheme="minorHAnsi"/>
          <w:b w:val="0"/>
          <w:caps w:val="0"/>
          <w:sz w:val="24"/>
          <w:szCs w:val="24"/>
          <w:lang w:eastAsia="ja-JP"/>
        </w:rPr>
      </w:pPr>
      <w:r>
        <w:t>The Columbian Exchange</w:t>
      </w:r>
      <w:r>
        <w:tab/>
      </w:r>
      <w:r>
        <w:fldChar w:fldCharType="begin"/>
      </w:r>
      <w:r>
        <w:instrText xml:space="preserve"> PAGEREF _Toc267645441 \h </w:instrText>
      </w:r>
      <w:r>
        <w:fldChar w:fldCharType="separate"/>
      </w:r>
      <w:r>
        <w:t>101</w:t>
      </w:r>
      <w:r>
        <w:fldChar w:fldCharType="end"/>
      </w:r>
    </w:p>
    <w:p w14:paraId="3E49A744" w14:textId="77777777" w:rsidR="008C0314" w:rsidRDefault="008C0314">
      <w:pPr>
        <w:pStyle w:val="TOC1"/>
        <w:rPr>
          <w:rFonts w:asciiTheme="minorHAnsi" w:eastAsiaTheme="minorEastAsia" w:hAnsiTheme="minorHAnsi"/>
          <w:b w:val="0"/>
          <w:caps w:val="0"/>
          <w:sz w:val="24"/>
          <w:szCs w:val="24"/>
          <w:lang w:eastAsia="ja-JP"/>
        </w:rPr>
      </w:pPr>
      <w:r>
        <w:t>Guns, Germs, and Steel: The Fates of Human Societies</w:t>
      </w:r>
      <w:r>
        <w:tab/>
      </w:r>
      <w:r>
        <w:fldChar w:fldCharType="begin"/>
      </w:r>
      <w:r>
        <w:instrText xml:space="preserve"> PAGEREF _Toc267645442 \h </w:instrText>
      </w:r>
      <w:r>
        <w:fldChar w:fldCharType="separate"/>
      </w:r>
      <w:r>
        <w:t>111</w:t>
      </w:r>
      <w:r>
        <w:fldChar w:fldCharType="end"/>
      </w:r>
    </w:p>
    <w:p w14:paraId="2AA2BADD" w14:textId="77777777" w:rsidR="008C0314" w:rsidRDefault="008C0314">
      <w:pPr>
        <w:pStyle w:val="TOC1"/>
        <w:rPr>
          <w:rFonts w:asciiTheme="minorHAnsi" w:eastAsiaTheme="minorEastAsia" w:hAnsiTheme="minorHAnsi"/>
          <w:b w:val="0"/>
          <w:caps w:val="0"/>
          <w:sz w:val="24"/>
          <w:szCs w:val="24"/>
          <w:lang w:eastAsia="ja-JP"/>
        </w:rPr>
      </w:pPr>
      <w:r>
        <w:t>A Little Big History of Horses</w:t>
      </w:r>
      <w:r>
        <w:tab/>
      </w:r>
      <w:r>
        <w:fldChar w:fldCharType="begin"/>
      </w:r>
      <w:r>
        <w:instrText xml:space="preserve"> PAGEREF _Toc267645443 \h </w:instrText>
      </w:r>
      <w:r>
        <w:fldChar w:fldCharType="separate"/>
      </w:r>
      <w:r>
        <w:t>124</w:t>
      </w:r>
      <w:r>
        <w:fldChar w:fldCharType="end"/>
      </w:r>
    </w:p>
    <w:p w14:paraId="0314915C" w14:textId="77777777" w:rsidR="0086020C" w:rsidRDefault="00594FC6" w:rsidP="00C51250">
      <w:pPr>
        <w:pStyle w:val="BODYCOPY"/>
      </w:pPr>
      <w:r>
        <w:fldChar w:fldCharType="end"/>
      </w:r>
    </w:p>
    <w:p w14:paraId="0934D910" w14:textId="77777777" w:rsidR="007D7003" w:rsidRDefault="007D7003" w:rsidP="007D7003">
      <w:pPr>
        <w:pStyle w:val="BODYCOPY"/>
        <w:rPr>
          <w:rFonts w:eastAsiaTheme="minorEastAsia"/>
        </w:rPr>
      </w:pPr>
      <w:r>
        <w:rPr>
          <w:rFonts w:eastAsiaTheme="minorEastAsia"/>
        </w:rPr>
        <w:t xml:space="preserve">When viewing this document in Microsoft Word format, you can </w:t>
      </w:r>
      <w:r w:rsidRPr="00C852F6">
        <w:rPr>
          <w:rFonts w:eastAsiaTheme="minorEastAsia"/>
        </w:rPr>
        <w:t>Ctrl+Click on the name of eac</w:t>
      </w:r>
      <w:r>
        <w:rPr>
          <w:rFonts w:eastAsiaTheme="minorEastAsia"/>
        </w:rPr>
        <w:t>h article to go directly to the corresponding</w:t>
      </w:r>
      <w:r w:rsidRPr="00C852F6">
        <w:rPr>
          <w:rFonts w:eastAsiaTheme="minorEastAsia"/>
        </w:rPr>
        <w:t xml:space="preserve"> page in the reader.</w:t>
      </w:r>
    </w:p>
    <w:p w14:paraId="1FD6E0EB" w14:textId="77777777" w:rsidR="00C51250" w:rsidRDefault="00C51250" w:rsidP="00C51250">
      <w:pPr>
        <w:pStyle w:val="BODYCOPY"/>
        <w:rPr>
          <w:rFonts w:eastAsiaTheme="minorEastAsia"/>
        </w:rPr>
      </w:pPr>
      <w:bookmarkStart w:id="0" w:name="_GoBack"/>
      <w:bookmarkEnd w:id="0"/>
    </w:p>
    <w:p w14:paraId="601BA251" w14:textId="77777777" w:rsidR="00C51250" w:rsidRPr="00C852F6" w:rsidRDefault="00C51250" w:rsidP="00C51250">
      <w:pPr>
        <w:pStyle w:val="BODYCOPY"/>
        <w:rPr>
          <w:rFonts w:eastAsiaTheme="minorEastAsia"/>
        </w:rPr>
      </w:pPr>
    </w:p>
    <w:p w14:paraId="0A435B4F" w14:textId="77777777" w:rsidR="00D91646" w:rsidRDefault="00D91646">
      <w:pPr>
        <w:spacing w:after="200" w:line="276" w:lineRule="auto"/>
      </w:pPr>
    </w:p>
    <w:p w14:paraId="2B32461F" w14:textId="77777777" w:rsidR="008246DE" w:rsidRDefault="008246DE">
      <w:pPr>
        <w:spacing w:before="0" w:after="200" w:line="276" w:lineRule="auto"/>
        <w:rPr>
          <w:rFonts w:eastAsia="Times New Roman" w:cs="Times New Roman"/>
          <w:kern w:val="36"/>
          <w:sz w:val="36"/>
          <w:szCs w:val="36"/>
        </w:rPr>
      </w:pPr>
      <w:r>
        <w:br w:type="page"/>
      </w:r>
    </w:p>
    <w:p w14:paraId="061BDEC9" w14:textId="77777777" w:rsidR="000302A9" w:rsidRPr="000302A9" w:rsidRDefault="000302A9" w:rsidP="000302A9">
      <w:pPr>
        <w:pStyle w:val="Heading1"/>
      </w:pPr>
      <w:bookmarkStart w:id="1" w:name="_Toc267645433"/>
      <w:r w:rsidRPr="000302A9">
        <w:lastRenderedPageBreak/>
        <w:t>The Four World Zones</w:t>
      </w:r>
      <w:bookmarkEnd w:id="1"/>
      <w:r w:rsidRPr="000302A9">
        <w:t xml:space="preserve"> </w:t>
      </w:r>
    </w:p>
    <w:p w14:paraId="4ECD88BC" w14:textId="77777777" w:rsidR="00864F9A" w:rsidRPr="00864F9A" w:rsidRDefault="00864F9A" w:rsidP="00864F9A">
      <w:r w:rsidRPr="00864F9A">
        <w:t>For thousands of years, our world had four isolated geographic zones, and four groups of people developed distinct ways of life. That changed in 1500 CE when sea travel connected the zones.</w:t>
      </w:r>
    </w:p>
    <w:p w14:paraId="746B5674" w14:textId="77777777" w:rsidR="000B7152" w:rsidRPr="0088399E" w:rsidRDefault="000B7152" w:rsidP="0088399E">
      <w:pPr>
        <w:pStyle w:val="Heading3"/>
      </w:pPr>
      <w:r w:rsidRPr="0088399E">
        <w:t>The Four World Zones (1240L)</w:t>
      </w:r>
    </w:p>
    <w:p w14:paraId="54E0A30A" w14:textId="77777777" w:rsidR="000B7152" w:rsidRPr="00251527" w:rsidRDefault="000B7152" w:rsidP="000B7152">
      <w:pPr>
        <w:rPr>
          <w:rStyle w:val="Emphasis"/>
        </w:rPr>
      </w:pPr>
      <w:r w:rsidRPr="00251527">
        <w:rPr>
          <w:rStyle w:val="Emphasis"/>
        </w:rPr>
        <w:t>By Cynthia Stokes Brown</w:t>
      </w:r>
    </w:p>
    <w:p w14:paraId="48DB9D0F" w14:textId="77777777" w:rsidR="000B7152" w:rsidRPr="000B7152" w:rsidRDefault="000B7152" w:rsidP="000B7152">
      <w:r w:rsidRPr="000B7152">
        <w:t>For a brief period, from about 10,000 years ago to about 500 years ago, the rising seas at the end of the last ice age divided the world into four non-connected geographic zones. Isolated from one another, four groups of people developed distinct ways of life and conducted their own experiments in human culture.</w:t>
      </w:r>
    </w:p>
    <w:p w14:paraId="2C252DE7" w14:textId="77777777" w:rsidR="000B7152" w:rsidRPr="0088399E" w:rsidRDefault="000B7152" w:rsidP="00C23A89">
      <w:pPr>
        <w:pStyle w:val="Heading4"/>
      </w:pPr>
      <w:r w:rsidRPr="0088399E">
        <w:t>What are world zones?</w:t>
      </w:r>
    </w:p>
    <w:p w14:paraId="295ECE83" w14:textId="77777777" w:rsidR="000B7152" w:rsidRPr="000B7152" w:rsidRDefault="000B7152" w:rsidP="000B7152">
      <w:r w:rsidRPr="000B7152">
        <w:t>In his book </w:t>
      </w:r>
      <w:r w:rsidRPr="000B7152">
        <w:rPr>
          <w:i/>
          <w:iCs/>
        </w:rPr>
        <w:t>Maps of Time</w:t>
      </w:r>
      <w:r w:rsidRPr="000B7152">
        <w:t>, David Christian describes the division of the world into four world zones, which helps him analyze and explain human history. Many other historians have recognized the two largest world zones — Afro-Eurasia, which they often call the “Old World,” and the Americas, which they call the “New World.” But Christian was living in Australia, and preferred looking at the whole world. These are the four world zones that he uses:</w:t>
      </w:r>
    </w:p>
    <w:p w14:paraId="35253807" w14:textId="77777777" w:rsidR="000B7152" w:rsidRPr="000B7152" w:rsidRDefault="000B7152" w:rsidP="000B7152">
      <w:pPr>
        <w:numPr>
          <w:ilvl w:val="0"/>
          <w:numId w:val="15"/>
        </w:numPr>
      </w:pPr>
      <w:r w:rsidRPr="000B7152">
        <w:t>Afro-Eurasia: Africa and the Eurasian landmass, including offshore islands like Britain and Japan</w:t>
      </w:r>
    </w:p>
    <w:p w14:paraId="6FE34679" w14:textId="77777777" w:rsidR="000B7152" w:rsidRPr="000B7152" w:rsidRDefault="000B7152" w:rsidP="000B7152">
      <w:pPr>
        <w:numPr>
          <w:ilvl w:val="0"/>
          <w:numId w:val="15"/>
        </w:numPr>
      </w:pPr>
      <w:r w:rsidRPr="000B7152">
        <w:t>The Americas: North, Central, and South America, plus offshore islands like the Caribbean Islands</w:t>
      </w:r>
    </w:p>
    <w:p w14:paraId="7D13794E" w14:textId="77777777" w:rsidR="000B7152" w:rsidRPr="000B7152" w:rsidRDefault="000B7152" w:rsidP="000B7152">
      <w:pPr>
        <w:numPr>
          <w:ilvl w:val="0"/>
          <w:numId w:val="15"/>
        </w:numPr>
      </w:pPr>
      <w:r w:rsidRPr="000B7152">
        <w:t>Australasia: Australia and the island of Papua New Guinea, plus neighboring islands in the Pacific Ocean</w:t>
      </w:r>
    </w:p>
    <w:p w14:paraId="6F218E28" w14:textId="77777777" w:rsidR="000B7152" w:rsidRPr="000B7152" w:rsidRDefault="000B7152" w:rsidP="000B7152">
      <w:pPr>
        <w:numPr>
          <w:ilvl w:val="0"/>
          <w:numId w:val="15"/>
        </w:numPr>
      </w:pPr>
      <w:r w:rsidRPr="000B7152">
        <w:t>The Pacific Islands: societies such as New Zealand, Micronesia, Melanesia, Hawaii</w:t>
      </w:r>
    </w:p>
    <w:p w14:paraId="7557993A" w14:textId="77777777" w:rsidR="000B7152" w:rsidRPr="000B7152" w:rsidRDefault="000B7152" w:rsidP="000B7152">
      <w:r w:rsidRPr="000B7152">
        <w:t>(Antarctica is not considered a world zone because until very recently no people lived there.)</w:t>
      </w:r>
    </w:p>
    <w:p w14:paraId="3C9E3A49" w14:textId="77777777" w:rsidR="000B7152" w:rsidRPr="000B7152" w:rsidRDefault="000B7152" w:rsidP="000B7152">
      <w:r w:rsidRPr="000B7152">
        <w:t>A world zone is simply a large region of human interaction, linked geographically, culturally, economically, and sometimes politically. It may have a hundred thousand to millions of people living in different types of communities. Each of the four world zones functioned as a separate world, not in regular contact with other zones until Europeans sailed to the Americas late in the fifteenth century. The world today no longer has four separate world zones — our world is increasingly global.</w:t>
      </w:r>
    </w:p>
    <w:p w14:paraId="1D2ED1DF" w14:textId="77777777" w:rsidR="000B7152" w:rsidRPr="000B7152" w:rsidRDefault="000B7152" w:rsidP="000B7152">
      <w:r w:rsidRPr="000B7152">
        <w:t>For most of human history, humans existed only in Afro-Eurasia. </w:t>
      </w:r>
      <w:r w:rsidRPr="000B7152">
        <w:rPr>
          <w:i/>
          <w:iCs/>
        </w:rPr>
        <w:t>Homo sapiens</w:t>
      </w:r>
      <w:r w:rsidRPr="000B7152">
        <w:t xml:space="preserve"> migrated to Australasia about 60,000 to 50,000 BCE and to the Americas about 20,000 to 15,000 BCE. Human interaction continued among these three areas until the melting at the end of the Ice Age caused sea levels to rise sufficiently to drown the land bridge between Asia and the </w:t>
      </w:r>
      <w:r w:rsidRPr="000B7152">
        <w:lastRenderedPageBreak/>
        <w:t>Americas. There never was a land bridge between Australasia and Afro-Eurasia; a significant sea passage always existed, which is why the arrival of humans in Australasia seems such an achievement. But the passage between Afro-Eurasia and Australasia became wider, and harder to cross, after the seas rose.</w:t>
      </w:r>
    </w:p>
    <w:p w14:paraId="28361933" w14:textId="77777777" w:rsidR="000B7152" w:rsidRPr="000B7152" w:rsidRDefault="000B7152" w:rsidP="000B7152">
      <w:r w:rsidRPr="000B7152">
        <w:t>The rising of the seas occurred sometime after humans got to the Americas, creating three separate world zones. The fourth world zone, the Pacific Islands, did not emerge until humans became skilled enough at sailing to reach these islands — sometime in the past 4,000 years. Hence three of the four world zones operated from about 10,000 BCE to about 1500 CE, while the fourth functioned only from about 2000 BCE to 1500 CE. After 1500, extensive travel by sea connected all of the zones and established the first global exchange network.</w:t>
      </w:r>
    </w:p>
    <w:p w14:paraId="3E71946A" w14:textId="77777777" w:rsidR="000B7152" w:rsidRPr="000B7152" w:rsidRDefault="000B7152" w:rsidP="00C23A89">
      <w:pPr>
        <w:pStyle w:val="Heading4"/>
      </w:pPr>
      <w:r w:rsidRPr="000B7152">
        <w:t>What the four world zones reveal</w:t>
      </w:r>
    </w:p>
    <w:p w14:paraId="26578D03" w14:textId="77777777" w:rsidR="000B7152" w:rsidRPr="000B7152" w:rsidRDefault="000B7152" w:rsidP="000B7152">
      <w:r w:rsidRPr="000B7152">
        <w:t>The rising seas cut off the four groups of humans from each other long enough for them to develop different experiments in culture and civilization, but not so long that they would develop into separate species. How amazing is that?</w:t>
      </w:r>
    </w:p>
    <w:p w14:paraId="07C97227" w14:textId="77777777" w:rsidR="000B7152" w:rsidRPr="000B7152" w:rsidRDefault="000B7152" w:rsidP="000B7152">
      <w:r w:rsidRPr="000B7152">
        <w:t>Comparing human societies is a bit like deciding whether a glass is half full or half empty. You can notice how different human societies are from each other, or you can exclaim how similar they are to one another. World history and anthropology courses usually focus on the differences in human societies in the four world zones. Big History courses focus instead on the similarities of different human societies, even though they were completely separated from each other for quite a long period.</w:t>
      </w:r>
    </w:p>
    <w:p w14:paraId="562CEF46" w14:textId="77777777" w:rsidR="000B7152" w:rsidRPr="000B7152" w:rsidRDefault="000B7152" w:rsidP="000B7152">
      <w:r w:rsidRPr="000B7152">
        <w:t>Agrarian civilizations emerged only in the two largest world zones for very specific reasons. A closer look at the four zones demonstrates that some zones had more advantages than others. Afro-Eurasia was so much larger, with better plants for food and animals better suited for transportation, that civilization emerged there several thousand years earlier than in the Americas. This gave peoples from Afro-Eurasia a decisive edge when they arrived in the Americas and found civilizations similar to theirs in structure, but earlier in their development.</w:t>
      </w:r>
    </w:p>
    <w:p w14:paraId="14E4379C" w14:textId="77777777" w:rsidR="000B7152" w:rsidRPr="000B7152" w:rsidRDefault="000B7152" w:rsidP="000B7152">
      <w:r w:rsidRPr="000B7152">
        <w:t>The smaller two world zones were so much smaller in their habitable land mass, available resources, and population that they did not reach the density of people required for civilization in the time allowed. On the larger Pacific islands, like Hawaii and New Zealand’s North Island, agriculture emerged, and something very close to states. Would these societies have become states/civilizations if they had not been interrupted by conquest from the larger zones? We can never know.</w:t>
      </w:r>
    </w:p>
    <w:p w14:paraId="123613B9" w14:textId="77777777" w:rsidR="000B7152" w:rsidRPr="000B7152" w:rsidRDefault="000B7152" w:rsidP="000B7152">
      <w:r w:rsidRPr="000B7152">
        <w:t>In most areas of the Australasian world zone, people remained foragers until the arrival of the Europeans. Agriculture did emerge in the highlands of Papua New Guinea, but their root crops could not be stored in large quantities and villages were not easily connected. Hence, political structures beyond village life did not emerge. On the Australian mainland, widespread agriculture never developed. Soil was poor and, by chance, the available species of plants were not easy to domesticate. Still, archaeological sites show that the population was increasing in the two millennia before Europeans arrived.</w:t>
      </w:r>
    </w:p>
    <w:p w14:paraId="3F9F4E97" w14:textId="77777777" w:rsidR="000B7152" w:rsidRPr="000B7152" w:rsidRDefault="000B7152" w:rsidP="000B7152">
      <w:r w:rsidRPr="000B7152">
        <w:lastRenderedPageBreak/>
        <w:t>When you compare the four zones, it’s easy to see the advantages that people living in Afro-Eurasia had over the other regions. Its people had a head start with the earliest human habitation, the greatest geographic area, and the largest population. Afro-Eurasia also had the most varied resources and the largest networks of collective learning, which contained more — and more diverse — information than those networks existing in the smaller zones.</w:t>
      </w:r>
    </w:p>
    <w:p w14:paraId="5D96BB0A" w14:textId="77777777" w:rsidR="000B7152" w:rsidRPr="000B7152" w:rsidRDefault="000B7152" w:rsidP="0088399E">
      <w:pPr>
        <w:pStyle w:val="Heading3"/>
      </w:pPr>
      <w:r w:rsidRPr="000B7152">
        <w:t>The Four World Zones (1040L)</w:t>
      </w:r>
    </w:p>
    <w:p w14:paraId="7A9253B5" w14:textId="77777777" w:rsidR="000B7152" w:rsidRPr="00251527" w:rsidRDefault="000B7152" w:rsidP="000B7152">
      <w:pPr>
        <w:rPr>
          <w:i/>
        </w:rPr>
      </w:pPr>
      <w:r w:rsidRPr="00251527">
        <w:rPr>
          <w:i/>
        </w:rPr>
        <w:t>By Cynthia Stokes Brown, adapted by Newsela</w:t>
      </w:r>
    </w:p>
    <w:p w14:paraId="5AA2483B" w14:textId="77777777" w:rsidR="000B7152" w:rsidRPr="000B7152" w:rsidRDefault="000B7152" w:rsidP="000B7152">
      <w:r w:rsidRPr="000B7152">
        <w:t>For a brief period, from about 10,000 years ago to about 500 years ago, the rising seas at the end of the last ice age divided the world. Four non-connected geographic zones formed. Isolated from one another, four groups of people developed and conducted their own experiments in human culture.</w:t>
      </w:r>
    </w:p>
    <w:p w14:paraId="1EB9D47B" w14:textId="77777777" w:rsidR="000B7152" w:rsidRPr="000B7152" w:rsidRDefault="000B7152" w:rsidP="00C23A89">
      <w:pPr>
        <w:pStyle w:val="Heading4"/>
      </w:pPr>
      <w:r w:rsidRPr="000B7152">
        <w:t>What are world zones?</w:t>
      </w:r>
    </w:p>
    <w:p w14:paraId="5A192C61" w14:textId="77777777" w:rsidR="000B7152" w:rsidRPr="000B7152" w:rsidRDefault="000B7152" w:rsidP="000B7152">
      <w:r w:rsidRPr="000B7152">
        <w:t>In his book </w:t>
      </w:r>
      <w:r w:rsidRPr="000B7152">
        <w:rPr>
          <w:i/>
          <w:iCs/>
        </w:rPr>
        <w:t>Maps of Time</w:t>
      </w:r>
      <w:r w:rsidRPr="000B7152">
        <w:t>, David Christian describes the division of the world into four world zones, which helps him analyze and explain human history. Many other historians focus on the two largest world zones — Afro-Eurasia, which they often call the “Old World,” and the Americas, which they call the “New World.” But Christian was living in Australia, and preferred looking at the whole world. These are the four world zones that he uses:</w:t>
      </w:r>
    </w:p>
    <w:p w14:paraId="12C859D6" w14:textId="77777777" w:rsidR="000B7152" w:rsidRPr="000B7152" w:rsidRDefault="000B7152" w:rsidP="000B7152">
      <w:pPr>
        <w:numPr>
          <w:ilvl w:val="0"/>
          <w:numId w:val="16"/>
        </w:numPr>
      </w:pPr>
      <w:r w:rsidRPr="000B7152">
        <w:t>Afro-Eurasia: Africa and the Eurasian landmass, including offshore islands like Britain and Japan</w:t>
      </w:r>
    </w:p>
    <w:p w14:paraId="2B2B1CFE" w14:textId="77777777" w:rsidR="000B7152" w:rsidRPr="000B7152" w:rsidRDefault="000B7152" w:rsidP="000B7152">
      <w:pPr>
        <w:numPr>
          <w:ilvl w:val="0"/>
          <w:numId w:val="16"/>
        </w:numPr>
      </w:pPr>
      <w:r w:rsidRPr="000B7152">
        <w:t>The Americas: North, Central, and South America, plus offshore islands like the Caribbean Islands</w:t>
      </w:r>
    </w:p>
    <w:p w14:paraId="3004033B" w14:textId="77777777" w:rsidR="000B7152" w:rsidRPr="000B7152" w:rsidRDefault="000B7152" w:rsidP="000B7152">
      <w:pPr>
        <w:numPr>
          <w:ilvl w:val="0"/>
          <w:numId w:val="16"/>
        </w:numPr>
      </w:pPr>
      <w:r w:rsidRPr="000B7152">
        <w:t>Australasia: Australia and the island of Papua New Guinea, plus neighboring islands in the Pacific Ocean</w:t>
      </w:r>
    </w:p>
    <w:p w14:paraId="24FCC8CD" w14:textId="77777777" w:rsidR="000B7152" w:rsidRPr="000B7152" w:rsidRDefault="000B7152" w:rsidP="000B7152">
      <w:pPr>
        <w:numPr>
          <w:ilvl w:val="0"/>
          <w:numId w:val="16"/>
        </w:numPr>
      </w:pPr>
      <w:r w:rsidRPr="000B7152">
        <w:t>The Pacific Islands: societies such as New Zealand, Micronesia, Melanesia, Hawaii</w:t>
      </w:r>
    </w:p>
    <w:p w14:paraId="10B01633" w14:textId="77777777" w:rsidR="000B7152" w:rsidRPr="000B7152" w:rsidRDefault="000B7152" w:rsidP="000B7152">
      <w:r w:rsidRPr="000B7152">
        <w:t>(Antarctica is not considered a world zone because until very recently no people lived there.)</w:t>
      </w:r>
    </w:p>
    <w:p w14:paraId="4E505F12" w14:textId="77777777" w:rsidR="000B7152" w:rsidRPr="000B7152" w:rsidRDefault="000B7152" w:rsidP="000B7152">
      <w:r w:rsidRPr="000B7152">
        <w:t>A world zone is simply a large region of human interaction. It is linked together geographically, culturally, economically, and sometimes politically. It may have a hundred thousand to millions of people living in different types of communities. Each of the four world zones functioned as a separate world. No regular contact with other zones existed until Europeans sailed to the Americas late in the fifteenth century. The world today no longer has four separate world zones — our world is increasingly global.</w:t>
      </w:r>
    </w:p>
    <w:p w14:paraId="7C5C0662" w14:textId="77777777" w:rsidR="000B7152" w:rsidRPr="000B7152" w:rsidRDefault="000B7152" w:rsidP="000B7152">
      <w:r w:rsidRPr="000B7152">
        <w:t>For most of human history, humans existed only in Afro-Eurasia. </w:t>
      </w:r>
      <w:r w:rsidRPr="000B7152">
        <w:rPr>
          <w:i/>
          <w:iCs/>
        </w:rPr>
        <w:t>Homo sapiens</w:t>
      </w:r>
      <w:r w:rsidRPr="000B7152">
        <w:t xml:space="preserve"> migrated to Australasia about 60,000 to 50,000 BCE. We reached the Americas about 20,000 to 15,000 BCE. Human interaction continued among these three areas until the end of the Ice Age. Melting ice caused sea levels to rise up and drown the land bridge that existed then between Asia and the Americas. There never was a land bridge between Australasia and Afro-Eurasia; a significant sea passage always existed, which is why the arrival of humans in </w:t>
      </w:r>
      <w:r w:rsidRPr="000B7152">
        <w:lastRenderedPageBreak/>
        <w:t>Australasia seems such an achievement. But the passage between Afro-Eurasia and Australasia became wider, and harder to cross, after the seas rose.</w:t>
      </w:r>
    </w:p>
    <w:p w14:paraId="716DDD6D" w14:textId="77777777" w:rsidR="000B7152" w:rsidRPr="000B7152" w:rsidRDefault="000B7152" w:rsidP="000B7152">
      <w:r w:rsidRPr="000B7152">
        <w:t>The rising of the seas occurred sometime after humans got to the Americas. With humans arriving there three separate world zones now existed. The fourth world zone, the Pacific Islands, did not emerge until humans became skilled enough at sailing to reach these islands. This didn't happen until sometime in the past 4,000 years. Hence three of the four world zones operated from about 10,000 BCE to about 1500 CE. The fourth existed only from about 2000 BCE to 1500 CE. After 1500, extensive travel by sea connected all of the zones and established the first global exchange network.</w:t>
      </w:r>
    </w:p>
    <w:p w14:paraId="1ED49A4E" w14:textId="77777777" w:rsidR="000B7152" w:rsidRPr="000B7152" w:rsidRDefault="000B7152" w:rsidP="00C23A89">
      <w:pPr>
        <w:pStyle w:val="Heading4"/>
      </w:pPr>
      <w:r w:rsidRPr="000B7152">
        <w:t>What the four world zones reveal</w:t>
      </w:r>
    </w:p>
    <w:p w14:paraId="5D3077FA" w14:textId="77777777" w:rsidR="000B7152" w:rsidRPr="000B7152" w:rsidRDefault="000B7152" w:rsidP="000B7152">
      <w:r w:rsidRPr="000B7152">
        <w:t>The rising seas cut off the four groups of humans from each other long enough for them to develop different experiments in culture and civilization. But they weren't kept separate so long that they developed into separate species. How amazing is that?</w:t>
      </w:r>
    </w:p>
    <w:p w14:paraId="2777A343" w14:textId="77777777" w:rsidR="000B7152" w:rsidRPr="000B7152" w:rsidRDefault="000B7152" w:rsidP="000B7152">
      <w:r w:rsidRPr="000B7152">
        <w:t>Comparing human societies is a bit like deciding whether a glass is half full or half empty. You can choose to notice how different human societies are from each other. Or you can look at how similar they are to one another. World history and anthropology courses usually focus on the differences in human societies in the four world zones. Big History courses focus instead on the similarities of different human societies, even though they were completely separated from each other for quite a long period.</w:t>
      </w:r>
    </w:p>
    <w:p w14:paraId="33BF1B54" w14:textId="77777777" w:rsidR="000B7152" w:rsidRPr="000B7152" w:rsidRDefault="000B7152" w:rsidP="000B7152">
      <w:r w:rsidRPr="000B7152">
        <w:t>Agrarian civilizations emerged only in the two largest world zones for very specific reasons. A closer look at the four zones demonstrates that some zones had more advantages than others. Afro-Eurasia was so much larger. It lucked out with better plants for food and animals better suited for transportation, allowing civilization to emerge there several thousand years earlier than in the Americas. This gave peoples from Afro-Eurasia a decisive edge when they arrived in the Americas and found civilizations similar to theirs in structure, but earlier in their development.</w:t>
      </w:r>
    </w:p>
    <w:p w14:paraId="45884520" w14:textId="77777777" w:rsidR="000B7152" w:rsidRPr="000B7152" w:rsidRDefault="000B7152" w:rsidP="000B7152">
      <w:r w:rsidRPr="000B7152">
        <w:t>The two smaller world zones were so much smaller in their habitable land mass, available resources, and population that they did not reach the density of people needed for civilization in time. On the larger Pacific islands, like Hawaii and New Zealand’s North Island, agriculture emerged. Something very close to states sprung up. Would these societies have become states/civilizations if they had not been conquered by people from the larger zones? We can never know.</w:t>
      </w:r>
    </w:p>
    <w:p w14:paraId="17D0ADC6" w14:textId="77777777" w:rsidR="000B7152" w:rsidRPr="000B7152" w:rsidRDefault="000B7152" w:rsidP="000B7152">
      <w:r w:rsidRPr="000B7152">
        <w:t>In most areas of the Australasian world zone people remained foragers until the arrival of the Europeans. Agriculture did emerge in the highlands of Papua New Guinea, but their root crops could not be stored in large quantities and villages were not easily connected. Hence, political structures beyond village life did not emerge. On the Australian mainland, widespread agriculture never developed. Soil was poor and, by chance, the available species of plants were not easy to domesticate. Still, archaeological sites show that the population was increasing in the 2,000 years before Europeans arrived.</w:t>
      </w:r>
    </w:p>
    <w:p w14:paraId="3BA753E8" w14:textId="77777777" w:rsidR="000B7152" w:rsidRPr="000B7152" w:rsidRDefault="000B7152" w:rsidP="000B7152">
      <w:r w:rsidRPr="000B7152">
        <w:t xml:space="preserve">When you compare the four zones, it’s easy to see the advantages that people living in Afro-Eurasia had over the other regions. Its people had a head start. They had the earliest human </w:t>
      </w:r>
      <w:r w:rsidRPr="000B7152">
        <w:lastRenderedPageBreak/>
        <w:t>habitation, the greatest geographic area, and the largest population. Afro-Eurasia also had the most varied resources. Perhaps critically, it had the largest networks of collective learning, which contained more — and more diverse — information than those networks existing in the smaller zones.</w:t>
      </w:r>
    </w:p>
    <w:p w14:paraId="1D4AAFFE" w14:textId="77777777" w:rsidR="000B7152" w:rsidRPr="000B7152" w:rsidRDefault="000B7152" w:rsidP="0088399E">
      <w:pPr>
        <w:pStyle w:val="Heading3"/>
      </w:pPr>
      <w:r w:rsidRPr="000B7152">
        <w:t>The Four World Zones (860L)</w:t>
      </w:r>
    </w:p>
    <w:p w14:paraId="554E6C67" w14:textId="77777777" w:rsidR="000B7152" w:rsidRPr="00251527" w:rsidRDefault="000B7152" w:rsidP="000B7152">
      <w:pPr>
        <w:rPr>
          <w:i/>
        </w:rPr>
      </w:pPr>
      <w:r w:rsidRPr="00251527">
        <w:rPr>
          <w:i/>
        </w:rPr>
        <w:t>By Cynthia Stokes Brown, adapted by Newsela</w:t>
      </w:r>
    </w:p>
    <w:p w14:paraId="1D1FF407" w14:textId="77777777" w:rsidR="000B7152" w:rsidRPr="000B7152" w:rsidRDefault="000B7152" w:rsidP="000B7152">
      <w:r w:rsidRPr="000B7152">
        <w:t>For a brief period, from about 10,000 years ago to about 500 years ago, the rising seas at the end of the last ice age divided the world. Four non-connected geographic zones formed. Isolated from one another, four groups of people developed and conducted their own experiments in human culture.</w:t>
      </w:r>
    </w:p>
    <w:p w14:paraId="6DE177F2" w14:textId="77777777" w:rsidR="000B7152" w:rsidRPr="000B7152" w:rsidRDefault="000B7152" w:rsidP="00C23A89">
      <w:pPr>
        <w:pStyle w:val="Heading4"/>
      </w:pPr>
      <w:r w:rsidRPr="000B7152">
        <w:t>What are world zones?</w:t>
      </w:r>
    </w:p>
    <w:p w14:paraId="7DC38316" w14:textId="77777777" w:rsidR="000B7152" w:rsidRPr="000B7152" w:rsidRDefault="000B7152" w:rsidP="000B7152">
      <w:r w:rsidRPr="000B7152">
        <w:t>In his book </w:t>
      </w:r>
      <w:r w:rsidRPr="000B7152">
        <w:rPr>
          <w:i/>
          <w:iCs/>
        </w:rPr>
        <w:t>Maps of Time</w:t>
      </w:r>
      <w:r w:rsidRPr="000B7152">
        <w:t>, David Christian describes the division of the world into four world zones. Many other historians focus on just the two largest world zones — Afro-Eurasia, the “Old World,” and the Americas, the “New World.” But Christian was living in Australia, and preferred looking at the whole world. It helps him analyze and explain human history. These are the four world zones that he uses:</w:t>
      </w:r>
    </w:p>
    <w:p w14:paraId="5088CCB7" w14:textId="77777777" w:rsidR="000B7152" w:rsidRPr="000B7152" w:rsidRDefault="000B7152" w:rsidP="00F327C8">
      <w:pPr>
        <w:pStyle w:val="ListParagraph"/>
        <w:numPr>
          <w:ilvl w:val="0"/>
          <w:numId w:val="17"/>
        </w:numPr>
      </w:pPr>
      <w:r w:rsidRPr="000B7152">
        <w:t>Afro-Eurasia: Africa and the Eurasian landmass, including offshore islands like Britain and Japan</w:t>
      </w:r>
    </w:p>
    <w:p w14:paraId="2B226DB6" w14:textId="77777777" w:rsidR="000B7152" w:rsidRPr="000B7152" w:rsidRDefault="000B7152" w:rsidP="00F327C8">
      <w:pPr>
        <w:pStyle w:val="ListParagraph"/>
        <w:numPr>
          <w:ilvl w:val="0"/>
          <w:numId w:val="17"/>
        </w:numPr>
      </w:pPr>
      <w:r w:rsidRPr="000B7152">
        <w:t>The Americas: North, Central, and South America, plus offshore islands like the Caribbean Islands</w:t>
      </w:r>
    </w:p>
    <w:p w14:paraId="62D7A1CD" w14:textId="77777777" w:rsidR="000B7152" w:rsidRPr="000B7152" w:rsidRDefault="000B7152" w:rsidP="00F327C8">
      <w:pPr>
        <w:pStyle w:val="ListParagraph"/>
        <w:numPr>
          <w:ilvl w:val="0"/>
          <w:numId w:val="17"/>
        </w:numPr>
      </w:pPr>
      <w:r w:rsidRPr="000B7152">
        <w:t>Australasia: Australia and the island of Papua New Guinea, plus neighboring islands in the Pacific Ocean</w:t>
      </w:r>
    </w:p>
    <w:p w14:paraId="056728A4" w14:textId="77777777" w:rsidR="000B7152" w:rsidRPr="000B7152" w:rsidRDefault="000B7152" w:rsidP="00F327C8">
      <w:pPr>
        <w:pStyle w:val="ListParagraph"/>
        <w:numPr>
          <w:ilvl w:val="0"/>
          <w:numId w:val="17"/>
        </w:numPr>
      </w:pPr>
      <w:r w:rsidRPr="000B7152">
        <w:t>The Pacific Islands: societies such as New Zealand, Micronesia, Melanesia, Hawaii</w:t>
      </w:r>
    </w:p>
    <w:p w14:paraId="618ED605" w14:textId="77777777" w:rsidR="000B7152" w:rsidRPr="000B7152" w:rsidRDefault="000B7152" w:rsidP="000B7152">
      <w:r w:rsidRPr="000B7152">
        <w:t>(Antarctica is not considered a world zone because no people lived there.)</w:t>
      </w:r>
    </w:p>
    <w:p w14:paraId="3FB571BB" w14:textId="77777777" w:rsidR="000B7152" w:rsidRPr="000B7152" w:rsidRDefault="000B7152" w:rsidP="000B7152">
      <w:r w:rsidRPr="000B7152">
        <w:t>A world zone is simply a large region of human interaction. It is linked together geographically, culturally, economically, and sometimes politically. It may have a hundred thousand to millions of people living in different types of communities. Each of the four world zones functioned as a separate world. No regular contact with other zones existed until Europeans sailed to the Americas late in the fifteenth century. The world today no longer has four separate world zones. Our world nowadays is increasingly global and connected.</w:t>
      </w:r>
    </w:p>
    <w:p w14:paraId="2ED8ECB3" w14:textId="77777777" w:rsidR="000B7152" w:rsidRPr="000B7152" w:rsidRDefault="000B7152" w:rsidP="000B7152">
      <w:r w:rsidRPr="000B7152">
        <w:t>For most of human history, humans existed only in Afro-Eurasia. </w:t>
      </w:r>
      <w:r w:rsidRPr="000B7152">
        <w:rPr>
          <w:i/>
          <w:iCs/>
        </w:rPr>
        <w:t>Homo sapiens</w:t>
      </w:r>
      <w:r w:rsidRPr="000B7152">
        <w:t xml:space="preserve"> migrated to Australasia about 60,000 to 50,000 BCE. Humans reached the Americas about 20,000 to 15,000 BCE. Human interaction continued among these three areas until the end of the Ice Age. Melting ice caused sea levels to rise. The land bridge that existed then between Asia and the Americas was covered in water. There never was a land bridge between Australasia and Afro-Eurasia; only a sea passage. But the sea passage became wider and harder to cross after the seas rose.</w:t>
      </w:r>
    </w:p>
    <w:p w14:paraId="52FD59BB" w14:textId="77777777" w:rsidR="000B7152" w:rsidRPr="000B7152" w:rsidRDefault="000B7152" w:rsidP="000B7152">
      <w:r w:rsidRPr="000B7152">
        <w:t xml:space="preserve">The rising of the seas occurred sometime after humans got to the Americas. Once humans arrived there, the world now had three separate zones. The fourth world zone, the Pacific </w:t>
      </w:r>
      <w:r w:rsidRPr="000B7152">
        <w:lastRenderedPageBreak/>
        <w:t>Islands, did not emerge at the same time. It couldn't be reached until humans became skilled enough at sailing to get to these islands. This didn't happen until sometime in the past 4,000 years.</w:t>
      </w:r>
    </w:p>
    <w:p w14:paraId="5C683871" w14:textId="77777777" w:rsidR="000B7152" w:rsidRPr="000B7152" w:rsidRDefault="000B7152" w:rsidP="000B7152">
      <w:r w:rsidRPr="000B7152">
        <w:t>Hence, three of the four world zones existed from about 10,000 BCE to about 1500 CE. The fourth was only around from about 2000 BCE to 1500 CE. After 1500, all of the zones became connected through extensive sea travel. From then on, humans were one global network.</w:t>
      </w:r>
    </w:p>
    <w:p w14:paraId="254A3B44" w14:textId="77777777" w:rsidR="000B7152" w:rsidRPr="000B7152" w:rsidRDefault="000B7152" w:rsidP="00C23A89">
      <w:pPr>
        <w:pStyle w:val="Heading4"/>
      </w:pPr>
      <w:r w:rsidRPr="000B7152">
        <w:t>What the four world zones reveal</w:t>
      </w:r>
    </w:p>
    <w:p w14:paraId="2BD06EFB" w14:textId="77777777" w:rsidR="000B7152" w:rsidRPr="000B7152" w:rsidRDefault="000B7152" w:rsidP="000B7152">
      <w:r w:rsidRPr="000B7152">
        <w:t>The rising seas cut off the four groups of humans from each other. They remained separate long enough to develop different experiments in culture and civilization. But they weren't kept separate so long that they developed into separate species. How amazing is that?</w:t>
      </w:r>
    </w:p>
    <w:p w14:paraId="763E4D66" w14:textId="77777777" w:rsidR="000B7152" w:rsidRPr="000B7152" w:rsidRDefault="000B7152" w:rsidP="000B7152">
      <w:r w:rsidRPr="000B7152">
        <w:t>Comparing human societies is a bit like deciding whether a glass is half full or half empty. You can choose to notice how different human societies are from each other. Or, you can look at their similarities. World history and anthropology courses usually focus on the differences in human societies in the four world zones. Big History courses focus instead on the similarities. </w:t>
      </w:r>
    </w:p>
    <w:p w14:paraId="4F2C476D" w14:textId="77777777" w:rsidR="000B7152" w:rsidRPr="000B7152" w:rsidRDefault="000B7152" w:rsidP="000B7152">
      <w:r w:rsidRPr="000B7152">
        <w:t>Agrarian civilizations formed only in the two largest world zones for very specific reasons. Those two zones had more advantages than others. Afro-Eurasia was extremely large. It had better plants for food and animals better suited for transportation. These advantages allowed civilization to emerge there several thousand years earlier than in the Americas. This gave peoples from Afro-Eurasia an advantage when they arrived in the Americas. They found the civilizations there quite similar to theirs in structure, just earlier in their development.</w:t>
      </w:r>
    </w:p>
    <w:p w14:paraId="70BD06B9" w14:textId="77777777" w:rsidR="000B7152" w:rsidRPr="000B7152" w:rsidRDefault="000B7152" w:rsidP="000B7152">
      <w:r w:rsidRPr="000B7152">
        <w:t>The two smaller world zones had much smaller areas suitable for human life. They also had fewer resources and smaller populations. Because of these disadvantages, there were never enough people gathered together to form civilizations during this time period. On the larger Pacific islands, like Hawaii and New Zealand’s North Island, agriculture appeared. Something very close to states appeared. Would these societies have become states/civilizations if they had not been conquered by people from the larger zones? We can never know.</w:t>
      </w:r>
    </w:p>
    <w:p w14:paraId="1EB7D727" w14:textId="77777777" w:rsidR="000B7152" w:rsidRPr="000B7152" w:rsidRDefault="000B7152" w:rsidP="000B7152">
      <w:r w:rsidRPr="000B7152">
        <w:t>In most areas of the Australasian world zone, people remained foragers until the arrival of the Europeans. Agriculture did appear in the highlands of Papua New Guinea. But they grew root crops that could not be stored in large quantities. And villages were not easily connected. That's why no form of government appeared. On the Australian mainland, widespread agriculture never developed. Soil was poor and the types of plants there weren't easy to grow. Still, archaeological sites show that the population was increasing in the 2,000 years before Europeans arrived.</w:t>
      </w:r>
    </w:p>
    <w:p w14:paraId="0DC5B509" w14:textId="77777777" w:rsidR="000B7152" w:rsidRPr="000B7152" w:rsidRDefault="000B7152" w:rsidP="000B7152">
      <w:r w:rsidRPr="000B7152">
        <w:t xml:space="preserve">When you compare the four zones, it’s easy to see that people living in Afro-Eurasia had a huge head start. They had the earliest human habitation, the greatest geographic area, and the largest population. Afro-Eurasia also had the most varied resources. Perhaps most </w:t>
      </w:r>
      <w:r w:rsidRPr="000B7152">
        <w:lastRenderedPageBreak/>
        <w:t>importantly, it had the largest networks of collective learning. Its networks had more information – and more types of information – than ones in the smaller zones.</w:t>
      </w:r>
    </w:p>
    <w:p w14:paraId="74BEC0C8" w14:textId="77777777" w:rsidR="000B7152" w:rsidRPr="000B7152" w:rsidRDefault="000B7152" w:rsidP="0088399E">
      <w:pPr>
        <w:pStyle w:val="Heading3"/>
      </w:pPr>
      <w:r w:rsidRPr="000B7152">
        <w:t>The Four World Zones (720L)</w:t>
      </w:r>
    </w:p>
    <w:p w14:paraId="54F6A06E" w14:textId="77777777" w:rsidR="000B7152" w:rsidRPr="00251527" w:rsidRDefault="000B7152" w:rsidP="000B7152">
      <w:pPr>
        <w:rPr>
          <w:i/>
        </w:rPr>
      </w:pPr>
      <w:r w:rsidRPr="00251527">
        <w:rPr>
          <w:i/>
        </w:rPr>
        <w:t>By Cynthia Stokes Brown, adapted by Newsela</w:t>
      </w:r>
    </w:p>
    <w:p w14:paraId="14758BD5" w14:textId="77777777" w:rsidR="000B7152" w:rsidRPr="000B7152" w:rsidRDefault="000B7152" w:rsidP="000B7152">
      <w:r w:rsidRPr="000B7152">
        <w:t>For a brief period, from about 10,000 years ago to about 500 years ago, the rising seas at the end of the last ice age divided the world. Four non-connected geographic zones formed. Four distinct groups of people created their own cultures. They were isolated from each other during this time.</w:t>
      </w:r>
    </w:p>
    <w:p w14:paraId="7C82251F" w14:textId="77777777" w:rsidR="000B7152" w:rsidRPr="000B7152" w:rsidRDefault="000B7152" w:rsidP="00C23A89">
      <w:pPr>
        <w:pStyle w:val="Heading4"/>
      </w:pPr>
      <w:r w:rsidRPr="000B7152">
        <w:t>What are world zones?</w:t>
      </w:r>
    </w:p>
    <w:p w14:paraId="27D6FFB0" w14:textId="77777777" w:rsidR="000B7152" w:rsidRPr="000B7152" w:rsidRDefault="000B7152" w:rsidP="000B7152">
      <w:r w:rsidRPr="000B7152">
        <w:t>In his book </w:t>
      </w:r>
      <w:r w:rsidRPr="000B7152">
        <w:rPr>
          <w:i/>
          <w:iCs/>
        </w:rPr>
        <w:t>Maps of Time</w:t>
      </w:r>
      <w:r w:rsidRPr="000B7152">
        <w:t>, David Christian describes how he divides the world into four zones. Many other historians focus on just the two largest world zones. Afro-Eurasia, the “Old World” is the largest. The Americas, the “New World” is the second largest. But Christian lived in Australia. He preferred looking at the whole world to analyze and explain human history. These are the four world zones that he uses:</w:t>
      </w:r>
    </w:p>
    <w:p w14:paraId="7E1BCC4A" w14:textId="77777777" w:rsidR="000B7152" w:rsidRPr="000B7152" w:rsidRDefault="000B7152" w:rsidP="00F327C8">
      <w:pPr>
        <w:pStyle w:val="ListParagraph"/>
        <w:numPr>
          <w:ilvl w:val="0"/>
          <w:numId w:val="18"/>
        </w:numPr>
      </w:pPr>
      <w:r w:rsidRPr="000B7152">
        <w:t>Afro-Eurasia: Africa and the Eurasian landmass, including islands like Britain and Japan</w:t>
      </w:r>
    </w:p>
    <w:p w14:paraId="0B792C6C" w14:textId="77777777" w:rsidR="000B7152" w:rsidRPr="000B7152" w:rsidRDefault="000B7152" w:rsidP="00F327C8">
      <w:pPr>
        <w:pStyle w:val="ListParagraph"/>
        <w:numPr>
          <w:ilvl w:val="0"/>
          <w:numId w:val="18"/>
        </w:numPr>
      </w:pPr>
      <w:r w:rsidRPr="000B7152">
        <w:t>The Americas: North, Central, and South America, plus islands like the Caribbean Islands</w:t>
      </w:r>
    </w:p>
    <w:p w14:paraId="42A9D053" w14:textId="77777777" w:rsidR="000B7152" w:rsidRPr="000B7152" w:rsidRDefault="000B7152" w:rsidP="00F327C8">
      <w:pPr>
        <w:pStyle w:val="ListParagraph"/>
        <w:numPr>
          <w:ilvl w:val="0"/>
          <w:numId w:val="18"/>
        </w:numPr>
      </w:pPr>
      <w:r w:rsidRPr="000B7152">
        <w:t>Australasia: Australia and the island of Papua New Guinea, plus neighboring islands in the Pacific Ocean</w:t>
      </w:r>
    </w:p>
    <w:p w14:paraId="07A9D6A0" w14:textId="77777777" w:rsidR="000B7152" w:rsidRPr="000B7152" w:rsidRDefault="000B7152" w:rsidP="00F327C8">
      <w:pPr>
        <w:pStyle w:val="ListParagraph"/>
        <w:numPr>
          <w:ilvl w:val="0"/>
          <w:numId w:val="18"/>
        </w:numPr>
      </w:pPr>
      <w:r w:rsidRPr="000B7152">
        <w:t>The Pacific Islands: societies such as New Zealand, Micronesia, Melanesia, Hawaii</w:t>
      </w:r>
    </w:p>
    <w:p w14:paraId="199B5CC5" w14:textId="77777777" w:rsidR="000B7152" w:rsidRPr="000B7152" w:rsidRDefault="000B7152" w:rsidP="000B7152">
      <w:r w:rsidRPr="000B7152">
        <w:t>(Antarctica is not considered a world zone because no people lived there.)</w:t>
      </w:r>
    </w:p>
    <w:p w14:paraId="78429E38" w14:textId="77777777" w:rsidR="000B7152" w:rsidRPr="000B7152" w:rsidRDefault="000B7152" w:rsidP="000B7152">
      <w:r w:rsidRPr="000B7152">
        <w:t>A world zone is simply a large region of human interaction. It is linked together geographically. Yet, it's also linked by things like language, religion, trade, or politics. It may have a hundred thousand people living in different types of communities. There may even be millions. Each of the four world zones was its own world for a time. There was no regular contact between the zones. That all changed when Europeans sailed to the Americas in 1492. Today the four separate world zones are gone. Our world is growing ever more connected.</w:t>
      </w:r>
    </w:p>
    <w:p w14:paraId="2EBCD470" w14:textId="77777777" w:rsidR="000B7152" w:rsidRPr="000B7152" w:rsidRDefault="000B7152" w:rsidP="000B7152">
      <w:r w:rsidRPr="000B7152">
        <w:t>For most of human history, humans existed only in Afro-Eurasia. </w:t>
      </w:r>
      <w:r w:rsidRPr="000B7152">
        <w:rPr>
          <w:i/>
          <w:iCs/>
        </w:rPr>
        <w:t>Homo sapiens</w:t>
      </w:r>
      <w:r w:rsidRPr="000B7152">
        <w:t xml:space="preserve"> migrated to Australasia about 60,000 to 50,000 BCE. We reached the Americas about 20,000 to 15,000 BCE. Humans interacted together in these three areas until the end of the Ice Age. As the Ice Age ended, ice melted. Sea levels began to rise. There was a land bridge connecting Asia and the Americas. But the rising waters covered the land bridge.</w:t>
      </w:r>
    </w:p>
    <w:p w14:paraId="1D2E9D8A" w14:textId="77777777" w:rsidR="000B7152" w:rsidRPr="000B7152" w:rsidRDefault="000B7152" w:rsidP="000B7152">
      <w:r w:rsidRPr="000B7152">
        <w:t>There never was a land bridge between Australasia and Afro-Eurasia. The only way of getting between those zones was by sea. After the seas rose, traveling between Afro-Eurasia and Australasia became even more difficult.</w:t>
      </w:r>
    </w:p>
    <w:p w14:paraId="205E6A3C" w14:textId="77777777" w:rsidR="000B7152" w:rsidRPr="000B7152" w:rsidRDefault="000B7152" w:rsidP="000B7152">
      <w:r w:rsidRPr="000B7152">
        <w:lastRenderedPageBreak/>
        <w:t>The seas rose sometime after humans reached the Americas from Afro-Eurasia. Once humans arrived there, the world had three separate zones. The fourth world zone was the Pacific Islands. It developed later. Until humans became skilled enough at sailing, there was no way to reach the Pacific islands. People's sailing skills didn't progress enough to reach the islands until sometime in the past 4,000 years. </w:t>
      </w:r>
    </w:p>
    <w:p w14:paraId="611E54FD" w14:textId="77777777" w:rsidR="000B7152" w:rsidRPr="000B7152" w:rsidRDefault="000B7152" w:rsidP="000B7152">
      <w:r w:rsidRPr="000B7152">
        <w:t>Hence, three of the four world zones existed from about 10,000 BCE to about 1500 CE. The fourth was the Pacific Islands. It was only around from about 2000 BCE to 1500 CE. After 1500, all of the zones became connected through extensive sea travel. From then on, humans were one global network.</w:t>
      </w:r>
    </w:p>
    <w:p w14:paraId="63AF5BE7" w14:textId="77777777" w:rsidR="000B7152" w:rsidRPr="000B7152" w:rsidRDefault="000B7152" w:rsidP="00C23A89">
      <w:pPr>
        <w:pStyle w:val="Heading4"/>
      </w:pPr>
      <w:r w:rsidRPr="000B7152">
        <w:t>What the four world zones reveal</w:t>
      </w:r>
    </w:p>
    <w:p w14:paraId="59659FA2" w14:textId="77777777" w:rsidR="000B7152" w:rsidRPr="000B7152" w:rsidRDefault="000B7152" w:rsidP="000B7152">
      <w:r w:rsidRPr="000B7152">
        <w:t>The rising seas cut off the four groups of humans from each other. Humans remained separate long enough to develop different cultures and civilizations. But they weren't separate so long that they developed into separate species. How amazing is that?</w:t>
      </w:r>
    </w:p>
    <w:p w14:paraId="2AA9E737" w14:textId="77777777" w:rsidR="000B7152" w:rsidRPr="000B7152" w:rsidRDefault="000B7152" w:rsidP="000B7152">
      <w:r w:rsidRPr="000B7152">
        <w:t>Comparing human societies is a bit like deciding whether a glass is half full or half empty. You can choose to notice how human societies are different from each other. Or, you can look at their similarities. World history and anthropology courses usually focus on the differences in human societies in the four zones. Big History courses choose to focus on the similarities. </w:t>
      </w:r>
    </w:p>
    <w:p w14:paraId="5317E8E5" w14:textId="77777777" w:rsidR="000B7152" w:rsidRPr="000B7152" w:rsidRDefault="000B7152" w:rsidP="000B7152">
      <w:r w:rsidRPr="000B7152">
        <w:t>Agrarian civilizations emerged only in the two largest world zones, Afro-Eurasia and the Americas. They succeeded there for good reason. Those two zones started with advantages over the others. Afro-Eurasia had the greatest advantages. It was extremely large. It had better plants for food and better animals for transportation. These advantages allowed civilization to emerge there several thousand years earlier than in the Americas. This gave peoples from Afro-Eurasia an advantage when they arrived in the Americas. They found the civilizations there quite similar to theirs in structure. The Americas were just earlier in their development. It made conquering the Americas easier. </w:t>
      </w:r>
    </w:p>
    <w:p w14:paraId="574E70B5" w14:textId="77777777" w:rsidR="000B7152" w:rsidRPr="000B7152" w:rsidRDefault="000B7152" w:rsidP="000B7152">
      <w:r w:rsidRPr="000B7152">
        <w:t>The two smaller world zones had much less room for people to live. There were fewer resources and less people. There weren’t enough people living close together to develop civilization. Agriculture did emerge on the larger Pacific islands, like Hawaii and New Zealand’s North Island. Something very close to states sprung up. But these lands were conquered before civilizations could grow on their own. Would these societies have become states/civilizations if they had not been conquered by people from the larger zones? We can never know.</w:t>
      </w:r>
    </w:p>
    <w:p w14:paraId="7746AF96" w14:textId="77777777" w:rsidR="000B7152" w:rsidRPr="000B7152" w:rsidRDefault="000B7152" w:rsidP="000B7152">
      <w:r w:rsidRPr="000B7152">
        <w:t>In most areas of the Australasian zone people foraged for food. Farming began when the Europeans arrived. Agriculture did emerge in parts of Papua New Guinea. But the root crops they grew couldn’t be stored easily. Villages were cut off from each other. So, larger types of government didn't form.</w:t>
      </w:r>
    </w:p>
    <w:p w14:paraId="6DCAF38B" w14:textId="77777777" w:rsidR="000B7152" w:rsidRPr="000B7152" w:rsidRDefault="000B7152" w:rsidP="000B7152">
      <w:r w:rsidRPr="000B7152">
        <w:t>On Australia, widespread agriculture never developed. The soil was poor and the plants there weren't easy to grow. Still, archaeological sites show that the population was increasing in the 2,000 years before Europeans arrived.</w:t>
      </w:r>
    </w:p>
    <w:p w14:paraId="1DEE049F" w14:textId="77777777" w:rsidR="000B7152" w:rsidRPr="000B7152" w:rsidRDefault="000B7152" w:rsidP="000B7152">
      <w:r w:rsidRPr="000B7152">
        <w:lastRenderedPageBreak/>
        <w:t>It’s easy to see that people living in Afro-Eurasia had a huge head start. They had the earliest human settlements. They were aided by having the greatest geographic area and the largest population. Afro-Eurasia also had the most varied resources. Perhaps most importantly, it had the largest networks of collective learning. Its networks contained more information –and more different kinds of information – than ones in the smaller zones.</w:t>
      </w:r>
    </w:p>
    <w:p w14:paraId="4F341B9B" w14:textId="77777777" w:rsidR="000B7152" w:rsidRPr="000B7152" w:rsidRDefault="000B7152" w:rsidP="000B7152"/>
    <w:p w14:paraId="0F258B3C" w14:textId="40DBE42E" w:rsidR="00795398" w:rsidRDefault="00795398" w:rsidP="000B7152"/>
    <w:p w14:paraId="44BC13B7" w14:textId="77777777" w:rsidR="000B7152" w:rsidRDefault="000B7152" w:rsidP="000B7152"/>
    <w:p w14:paraId="7E4D3EB3" w14:textId="77777777" w:rsidR="000B7152" w:rsidRDefault="000B7152" w:rsidP="000B7152"/>
    <w:p w14:paraId="2E5B427B" w14:textId="77777777" w:rsidR="00795398" w:rsidRDefault="00795398" w:rsidP="000B7152"/>
    <w:p w14:paraId="7E123FAC" w14:textId="77777777" w:rsidR="00795398" w:rsidRPr="00083276" w:rsidRDefault="00795398" w:rsidP="000B7152">
      <w:pPr>
        <w:rPr>
          <w:rFonts w:ascii="Times" w:hAnsi="Times" w:cs="Times New Roman"/>
          <w:sz w:val="20"/>
          <w:szCs w:val="20"/>
        </w:rPr>
      </w:pPr>
    </w:p>
    <w:p w14:paraId="6566F599" w14:textId="77777777" w:rsidR="000302A9" w:rsidRDefault="000302A9">
      <w:pPr>
        <w:spacing w:before="0" w:after="200" w:line="276" w:lineRule="auto"/>
      </w:pPr>
      <w:r>
        <w:br w:type="page"/>
      </w:r>
    </w:p>
    <w:p w14:paraId="57635D10" w14:textId="77777777" w:rsidR="000302A9" w:rsidRDefault="000302A9" w:rsidP="000302A9">
      <w:pPr>
        <w:pStyle w:val="Heading1"/>
      </w:pPr>
      <w:bookmarkStart w:id="2" w:name="_Toc267645434"/>
      <w:r>
        <w:lastRenderedPageBreak/>
        <w:t>An Age of Adventure</w:t>
      </w:r>
      <w:bookmarkEnd w:id="2"/>
    </w:p>
    <w:p w14:paraId="2ECDFE3E" w14:textId="17F1797A" w:rsidR="00795398" w:rsidRDefault="00864F9A" w:rsidP="00795398">
      <w:r w:rsidRPr="00864F9A">
        <w:t>An introduction to the travels of three great adventurers in Afro-Eurasia.</w:t>
      </w:r>
    </w:p>
    <w:p w14:paraId="5A747FAE" w14:textId="77777777" w:rsidR="00FA0DB6" w:rsidRPr="00FA0DB6" w:rsidRDefault="00FA0DB6" w:rsidP="0088399E">
      <w:pPr>
        <w:pStyle w:val="Heading3"/>
      </w:pPr>
      <w:r w:rsidRPr="00FA0DB6">
        <w:t>An Age of Adventure (1170L)</w:t>
      </w:r>
    </w:p>
    <w:p w14:paraId="42531B11" w14:textId="77777777" w:rsidR="00FA0DB6" w:rsidRPr="00251527" w:rsidRDefault="00FA0DB6" w:rsidP="00FA0DB6">
      <w:pPr>
        <w:rPr>
          <w:i/>
        </w:rPr>
      </w:pPr>
      <w:r w:rsidRPr="00251527">
        <w:rPr>
          <w:i/>
        </w:rPr>
        <w:t>By Cynthia Stokes Brown</w:t>
      </w:r>
    </w:p>
    <w:p w14:paraId="09422163" w14:textId="77777777" w:rsidR="00FA0DB6" w:rsidRPr="00FA0DB6" w:rsidRDefault="00FA0DB6" w:rsidP="00FA0DB6">
      <w:r w:rsidRPr="00FA0DB6">
        <w:t>Do you think that long-distance travel is a modern invention? Do you suppose that everyone stayed home until airlines started scheduling flights around the world?</w:t>
      </w:r>
    </w:p>
    <w:p w14:paraId="49078E02" w14:textId="77777777" w:rsidR="00FA0DB6" w:rsidRPr="00FA0DB6" w:rsidRDefault="00FA0DB6" w:rsidP="00FA0DB6">
      <w:r w:rsidRPr="00FA0DB6">
        <w:t>If so, think again. By the early 1300s, Afro-Eurasia (Northern Africa, Europe, and Asia) had become a world zone in motion. People were traveling everywhere, usually in groups — by foot, donkey, horse, camel, and boat. Merchants moved goods; kings, sultans, and popes moved armies. Diplomats and envoys carried messages; missionaries sought souls. Pilgrims and scholars searched for enlightenment. People looked for work, and whole groups of people migrated for varying reasons. Captains, caravan leaders, travel guides, and transport experts provided the ways and means to keep the multitudes moving.</w:t>
      </w:r>
    </w:p>
    <w:p w14:paraId="41DFC1A9" w14:textId="77777777" w:rsidR="00FA0DB6" w:rsidRPr="00FA0DB6" w:rsidRDefault="00FA0DB6" w:rsidP="00FA0DB6">
      <w:r w:rsidRPr="00FA0DB6">
        <w:t>This long-distance travel became easier in the late 1200s and early 1300s largely for three reasons. First, nomads of Central Asia (the Mongols and their Turkish-speaking allies) conquered Russia, China, and most of the Middle East, creating the largest territorial empire the world had ever seen. Their rulers imposed order and security to the trade routes along the Silk Roads. Second, the stability of Islamic rule across North Africa, the Middle East, Persia, and Southeast Asia provided a common civilization for travelers. Third, improvements in sailing technologies increased sea travel in the Indian Ocean.</w:t>
      </w:r>
    </w:p>
    <w:p w14:paraId="40154F8E" w14:textId="77777777" w:rsidR="00FA0DB6" w:rsidRPr="00FA0DB6" w:rsidRDefault="00FA0DB6" w:rsidP="00FA0DB6">
      <w:r w:rsidRPr="00FA0DB6">
        <w:t>Considering the great numbers of travelers moving across Afro-Eurasia, very few individuals left written accounts of their journeys. We’re left to believe that those who did record their travels must also represent the unknown adventurers who left no accounts.</w:t>
      </w:r>
    </w:p>
    <w:p w14:paraId="0C99C84A" w14:textId="77777777" w:rsidR="00FA0DB6" w:rsidRPr="00FA0DB6" w:rsidRDefault="00FA0DB6" w:rsidP="00FA0DB6">
      <w:r w:rsidRPr="00FA0DB6">
        <w:t>Fortunately, two prodigious travelers, Marco Polo, of Venice, Italy, and Abu Ibn Battuta, of Tangier, Morocco, did leave engaging records of their journeys. They each told their stories from memory, and perhaps some written notes, to others who copied it down. Enough copies were made that some have survived through the centuries. A third traveler featured here, Zheng He, from Yunnan, China, is remembered because he served powerful Chinese emperors. He left brief accounts of his voyages carved in granite, and two officers and a translator who sailed with him left longer memoirs.</w:t>
      </w:r>
    </w:p>
    <w:p w14:paraId="02A58039" w14:textId="77777777" w:rsidR="00FA0DB6" w:rsidRPr="00FA0DB6" w:rsidRDefault="00FA0DB6" w:rsidP="00FA0DB6">
      <w:r w:rsidRPr="00FA0DB6">
        <w:t xml:space="preserve">These three adventurers all traveled within a 162-year time period. Marco Polo started his journey in 1271; Ibn Battuta started his in 1325, just after Polo died. Zheng He made his seven voyages starting in 1403, 37 years after Ibn Battuta died. The extent of these three journeys defies our imagination, even today in the age of jet travel around the world. Marco Polo spent 24 years away from home, traveling most of the time. Ibn Battuta spent 29 years away, visiting the lands of more than 40 modern countries, and covering 73,000 miles </w:t>
      </w:r>
      <w:r w:rsidRPr="00FA0DB6">
        <w:lastRenderedPageBreak/>
        <w:t>(117,000 kilometers). Zheng He was away about 14 years spaced over three decades, making his way around the Indian Ocean and along the eastern coast of Africa.</w:t>
      </w:r>
    </w:p>
    <w:p w14:paraId="5EAFC8E2" w14:textId="77777777" w:rsidR="00FA0DB6" w:rsidRPr="00FA0DB6" w:rsidRDefault="00FA0DB6" w:rsidP="0088399E">
      <w:pPr>
        <w:pStyle w:val="Heading3"/>
      </w:pPr>
      <w:r w:rsidRPr="00FA0DB6">
        <w:t xml:space="preserve">An Age of Adventure (1010L) </w:t>
      </w:r>
    </w:p>
    <w:p w14:paraId="18BA63EA" w14:textId="77777777" w:rsidR="00FA0DB6" w:rsidRPr="00251527" w:rsidRDefault="00FA0DB6" w:rsidP="00FA0DB6">
      <w:pPr>
        <w:rPr>
          <w:i/>
        </w:rPr>
      </w:pPr>
      <w:r w:rsidRPr="00251527">
        <w:rPr>
          <w:i/>
        </w:rPr>
        <w:t>By Cynthia Stokes Brown, adapted by Newsela</w:t>
      </w:r>
    </w:p>
    <w:p w14:paraId="4197CB5E" w14:textId="77777777" w:rsidR="00FA0DB6" w:rsidRPr="00FA0DB6" w:rsidRDefault="00FA0DB6" w:rsidP="00FA0DB6">
      <w:r w:rsidRPr="00FA0DB6">
        <w:t>Do you think that long-distance travel is a modern invention? Do you suppose that everyone stayed home until airlines started scheduling flights around the world?</w:t>
      </w:r>
    </w:p>
    <w:p w14:paraId="7761BA4C" w14:textId="77777777" w:rsidR="00FA0DB6" w:rsidRPr="00FA0DB6" w:rsidRDefault="00FA0DB6" w:rsidP="00FA0DB6">
      <w:r w:rsidRPr="00FA0DB6">
        <w:t>If so, think again. By the early 1300s, Afro-Eurasia (Northern Africa, Europe, and Asia) had become a world zone in motion. People were traveling everywhere, usually in groups — by foot, donkey, horse, camel, and boat. Merchants moved goods; kings, sultans, and popes moved armies. Diplomats and envoys carried messages; missionaries sought souls. Pilgrims and scholars searched for enlightenment. People looked for work, and whole groups of people migrated for varying reasons. Captains, caravan leaders, travel guides, and transport experts provided the ways and means to keep the multitudes moving.</w:t>
      </w:r>
    </w:p>
    <w:p w14:paraId="7B34FE0D" w14:textId="77777777" w:rsidR="00FA0DB6" w:rsidRPr="00FA0DB6" w:rsidRDefault="00FA0DB6" w:rsidP="00FA0DB6">
      <w:r w:rsidRPr="00FA0DB6">
        <w:t>This long-distance travel became easier in the late 1200s and early 1300s. There were three reasons for this. First, nomads of Central Asia (the Mongols and their Turkish-speaking allies) conquered Russia, China, and most of the Middle East. The Mongols created the largest territorial empire the world had ever seen. Their rulers imposed order and security on the trade routes along the Silk Roads. Second, the stability of Islamic rule across North Africa, the Middle East, Persia, and Southeast Asia provided a common civilization for travelers. Third, improvements in sailing technologies increased sea travel in the Indian Ocean.</w:t>
      </w:r>
    </w:p>
    <w:p w14:paraId="3B033016" w14:textId="77777777" w:rsidR="00FA0DB6" w:rsidRPr="00FA0DB6" w:rsidRDefault="00FA0DB6" w:rsidP="00FA0DB6">
      <w:r w:rsidRPr="00FA0DB6">
        <w:t>Great numbers of travelers moved across Afro-Eurasia. Considering the vast numbers of travelers, very few individuals left written accounts of their journeys. We’re left to believe that those who did record their travels must also represent the unknown adventurers who left no accounts.</w:t>
      </w:r>
    </w:p>
    <w:p w14:paraId="04587D1C" w14:textId="77777777" w:rsidR="00FA0DB6" w:rsidRPr="00FA0DB6" w:rsidRDefault="00FA0DB6" w:rsidP="00FA0DB6">
      <w:r w:rsidRPr="00FA0DB6">
        <w:t>Fortunately, two extraordinary travelers, Marco Polo, of Venice, Italy, and Abu Ibn Battuta, of Tangier, Morocco, did leave engaging records of their journeys. They each told their stories to other people from memory, and perhaps some written notes. The others copied down their accounts and they were published as books. Enough copies were made that some have survived through the centuries. A third traveler, Zheng He, from Yunnan, China, is remembered because he served powerful Chinese emperors. He left brief accounts of his voyages carved in granite, and two officers and a translator who sailed with him left longer memoirs.</w:t>
      </w:r>
    </w:p>
    <w:p w14:paraId="51C448BA" w14:textId="77777777" w:rsidR="00FA0DB6" w:rsidRPr="00FA0DB6" w:rsidRDefault="00FA0DB6" w:rsidP="00FA0DB6">
      <w:r w:rsidRPr="00FA0DB6">
        <w:t xml:space="preserve">These three adventurers all traveled within a 162-year time period. Marco Polo started his journey in 1271; Ibn Battuta started his in 1325, just after Polo died. Zheng He made his seven voyages starting in 1403, 37 years after Ibn Battuta died. The extent of these three journeys defies our imagination, even today in the age of jet travel around the world. Marco Polo spent 24 years away from home, traveling most of the time. Ibn Battuta spent 29 years away, visiting the lands of more than 40 modern countries, and covering 73,000 miles </w:t>
      </w:r>
      <w:r w:rsidRPr="00FA0DB6">
        <w:lastRenderedPageBreak/>
        <w:t>(117,000 kilometers). Zheng He was away about 14 years spaced over three decades, making his way around the Indian Ocean and along the eastern coast of Africa.</w:t>
      </w:r>
    </w:p>
    <w:p w14:paraId="7226F231" w14:textId="77777777" w:rsidR="00FA0DB6" w:rsidRPr="00FA0DB6" w:rsidRDefault="00FA0DB6" w:rsidP="0088399E">
      <w:pPr>
        <w:pStyle w:val="Heading3"/>
      </w:pPr>
      <w:r w:rsidRPr="00FA0DB6">
        <w:t xml:space="preserve">An Age of Adventure (790L) </w:t>
      </w:r>
    </w:p>
    <w:p w14:paraId="5B262DD9" w14:textId="77777777" w:rsidR="00FA0DB6" w:rsidRPr="00251527" w:rsidRDefault="00FA0DB6" w:rsidP="00FA0DB6">
      <w:pPr>
        <w:rPr>
          <w:i/>
        </w:rPr>
      </w:pPr>
      <w:r w:rsidRPr="00251527">
        <w:rPr>
          <w:i/>
        </w:rPr>
        <w:t>By Cynthia Stokes Brown, adapted by Newsela</w:t>
      </w:r>
    </w:p>
    <w:p w14:paraId="62B9B4F9" w14:textId="77777777" w:rsidR="00FA0DB6" w:rsidRPr="00FA0DB6" w:rsidRDefault="00FA0DB6" w:rsidP="00FA0DB6">
      <w:r w:rsidRPr="00FA0DB6">
        <w:t>Do you think that long-distance travel is a modern invention? Do you suppose that everyone stayed home until airlines started circling the globe?</w:t>
      </w:r>
    </w:p>
    <w:p w14:paraId="096097D1" w14:textId="77777777" w:rsidR="00FA0DB6" w:rsidRPr="00FA0DB6" w:rsidRDefault="00FA0DB6" w:rsidP="00FA0DB6">
      <w:r w:rsidRPr="00FA0DB6">
        <w:t>If so, think again. By the early 1300s, Afro-Eurasia (Northern Africa, Europe, and Asia) had become a world zone. And it was in motion. People were traveling everywhere, usually in groups — by foot, donkey, horse, camel, and boat. Merchants moved goods; kings, sultans, and popes moved armies. Diplomats and envoys carried messages; missionaries sought souls. Pilgrims and scholars searched for enlightenment. People looked for work, and whole groups of people migrated for varying reasons. Captains, caravan leaders, and travel guides helped keep the hordes of people moving.</w:t>
      </w:r>
    </w:p>
    <w:p w14:paraId="59ACDADB" w14:textId="77777777" w:rsidR="00FA0DB6" w:rsidRPr="00FA0DB6" w:rsidRDefault="00FA0DB6" w:rsidP="00FA0DB6">
      <w:r w:rsidRPr="00FA0DB6">
        <w:t>Long-distance travel became easier in the late 1200s and early 1300s. There were three reasons for this. First, nomads of Central Asia (the Mongols and their Turkish-speaking allies) conquered Russia, China, and most of the Middle East. The Mongols created the largest territorial empire the world had ever seen. Their rulers imposed strict order. They brought security to the trade routes along the Silk Roads. Second, an Islamic empire swept across North Africa, the Middle East, Persia, and Southeast Asia. Islamic rule was stable. And it provided a common civilization for travelers. Third, improvements in sailing technologies increased sea travel in the Indian Ocean.</w:t>
      </w:r>
    </w:p>
    <w:p w14:paraId="5754EAA9" w14:textId="77777777" w:rsidR="00FA0DB6" w:rsidRPr="00FA0DB6" w:rsidRDefault="00FA0DB6" w:rsidP="00FA0DB6">
      <w:r w:rsidRPr="00FA0DB6">
        <w:t>Great numbers of travelers moved across Afro-Eurasia. But considering the numbers of travelers, very few individuals left written accounts of their journeys. </w:t>
      </w:r>
    </w:p>
    <w:p w14:paraId="6FBB2CD5" w14:textId="77777777" w:rsidR="00FA0DB6" w:rsidRPr="00FA0DB6" w:rsidRDefault="00FA0DB6" w:rsidP="00FA0DB6">
      <w:r w:rsidRPr="00FA0DB6">
        <w:t>Fortunately, two extraordinary travelers did. Marco Polo, of Venice, Italy, and Ibn Battuta, of Tangier, Morocco, left fascinating records of their journeys. They each told their stories to other people from memory, and perhaps some written notes. The others copied down their accounts. Later, they were published as books. Copies have survived through the centuries. A third traveler, Zheng He, from Yunnan, China, is remembered because he served powerful Chinese emperors. He left brief accounts of his voyages carved into granite. Additionally, two men who sailed with him left longer memoirs.</w:t>
      </w:r>
    </w:p>
    <w:p w14:paraId="7AB3E69B" w14:textId="77777777" w:rsidR="00FA0DB6" w:rsidRPr="00FA0DB6" w:rsidRDefault="00FA0DB6" w:rsidP="00FA0DB6">
      <w:r w:rsidRPr="00FA0DB6">
        <w:t>These three adventurers all traveled within a 162-year time period. Marco Polo started his journey in 1271. Ibn Battuta started his travels in 1325, just after Polo died. Zheng He made his seven voyages starting in 1403, 37 years after Ibn Battuta died. The extent of these three journeys is hard to imagine. Even in today's age of jet travel few people see as much of the world as they did.</w:t>
      </w:r>
    </w:p>
    <w:p w14:paraId="62A2B2A1" w14:textId="77777777" w:rsidR="00FA0DB6" w:rsidRPr="00FA0DB6" w:rsidRDefault="00FA0DB6" w:rsidP="00FA0DB6">
      <w:r w:rsidRPr="00FA0DB6">
        <w:t xml:space="preserve">Marco Polo spent 24 years away from home. For most of the time he was traveling. Ibn Battuta spent 29 years away. During his time away he visited the lands of more than 40 modern countries. He covered a staggering 73,000 miles (117,000 kilometers). Zheng He </w:t>
      </w:r>
      <w:r w:rsidRPr="00FA0DB6">
        <w:lastRenderedPageBreak/>
        <w:t>was away about 14 years. His travel, however, was spaced over three decades. Zheng He sailed his way around the Indian Ocean and even reached the eastern coast of Africa.</w:t>
      </w:r>
    </w:p>
    <w:p w14:paraId="5153E82B" w14:textId="77777777" w:rsidR="006D625B" w:rsidRDefault="006D625B">
      <w:pPr>
        <w:spacing w:before="0" w:after="200" w:line="276" w:lineRule="auto"/>
        <w:rPr>
          <w:rFonts w:eastAsiaTheme="majorEastAsia" w:cstheme="majorBidi"/>
          <w:b/>
          <w:bCs/>
          <w:sz w:val="32"/>
          <w:szCs w:val="26"/>
        </w:rPr>
      </w:pPr>
      <w:bookmarkStart w:id="3" w:name="_Toc267645435"/>
      <w:r>
        <w:br w:type="page"/>
      </w:r>
    </w:p>
    <w:p w14:paraId="19F6243A" w14:textId="7E02ED3B" w:rsidR="000302A9" w:rsidRPr="006D625B" w:rsidRDefault="000302A9" w:rsidP="006D625B">
      <w:pPr>
        <w:pStyle w:val="Heading2"/>
      </w:pPr>
      <w:r w:rsidRPr="006D625B">
        <w:lastRenderedPageBreak/>
        <w:t>Ibn Battuta</w:t>
      </w:r>
      <w:bookmarkEnd w:id="3"/>
    </w:p>
    <w:p w14:paraId="0D836C9F" w14:textId="78D7F93E" w:rsidR="00795398" w:rsidRDefault="00864F9A" w:rsidP="00795398">
      <w:r w:rsidRPr="00864F9A">
        <w:t>The account of the travels of the Muslim legal scholar Ibn Battuta in the first half of the 14th century reveals the wide scope of the Muslim world at that time.</w:t>
      </w:r>
    </w:p>
    <w:p w14:paraId="2D61AFC2" w14:textId="77777777" w:rsidR="00FA0DB6" w:rsidRPr="00FA0DB6" w:rsidRDefault="00FA0DB6" w:rsidP="0088399E">
      <w:pPr>
        <w:pStyle w:val="Heading3"/>
      </w:pPr>
      <w:r w:rsidRPr="00FA0DB6">
        <w:t>Ibn Battuta (1190L)</w:t>
      </w:r>
    </w:p>
    <w:p w14:paraId="17A05FEC" w14:textId="77777777" w:rsidR="00FA0DB6" w:rsidRPr="00251527" w:rsidRDefault="00FA0DB6" w:rsidP="00FA0DB6">
      <w:pPr>
        <w:rPr>
          <w:i/>
        </w:rPr>
      </w:pPr>
      <w:r w:rsidRPr="00251527">
        <w:rPr>
          <w:i/>
        </w:rPr>
        <w:t>By Cynthia Stokes Brown</w:t>
      </w:r>
    </w:p>
    <w:p w14:paraId="7E8CAE48" w14:textId="77777777" w:rsidR="00FA0DB6" w:rsidRPr="00FA0DB6" w:rsidRDefault="00FA0DB6" w:rsidP="00FA0DB6">
      <w:r w:rsidRPr="00FA0DB6">
        <w:t>The account of the travels of the Muslim legal scholar Ibn Battuta in the first half of the fourteenth century reveals the wide scope of the Muslim world at that time.</w:t>
      </w:r>
    </w:p>
    <w:p w14:paraId="76070048" w14:textId="77777777" w:rsidR="00FA0DB6" w:rsidRPr="00FA0DB6" w:rsidRDefault="00FA0DB6" w:rsidP="00C23A89">
      <w:pPr>
        <w:pStyle w:val="Heading4"/>
      </w:pPr>
      <w:r w:rsidRPr="00FA0DB6">
        <w:t>The abode of Islam</w:t>
      </w:r>
    </w:p>
    <w:p w14:paraId="05A2BB60" w14:textId="77777777" w:rsidR="00FA0DB6" w:rsidRPr="00FA0DB6" w:rsidRDefault="00FA0DB6" w:rsidP="00FA0DB6">
      <w:r w:rsidRPr="00FA0DB6">
        <w:t>During the life of Ibn Battuta (sometimes spelled Battutah), Islamic civilization stretched from the Atlantic coast of West Africa across northern Africa, the Middle East, and India to Southeast Asia. This constituted the Dar al-Islam, or “Abode of Islam.” In addition, there were important communities of Muslims in cities and towns beyond the frontiers of Dar al-Islam. People in the whole “umma,” or community of people believing in one god and his sacred law (“shari’a”), shared doctrinal beliefs, religious rituals, moral values, and everyday manners. In the early 1300s, this community was expanding dramatically.</w:t>
      </w:r>
    </w:p>
    <w:p w14:paraId="4EFB1709" w14:textId="77777777" w:rsidR="00FA0DB6" w:rsidRPr="00FA0DB6" w:rsidRDefault="00FA0DB6" w:rsidP="00C23A89">
      <w:pPr>
        <w:pStyle w:val="Heading4"/>
      </w:pPr>
      <w:r w:rsidRPr="00FA0DB6">
        <w:t>Background</w:t>
      </w:r>
    </w:p>
    <w:p w14:paraId="11AF80D9" w14:textId="77777777" w:rsidR="00FA0DB6" w:rsidRPr="00FA0DB6" w:rsidRDefault="00FA0DB6" w:rsidP="00FA0DB6">
      <w:r w:rsidRPr="00FA0DB6">
        <w:t>Ibn Battuta was born in Tangier, part of modern-day Morocco, on February 25, 1304. This port city on the coast of the Atlantic Ocean lies 45 miles west of the Mediterranean Sea, close to the western side of the Strait of Gibraltar — where Africa and Europe nearly collide.</w:t>
      </w:r>
    </w:p>
    <w:p w14:paraId="14EED0BD" w14:textId="77777777" w:rsidR="00FA0DB6" w:rsidRPr="00FA0DB6" w:rsidRDefault="00FA0DB6" w:rsidP="00FA0DB6">
      <w:r w:rsidRPr="00FA0DB6">
        <w:t>The men in Ibn Battuta’s family were legal scholars and he was raised with a focus on education; however, there was no “madrassa,” or college of higher learning, in Tangier. Thus, Ibn Battuta’s urge to travel was spurred by his interest in finding the best teachers and the best libraries, which were then in Alexandria, Cairo, and Damascus. He also wanted to make the pilgrimage to Mecca, called the “hajj,” as soon as possible, out of eagerness and devotion to his faith.</w:t>
      </w:r>
    </w:p>
    <w:p w14:paraId="28CA9636" w14:textId="77777777" w:rsidR="00FA0DB6" w:rsidRPr="00FA0DB6" w:rsidRDefault="00FA0DB6" w:rsidP="00FA0DB6">
      <w:r w:rsidRPr="00FA0DB6">
        <w:t>On June 14, 1325, at the age of 21, Ibn Battuta rode out of Tangier on a donkey, the start of his journey to Mecca. Unlike the young Marco Polo, he was quite alone, as illustrated by this passage from </w:t>
      </w:r>
      <w:r w:rsidRPr="00FA0DB6">
        <w:rPr>
          <w:i/>
          <w:iCs/>
        </w:rPr>
        <w:t>The Travels of Ibn Battuta</w:t>
      </w:r>
      <w:r w:rsidRPr="00FA0DB6">
        <w:t>, his detailed account of his wanderings:</w:t>
      </w:r>
    </w:p>
    <w:p w14:paraId="7EF16E41" w14:textId="77777777" w:rsidR="00FA0DB6" w:rsidRPr="00FA0DB6" w:rsidRDefault="00FA0DB6" w:rsidP="00FA0DB6">
      <w:r w:rsidRPr="00FA0DB6">
        <w:rPr>
          <w:i/>
          <w:iCs/>
        </w:rPr>
        <w:t>I set out alone, having neither fellow-traveler in whose companionship I might find cheer, nor caravan whose party I might join, but swayed by an overmastering impulse within me and a desire long-cherished in my bosom to visit these illustrious sanctuaries. So I braced my resolution to quit all my dear ones, female and male, and forsook my home as birds forsake their nests. My parents being yet in the bonds of life, it weighed sorely upon me to part from them, and both they and I were afflicted with sorrow at this separation.</w:t>
      </w:r>
    </w:p>
    <w:p w14:paraId="0F1FAF40" w14:textId="77777777" w:rsidR="00FA0DB6" w:rsidRPr="00FA0DB6" w:rsidRDefault="00FA0DB6" w:rsidP="00C23A89">
      <w:pPr>
        <w:pStyle w:val="Heading4"/>
      </w:pPr>
      <w:r w:rsidRPr="00FA0DB6">
        <w:lastRenderedPageBreak/>
        <w:t>Travels</w:t>
      </w:r>
    </w:p>
    <w:p w14:paraId="4D92D2A3" w14:textId="77777777" w:rsidR="00FA0DB6" w:rsidRPr="00FA0DB6" w:rsidRDefault="00FA0DB6" w:rsidP="00FA0DB6">
      <w:r w:rsidRPr="00FA0DB6">
        <w:t>Ibn Battuta’s solitude did not last long, according to his chronicles. The governor of one city gave him alms of gold and woolen cloth, as almsgiving was considered a pillar of Islam. Ibn Battuta stayed at madrassas and at Sufi hospices as he made his way to Tunis. By the time he left Tunis, he was serving as a paid judge, a qadi, of a caravan of pilgrims who needed their disputes settled by a well-educated man. Alexandria and Damascus were two highlights of the trip that followed.</w:t>
      </w:r>
    </w:p>
    <w:p w14:paraId="14A78D63" w14:textId="77777777" w:rsidR="00FA0DB6" w:rsidRPr="00FA0DB6" w:rsidRDefault="00FA0DB6" w:rsidP="00FA0DB6">
      <w:r w:rsidRPr="00FA0DB6">
        <w:t>Ibn Battuta entered Mecca in mid-October 1326, a year and four months after leaving home. He stayed a month, taking part in all the ritual experiences and talking with diverse people from every Islamic land. While his writings don’t provide much detail about what this experience meant to him, after it was over he set out for Baghdad instead of returning home. He traveled in a camel caravan of returning pilgrims, and this is when his real globetrotting began.</w:t>
      </w:r>
    </w:p>
    <w:p w14:paraId="7AE7BE17" w14:textId="77777777" w:rsidR="00FA0DB6" w:rsidRPr="00FA0DB6" w:rsidRDefault="00FA0DB6" w:rsidP="00FA0DB6">
      <w:r w:rsidRPr="00FA0DB6">
        <w:t>Ibn Battuta led a complete life while traveling. He studied and prayed; he practiced his legal profession; he had astonishing outdoor adventures; he married at least 10 times and left children growing up all over Afro-Eurasia. A few examples of these activities provide a good picture of his life’s journey.</w:t>
      </w:r>
    </w:p>
    <w:p w14:paraId="2774823A" w14:textId="77777777" w:rsidR="00FA0DB6" w:rsidRPr="00FA0DB6" w:rsidRDefault="00FA0DB6" w:rsidP="00FA0DB6">
      <w:r w:rsidRPr="00FA0DB6">
        <w:t>In Alexandria, Ibn Battuta spent three days as a guest of a locally venerated Sufi ascetic by the name of Burhan al-Din the Lame. This holy man saw that Ibn Battuta had a passion for travel. He suggested that Ibn Battuta visit three other fellow Sufis, two in India and one in China. Of the encounter with Burhan al-Din, Ibn Battuta wrote in his </w:t>
      </w:r>
      <w:r w:rsidRPr="00FA0DB6">
        <w:rPr>
          <w:i/>
          <w:iCs/>
        </w:rPr>
        <w:t>Travels</w:t>
      </w:r>
      <w:r w:rsidRPr="00FA0DB6">
        <w:t>, “I was amazed at his prediction, and the idea of going to these countries having been cast into my mind, my wanderings never ceased until I had met these three that he named and conveyed his greeting to them.”</w:t>
      </w:r>
    </w:p>
    <w:p w14:paraId="3BB4A6F0" w14:textId="77777777" w:rsidR="00FA0DB6" w:rsidRPr="00FA0DB6" w:rsidRDefault="00FA0DB6" w:rsidP="00FA0DB6">
      <w:r w:rsidRPr="00FA0DB6">
        <w:t>Ibn Battuta visited another saint who lived a quiet life of devotion in a town near Alexandria. It was summer and Ibn Battuta slept on the roof of the man’s cell. There he had a dream of a large bird that carried him far eastward and left him there. The saint interpreted this to mean that Ibn Battuta would travel to India and stay there for a long time, echoing what Burhan al-Din had said.</w:t>
      </w:r>
    </w:p>
    <w:p w14:paraId="1C75240D" w14:textId="77777777" w:rsidR="00FA0DB6" w:rsidRPr="00FA0DB6" w:rsidRDefault="00FA0DB6" w:rsidP="00FA0DB6">
      <w:r w:rsidRPr="00FA0DB6">
        <w:t>In Damascus, Ibn Battuta boarded in one of the three madrassas. During his 24-day stay, he settled down into some formal studies. Damascus had the largest concentration of famous theologians and jurists in the Arab-speaking world. They taught by reading and commenting on a classical book, then testing their students’ knowledge of it, and issuing certificates to those who passed their tests.</w:t>
      </w:r>
    </w:p>
    <w:p w14:paraId="54F4B88D" w14:textId="77777777" w:rsidR="00FA0DB6" w:rsidRPr="00FA0DB6" w:rsidRDefault="00FA0DB6" w:rsidP="00FA0DB6">
      <w:r w:rsidRPr="00FA0DB6">
        <w:t>Ibn Battuta then fulfilled the prophesies of the various seers he’d met by traveling to India via Afghanistan, where he had to cross the Hindu Kush Mountains at one of several high passes. His group crossed at the 13,000-foot (4,000-meter) Khawak Pass. “We crossed the mountains,” Ibn Battuta recalled in </w:t>
      </w:r>
      <w:r w:rsidRPr="00FA0DB6">
        <w:rPr>
          <w:i/>
          <w:iCs/>
        </w:rPr>
        <w:t>Travels</w:t>
      </w:r>
      <w:r w:rsidRPr="00FA0DB6">
        <w:t>, “setting out about the end of the night and traveling all day long until sunset. We kept spreading felt clothes in front of the camels for them to tread on, so that they would not sink in the snow.” Upon arriving in Delhi, Ibn Battuta sought an official career from the Muslim king of India, Muhammad Tughluq.</w:t>
      </w:r>
    </w:p>
    <w:p w14:paraId="4B58CB0B" w14:textId="77777777" w:rsidR="00FA0DB6" w:rsidRPr="00FA0DB6" w:rsidRDefault="00FA0DB6" w:rsidP="00FA0DB6">
      <w:r w:rsidRPr="00FA0DB6">
        <w:lastRenderedPageBreak/>
        <w:t>The king of India made a practice of appointing foreigners as ministers and judges. As Ibn Battuta traveled to the court in Delhi, 82 Hindu bandits attacked his group of 22; Ibn Battuta and his men drove them off, killing 13 of the thieves. King Tughluq appointed him judge of Delhi, but since Ibn Battuta did not speak Persian, the language of the court, two scholars were appointed to do the work of hearing cases. After eight years, Ibn Battuta was eager to escape the political intrigue. The king agreed to send him as an ambassador to China, and made him responsible for taking shiploads of goods to the Yuan emperor, in return for the emperor’s previous gifts of 100 slaves and cartloads of cloth and swords.</w:t>
      </w:r>
    </w:p>
    <w:p w14:paraId="28724C53" w14:textId="77777777" w:rsidR="00FA0DB6" w:rsidRPr="00FA0DB6" w:rsidRDefault="00FA0DB6" w:rsidP="00FA0DB6">
      <w:r w:rsidRPr="00FA0DB6">
        <w:t>Ibn Battuta was set to sail from Calcutta with one large ship holding the goods for the Chinese emperor and a smaller ship filled with his personal entourage. Everything and everybody was loaded for departure, but Ibn Battuta spent the last day in the city attending Friday prayers. That evening a storm blew in, and the large ship with the presents ran aground and sank.</w:t>
      </w:r>
    </w:p>
    <w:p w14:paraId="43E6D223" w14:textId="77777777" w:rsidR="00FA0DB6" w:rsidRPr="00FA0DB6" w:rsidRDefault="00FA0DB6" w:rsidP="00FA0DB6">
      <w:r w:rsidRPr="00FA0DB6">
        <w:t>The smaller one, with Ibn Battuta’s servants, concubines, friends, and personal belongings, took to sea to escape the storm. Reduced to his prayer rug and the clothes on his back, Ibn Battuta could only hope to catch up with the ship carrying his group.</w:t>
      </w:r>
    </w:p>
    <w:p w14:paraId="09185538" w14:textId="77777777" w:rsidR="00FA0DB6" w:rsidRPr="00FA0DB6" w:rsidRDefault="00FA0DB6" w:rsidP="00FA0DB6">
      <w:r w:rsidRPr="00FA0DB6">
        <w:t>Thus Ibn Battuta’s travels continued, with narrow escapes and dramatically varying fortunes. Eventually he learned that his ship had been seized by a non-Muslim ruler in Sumatra. He decided to go to China anyway, but stopped on the way at the Maldives, an island group 400 miles southwest off the coast of India.</w:t>
      </w:r>
    </w:p>
    <w:p w14:paraId="058A0A48" w14:textId="77777777" w:rsidR="00FA0DB6" w:rsidRPr="00FA0DB6" w:rsidRDefault="00FA0DB6" w:rsidP="00FA0DB6">
      <w:r w:rsidRPr="00FA0DB6">
        <w:t>In the Maldives, Ibn Battuta enjoyed the company of women even more than usual. Usually, he married one at a time and divorced her when he left on further travels. He often had concubines, too, purchased or given as gifts. In the Maldives, he married four women on one island, the legal limit under Muslim law. As he wrote in his </w:t>
      </w:r>
      <w:r w:rsidRPr="00FA0DB6">
        <w:rPr>
          <w:i/>
          <w:iCs/>
        </w:rPr>
        <w:t>Travels</w:t>
      </w:r>
      <w:r w:rsidRPr="00FA0DB6">
        <w:t>:</w:t>
      </w:r>
    </w:p>
    <w:p w14:paraId="1BB923D5" w14:textId="77777777" w:rsidR="00FA0DB6" w:rsidRPr="00FA0DB6" w:rsidRDefault="00FA0DB6" w:rsidP="00FA0DB6">
      <w:r w:rsidRPr="00FA0DB6">
        <w:rPr>
          <w:i/>
          <w:iCs/>
        </w:rPr>
        <w:t>It is easy to marry in these islands because of the smallness of the dowries and the pleasures of society which the women offer... When the ships put in, the crew marry; when they intend to leave they divorce their wives. This is a kind of temporary marriage. The women of these islands never leave their country.</w:t>
      </w:r>
    </w:p>
    <w:p w14:paraId="28A05448" w14:textId="77777777" w:rsidR="00FA0DB6" w:rsidRPr="00FA0DB6" w:rsidRDefault="00FA0DB6" w:rsidP="00FA0DB6">
      <w:r w:rsidRPr="00FA0DB6">
        <w:t>From there, Ibn Battuta continued on to China. Battuta’s narrative about China occupies less than 6 percent of his whole story. It is so sketchy and confusing that some scholars doubt that he even went to China and believe he merely fabricated this part of his account. He claims to have gone as far north as Beijing, but his description of that is even vaguer than the rest, so perhaps he only got as far north as Quanzhou, now Zaitun. In any case, he admits in the </w:t>
      </w:r>
      <w:r w:rsidRPr="00FA0DB6">
        <w:rPr>
          <w:i/>
          <w:iCs/>
        </w:rPr>
        <w:t>Travels</w:t>
      </w:r>
      <w:r w:rsidRPr="00FA0DB6">
        <w:t> that in China he was unable to understand or accept much of what he saw; it was not part of his familiar Dar al-Islam:</w:t>
      </w:r>
    </w:p>
    <w:p w14:paraId="29CE26F3" w14:textId="77777777" w:rsidR="00FA0DB6" w:rsidRPr="00FA0DB6" w:rsidRDefault="00FA0DB6" w:rsidP="00FA0DB6">
      <w:r w:rsidRPr="00FA0DB6">
        <w:rPr>
          <w:i/>
          <w:iCs/>
        </w:rPr>
        <w:t>China was beautiful, but it did not please me. On the contrary, I was greatly troubled thinking about the way paganism dominated this country. Whenever I went out of my lodging, I saw many blameworthy things. That disturbed me so much that I stayed indoors most of the time and only went out when necessary. During my stay in China, whenever I saw any Muslims I always felt as though I were meeting my own family and close kinsmen.</w:t>
      </w:r>
    </w:p>
    <w:p w14:paraId="64B8F51E" w14:textId="77777777" w:rsidR="00FA0DB6" w:rsidRPr="00FA0DB6" w:rsidRDefault="00FA0DB6" w:rsidP="00C23A89">
      <w:pPr>
        <w:pStyle w:val="Heading4"/>
      </w:pPr>
      <w:r w:rsidRPr="00FA0DB6">
        <w:lastRenderedPageBreak/>
        <w:t>His writing and his last years</w:t>
      </w:r>
    </w:p>
    <w:p w14:paraId="26A06C9F" w14:textId="77777777" w:rsidR="00FA0DB6" w:rsidRPr="00FA0DB6" w:rsidRDefault="00FA0DB6" w:rsidP="00FA0DB6">
      <w:r w:rsidRPr="00FA0DB6">
        <w:t>Ibn Battuta returned home in 1349 to Tangier, where he visited the grave of his mother, who had been carried off by the Black Death (plague) only a few months before his return. (During his return, he learned in Damascus that his father had died 15 years earlier.) Ibn Battuta stayed in Tangier only a few days before leaving to visit North Africa, Spain, and West Africa (Mali).</w:t>
      </w:r>
    </w:p>
    <w:p w14:paraId="7373D8BD" w14:textId="77777777" w:rsidR="00FA0DB6" w:rsidRPr="00FA0DB6" w:rsidRDefault="00FA0DB6" w:rsidP="00FA0DB6">
      <w:r w:rsidRPr="00FA0DB6">
        <w:t>He returned from that trip in 1354 to Fez, Morocco, where the local sultan commissioned a young literary scholar to record Ibn Battuta’s experiences. The scholar had to compose the whole story into literary form, using a type of Arabic literature called a </w:t>
      </w:r>
      <w:r w:rsidRPr="00FA0DB6">
        <w:rPr>
          <w:i/>
          <w:iCs/>
        </w:rPr>
        <w:t>rihla</w:t>
      </w:r>
      <w:r w:rsidRPr="00FA0DB6">
        <w:t>, indicating a journey in search of divine knowledge. The two men collaborated for two years, with Ibn Battuta telling his story and drafting notes about it. Ibn Battuta possessed an extraordinary memory, but he also misremembered some facts and dates.</w:t>
      </w:r>
    </w:p>
    <w:p w14:paraId="3E4EC7B7" w14:textId="77777777" w:rsidR="00FA0DB6" w:rsidRPr="00FA0DB6" w:rsidRDefault="00FA0DB6" w:rsidP="00FA0DB6">
      <w:r w:rsidRPr="00FA0DB6">
        <w:t>All we know about Ibn Battuta’s life after the writing of his book is that he held the office of judge in some town or other. Since he was not yet 50 when he stopped traveling, he is thought to have married again and to have had more children. He died in 1368 or 1369; the place of his death is not known, nor the location of his grave.</w:t>
      </w:r>
    </w:p>
    <w:p w14:paraId="6F509776" w14:textId="77777777" w:rsidR="00FA0DB6" w:rsidRPr="00FA0DB6" w:rsidRDefault="00FA0DB6" w:rsidP="00C23A89">
      <w:pPr>
        <w:pStyle w:val="Heading4"/>
      </w:pPr>
      <w:r w:rsidRPr="00FA0DB6">
        <w:t>The legacy of Ibn Battuta’s Travels</w:t>
      </w:r>
    </w:p>
    <w:p w14:paraId="01CF7DDC" w14:textId="77777777" w:rsidR="00FA0DB6" w:rsidRPr="00FA0DB6" w:rsidRDefault="00FA0DB6" w:rsidP="00FA0DB6">
      <w:r w:rsidRPr="00FA0DB6">
        <w:t>Unlike the impact of the </w:t>
      </w:r>
      <w:r w:rsidRPr="00FA0DB6">
        <w:rPr>
          <w:i/>
          <w:iCs/>
        </w:rPr>
        <w:t>Travels of Marco Polo</w:t>
      </w:r>
      <w:r w:rsidRPr="00FA0DB6">
        <w:t> on the European world, the account of Battuta’s travels had only modest impact on the Muslim world before the nineteenth century. While copies circulated earlier, it was French and English scholars who eventually brought </w:t>
      </w:r>
      <w:r w:rsidRPr="00FA0DB6">
        <w:rPr>
          <w:i/>
          <w:iCs/>
        </w:rPr>
        <w:t>The Travels of Ibn Battuta</w:t>
      </w:r>
      <w:r w:rsidRPr="00FA0DB6">
        <w:t> the international attention it deserved.</w:t>
      </w:r>
    </w:p>
    <w:p w14:paraId="101C1B4B" w14:textId="77777777" w:rsidR="00FA0DB6" w:rsidRPr="00FA0DB6" w:rsidRDefault="00FA0DB6" w:rsidP="00FA0DB6">
      <w:r w:rsidRPr="00FA0DB6">
        <w:t>How does Ibn Battuta’s account compare with that of Marco Polo’s? Each traveler lived by his wits — they had that in common. Each took joy in discovering new experiences, and each exercised amazing perseverance and fortitude to complete extensive travels and return to their home country.</w:t>
      </w:r>
    </w:p>
    <w:p w14:paraId="214FD2D5" w14:textId="77777777" w:rsidR="00FA0DB6" w:rsidRPr="00FA0DB6" w:rsidRDefault="00FA0DB6" w:rsidP="00FA0DB6">
      <w:r w:rsidRPr="00FA0DB6">
        <w:t>Yet there were many differences. Ibn Battuta was an educated, cosmopolitan, gregarious, upper-class man who traveled within a familiar Muslim culture, meeting like-minded people wherever he went. Polo was a merchant, not formally educated, who traveled to strange, unfamiliar cultures, where he learned new ways of dressing, speaking, and behaving. Ibn Battuta told more about himself, the people he met, and the importance of the positions he held. Marco Polo, on the other had, focused on reporting accurate information about what he had observed. How fortunate we are to have accounts from two contrasting intercontinental travelers from more than 600 years ago.</w:t>
      </w:r>
    </w:p>
    <w:p w14:paraId="0E5803E8" w14:textId="77777777" w:rsidR="00FA0DB6" w:rsidRPr="00FA0DB6" w:rsidRDefault="00FA0DB6" w:rsidP="0088399E">
      <w:pPr>
        <w:pStyle w:val="Heading3"/>
      </w:pPr>
      <w:r w:rsidRPr="00FA0DB6">
        <w:t xml:space="preserve">Ibn Battuta (1070L) </w:t>
      </w:r>
    </w:p>
    <w:p w14:paraId="619A9C8B" w14:textId="77777777" w:rsidR="00FA0DB6" w:rsidRPr="00251527" w:rsidRDefault="00FA0DB6" w:rsidP="00FA0DB6">
      <w:pPr>
        <w:rPr>
          <w:i/>
        </w:rPr>
      </w:pPr>
      <w:r w:rsidRPr="00251527">
        <w:rPr>
          <w:i/>
        </w:rPr>
        <w:t>By Cynthia Stokes Brown, adapted by Newsela</w:t>
      </w:r>
    </w:p>
    <w:p w14:paraId="0374625B" w14:textId="77777777" w:rsidR="00FA0DB6" w:rsidRPr="00FA0DB6" w:rsidRDefault="00FA0DB6" w:rsidP="00FA0DB6">
      <w:r w:rsidRPr="00FA0DB6">
        <w:t>Muslim legal scholar Ibn Battuta recorded an account of his travels during the first half of the fourteenth century. His memoir reveals the wide scope of the Muslim world at that time.</w:t>
      </w:r>
    </w:p>
    <w:p w14:paraId="22EDF914" w14:textId="77777777" w:rsidR="00FA0DB6" w:rsidRPr="00FA0DB6" w:rsidRDefault="00FA0DB6" w:rsidP="00C23A89">
      <w:pPr>
        <w:pStyle w:val="Heading4"/>
      </w:pPr>
      <w:r w:rsidRPr="00FA0DB6">
        <w:lastRenderedPageBreak/>
        <w:t>The abode of Islam</w:t>
      </w:r>
    </w:p>
    <w:p w14:paraId="1E793AB3" w14:textId="77777777" w:rsidR="00FA0DB6" w:rsidRPr="00FA0DB6" w:rsidRDefault="00FA0DB6" w:rsidP="00FA0DB6">
      <w:r w:rsidRPr="00FA0DB6">
        <w:t>During the life of Ibn Battuta, Islamic civilization stretched from the Atlantic coast of West Africa across northern Africa, the Middle East, and India to Southeast Asia. This area was known to Muslims as Dar al-Islam, or “Abode of Islam.” In addition, there were important communities of Muslims in cities and towns beyond the frontiers of Dar al-Islam. People in the whole “umma,” or community of people believing in one god and his sacred law (“shari’a”), shared beliefs, rituals, moral values, and everyday manners. In the early 1300s, this community was expanding dramatically.</w:t>
      </w:r>
    </w:p>
    <w:p w14:paraId="2BCDB4FA" w14:textId="77777777" w:rsidR="00FA0DB6" w:rsidRPr="00FA0DB6" w:rsidRDefault="00FA0DB6" w:rsidP="00C23A89">
      <w:pPr>
        <w:pStyle w:val="Heading4"/>
      </w:pPr>
      <w:r w:rsidRPr="00FA0DB6">
        <w:t>Background</w:t>
      </w:r>
    </w:p>
    <w:p w14:paraId="0DA4AD65" w14:textId="77777777" w:rsidR="00FA0DB6" w:rsidRPr="00FA0DB6" w:rsidRDefault="00FA0DB6" w:rsidP="00FA0DB6">
      <w:r w:rsidRPr="00FA0DB6">
        <w:t>Ibn Battuta was born in Tangier, part of modern-day Morocco, on February 25, 1304. This port city on the coast of the Atlantic Ocean lies 45 miles west of the Mediterranean Sea, close to the western side of the Strait of Gibraltar — where Africa and Europe nearly collide.</w:t>
      </w:r>
    </w:p>
    <w:p w14:paraId="019CB59D" w14:textId="77777777" w:rsidR="00FA0DB6" w:rsidRPr="00FA0DB6" w:rsidRDefault="00FA0DB6" w:rsidP="00FA0DB6">
      <w:r w:rsidRPr="00FA0DB6">
        <w:t>The men in Ibn Battuta’s family were legal scholars and he was raised with a focus on education. However, there was no “madrassa,” or college of higher learning, in Tangier. Thus, Ibn Battuta’s urge to travel was spurred by his interest in finding the best teachers and the best libraries. At the time, they were centered in Alexandria, Cairo, and Damascus. He also wanted to make the pilgrimage to Mecca, called the “hajj,” as soon as possible. For Muslims, the trip is a religious duty to be done at least once in life.</w:t>
      </w:r>
    </w:p>
    <w:p w14:paraId="73F00B2B" w14:textId="77777777" w:rsidR="00FA0DB6" w:rsidRPr="00FA0DB6" w:rsidRDefault="00FA0DB6" w:rsidP="00FA0DB6">
      <w:r w:rsidRPr="00FA0DB6">
        <w:t>On June 14, 1325, Ibn Battuta rode out of Tangier on a donkey. Just 21, he was at the start of his journey to Mecca. Unlike the young Marco Polo, he was quite alone, as illustrated by this passage from </w:t>
      </w:r>
      <w:r w:rsidRPr="00FA0DB6">
        <w:rPr>
          <w:i/>
          <w:iCs/>
        </w:rPr>
        <w:t>The Travels of Ibn Battuta</w:t>
      </w:r>
      <w:r w:rsidRPr="00FA0DB6">
        <w:t>, his detailed account of his wanderings:</w:t>
      </w:r>
    </w:p>
    <w:p w14:paraId="5AE9673C" w14:textId="77777777" w:rsidR="00FA0DB6" w:rsidRPr="00FA0DB6" w:rsidRDefault="00FA0DB6" w:rsidP="00FA0DB6">
      <w:r w:rsidRPr="00FA0DB6">
        <w:rPr>
          <w:i/>
          <w:iCs/>
        </w:rPr>
        <w:t>I set out alone, having neither fellow-traveler in whose companionship I might find cheer, nor caravan whose party I might join, but swayed by an overmastering impulse within me and a desire long-cherished in my bosom to visit these illustrious sanctuaries. So I braced my resolution to quit all my dear ones, female and male, and forsook my home as birds forsake their nests. My parents being yet in the bonds of life, it weighed sorely upon me to part from them, and both they and I were afflicted with sorrow at this separation.</w:t>
      </w:r>
    </w:p>
    <w:p w14:paraId="472A3C7E" w14:textId="77777777" w:rsidR="00FA0DB6" w:rsidRPr="00FA0DB6" w:rsidRDefault="00FA0DB6" w:rsidP="00C23A89">
      <w:pPr>
        <w:pStyle w:val="Heading4"/>
      </w:pPr>
      <w:r w:rsidRPr="00FA0DB6">
        <w:t>Travels</w:t>
      </w:r>
    </w:p>
    <w:p w14:paraId="3A5F837E" w14:textId="77777777" w:rsidR="00FA0DB6" w:rsidRPr="00FA0DB6" w:rsidRDefault="00FA0DB6" w:rsidP="00FA0DB6">
      <w:r w:rsidRPr="00FA0DB6">
        <w:t>Ibn Battuta’s solitude did not last long, according to his chronicles. The governor of one city gave him alms of gold and woolen cloth. Like the trip to Mecca, almsgiving is a pillar of Islam. Ibn Battuta stayed at madrassas (religious schools) and at Sufi hospices as he made his way to Tunis, the capital of Tunisia. By the time he left Tunis, he was serving as a paid judge, a qadi, of a caravan of pilgrims who needed their disputes settled by a well-educated man. Alexandria and Damascus were two highlights on the part of the trip that followed.</w:t>
      </w:r>
    </w:p>
    <w:p w14:paraId="7D444AD1" w14:textId="77777777" w:rsidR="00FA0DB6" w:rsidRPr="00FA0DB6" w:rsidRDefault="00FA0DB6" w:rsidP="00FA0DB6">
      <w:r w:rsidRPr="00FA0DB6">
        <w:t>Ibn Battuta entered Mecca in mid-October 1326. It had taken him a year and four months to get there. He stayed a month, taking part in all the ritual experiences and talking with people from every Islamic land. His writings don’t provide much detail about what this experience meant to him. After it was over, he set out for Baghdad instead of returning home. He traveled in a camel caravan of returning pilgrims. This is when his real globetrotting began.</w:t>
      </w:r>
    </w:p>
    <w:p w14:paraId="3FF73028" w14:textId="77777777" w:rsidR="00FA0DB6" w:rsidRPr="00FA0DB6" w:rsidRDefault="00FA0DB6" w:rsidP="00FA0DB6">
      <w:r w:rsidRPr="00FA0DB6">
        <w:lastRenderedPageBreak/>
        <w:t>Ibn Battuta led a complete life while traveling. He studied and prayed; he practiced his legal profession; he had astonishing adventures; he married at least 10 times and left children growing up all over Afro-Eurasia. A few examples of these activities provide a good picture of his life’s journey.</w:t>
      </w:r>
    </w:p>
    <w:p w14:paraId="08FF4EAB" w14:textId="77777777" w:rsidR="00FA0DB6" w:rsidRPr="00FA0DB6" w:rsidRDefault="00FA0DB6" w:rsidP="00FA0DB6">
      <w:r w:rsidRPr="00FA0DB6">
        <w:t>In Alexandria, Ibn Battuta spent three days as a guest of a respected Sufi ascetic by the name of Burhan al-Din the Lame. This holy man saw that Ibn Battuta had a passion for travel. He suggested that Ibn Battuta visit three other fellow Sufis, two in India and one in China. Of the encounter with Burhan al-Din, Ibn Battuta wrote in his</w:t>
      </w:r>
      <w:r w:rsidRPr="00FA0DB6">
        <w:rPr>
          <w:i/>
          <w:iCs/>
        </w:rPr>
        <w:t xml:space="preserve"> Travels</w:t>
      </w:r>
      <w:r w:rsidRPr="00FA0DB6">
        <w:t>, “I was amazed at his prediction, and the idea of going to these countries having been cast into my mind, my wanderings never ceased until I had met these three that he named and conveyed his greeting to them.”</w:t>
      </w:r>
    </w:p>
    <w:p w14:paraId="4579AB52" w14:textId="77777777" w:rsidR="00FA0DB6" w:rsidRPr="00FA0DB6" w:rsidRDefault="00FA0DB6" w:rsidP="00FA0DB6">
      <w:r w:rsidRPr="00FA0DB6">
        <w:t>Ibn Battuta visited another saint who lived a quiet life of devotion in a town near Alexandria. It was summer and Ibn Battuta slept on the roof of the man’s cell. There he had a dream of a large bird that carried him far eastward and left him there. The saint interpreted this to mean that Ibn Battuta would travel to India and stay there for a long time, echoing what Burhan al-Din had said.</w:t>
      </w:r>
    </w:p>
    <w:p w14:paraId="67AE4147" w14:textId="77777777" w:rsidR="00FA0DB6" w:rsidRPr="00FA0DB6" w:rsidRDefault="00FA0DB6" w:rsidP="00FA0DB6">
      <w:r w:rsidRPr="00FA0DB6">
        <w:t>In Damascus, Ibn Battuta slept in one of the three madrassas. During his 24-day stay he settled down into some formal studies. Damascus had the largest concentration of famous theologians and legal scholars in the Arab-speaking world. They taught by reading and commenting on a book, then testing their students’ knowledge of it. Those who passed were awarded certificates.</w:t>
      </w:r>
    </w:p>
    <w:p w14:paraId="230B2E7D" w14:textId="77777777" w:rsidR="00FA0DB6" w:rsidRPr="00FA0DB6" w:rsidRDefault="00FA0DB6" w:rsidP="00FA0DB6">
      <w:r w:rsidRPr="00FA0DB6">
        <w:t>Ibn Battuta then fulfilled the prophesies of the various seers he’d met by traveling to India via Afghanistan. To reach India, he had to cross the Hindu Kush Mountains at 13,000 feet. “We crossed the mountains,” Ibn Battuta recalled in </w:t>
      </w:r>
      <w:r w:rsidRPr="00FA0DB6">
        <w:rPr>
          <w:i/>
          <w:iCs/>
        </w:rPr>
        <w:t>Travels</w:t>
      </w:r>
      <w:r w:rsidRPr="00FA0DB6">
        <w:t>, “setting out about the end of the night and traveling all day long until sunset. We kept spreading felt clothes in front of the camels for them to tread on, so that they would not sink in the snow.” Upon arriving in Delhi, Ibn Battuta sought an official career from the Muslim king of India, Muhammad Tughluq.</w:t>
      </w:r>
    </w:p>
    <w:p w14:paraId="7F034840" w14:textId="77777777" w:rsidR="00FA0DB6" w:rsidRPr="00FA0DB6" w:rsidRDefault="00FA0DB6" w:rsidP="00FA0DB6">
      <w:r w:rsidRPr="00FA0DB6">
        <w:t>The king of India made a practice of appointing foreigners as ministers and judges. As Ibn Battuta traveled to the court in Delhi, 82 Hindu bandits attacked his group of 22; Ibn Battuta and his men drove them off, killing 13 of the thieves. King Tughluq appointed him judge of Delhi. But, since Ibn Battuta did not speak Persian, the language of the court, two scholars were appointed to do the work of hearing cases. After eight years, Ibn Battuta was eager to escape the political intrigue. The king agreed to send him as an ambassador to China. He made Battuta responsible for taking shiploads of goods to the Yuan emperor, in return for the emperor’s previous gifts of 100 slaves and cartloads of cloth and swords.</w:t>
      </w:r>
    </w:p>
    <w:p w14:paraId="3BF7AD18" w14:textId="77777777" w:rsidR="00FA0DB6" w:rsidRPr="00FA0DB6" w:rsidRDefault="00FA0DB6" w:rsidP="00FA0DB6">
      <w:r w:rsidRPr="00FA0DB6">
        <w:t>Ibn Battuta was set to sail from Calcutta with a large ship holding the goods for the Chinese emperor. A smaller ship held his personal entourage. Everything and everybody was loaded for departure, but Ibn Battuta spent the last day in the city attending Friday prayers. That evening a storm blew in, and the large ship with the presents ran aground and sank.</w:t>
      </w:r>
    </w:p>
    <w:p w14:paraId="27B856A6" w14:textId="77777777" w:rsidR="00FA0DB6" w:rsidRPr="00FA0DB6" w:rsidRDefault="00FA0DB6" w:rsidP="00FA0DB6">
      <w:r w:rsidRPr="00FA0DB6">
        <w:lastRenderedPageBreak/>
        <w:t>The smaller one, with Ibn Battuta’s servants, concubines, friends, and personal belongings, took to sea to escape the storm. Battuta was left behind. Reduced to his prayer rug and the clothes on his back, Ibn Battuta could only hope to catch up with his ship.</w:t>
      </w:r>
    </w:p>
    <w:p w14:paraId="65E0EB7B" w14:textId="77777777" w:rsidR="00FA0DB6" w:rsidRPr="00FA0DB6" w:rsidRDefault="00FA0DB6" w:rsidP="00FA0DB6">
      <w:r w:rsidRPr="00FA0DB6">
        <w:t>Thus Ibn Battuta’s travels continued. Narrow escapes continued and his fortunes varied dramatically. Eventually he learned that his ship had been seized by a non-Muslim ruler in Sumatra. He decided to go to China anyway, but stopped on the way at the Maldives, an island group 400 miles southwest off the coast of India.</w:t>
      </w:r>
    </w:p>
    <w:p w14:paraId="00B6AAF9" w14:textId="77777777" w:rsidR="00FA0DB6" w:rsidRPr="00FA0DB6" w:rsidRDefault="00FA0DB6" w:rsidP="00FA0DB6">
      <w:r w:rsidRPr="00FA0DB6">
        <w:t>In the Maldives, Ibn Battuta enjoyed the company of women even more than usual. Usually, he married one woman at a time and divorced her when he left on further travels. He often had concubines, too, purchased or given as gifts. In the Maldives, he married four women on one island, the legal limit under Muslim law. As he wrote in his </w:t>
      </w:r>
      <w:r w:rsidRPr="00FA0DB6">
        <w:rPr>
          <w:i/>
          <w:iCs/>
        </w:rPr>
        <w:t>Travels</w:t>
      </w:r>
      <w:r w:rsidRPr="00FA0DB6">
        <w:t>:</w:t>
      </w:r>
    </w:p>
    <w:p w14:paraId="7AC9CB66" w14:textId="77777777" w:rsidR="00FA0DB6" w:rsidRPr="00FA0DB6" w:rsidRDefault="00FA0DB6" w:rsidP="00FA0DB6">
      <w:r w:rsidRPr="00FA0DB6">
        <w:rPr>
          <w:i/>
          <w:iCs/>
        </w:rPr>
        <w:t>It is easy to marry in these islands because of the smallness of the dowries and the pleasures of society which the women offer... When the ships put in, the crew marry; when they intend to leave they divorce their wives. This is a kind of temporary marriage. The women of these islands never leave their country.</w:t>
      </w:r>
    </w:p>
    <w:p w14:paraId="2A8D0A0F" w14:textId="77777777" w:rsidR="00FA0DB6" w:rsidRPr="00FA0DB6" w:rsidRDefault="00FA0DB6" w:rsidP="00FA0DB6">
      <w:r w:rsidRPr="00FA0DB6">
        <w:t>From there, Ibn Battuta continued on to China. Battuta’s narrative about China occupies less than 6 percent of his whole story. It is so sketchy and confusing that some scholars doubt that he even went to China and believe he fabricated this part of his account. He claims to have gone as far north as Beijing. But his description of that is vague. In any case, he admits in his </w:t>
      </w:r>
      <w:r w:rsidRPr="00FA0DB6">
        <w:rPr>
          <w:i/>
          <w:iCs/>
        </w:rPr>
        <w:t>Travels</w:t>
      </w:r>
      <w:r w:rsidRPr="00FA0DB6">
        <w:t> that in China he was unable to accept much of what he saw; it was not part of his familiar Dar al-Islam:</w:t>
      </w:r>
    </w:p>
    <w:p w14:paraId="7FC7A628" w14:textId="77777777" w:rsidR="00FA0DB6" w:rsidRPr="00FA0DB6" w:rsidRDefault="00FA0DB6" w:rsidP="00FA0DB6">
      <w:r w:rsidRPr="00FA0DB6">
        <w:rPr>
          <w:i/>
          <w:iCs/>
        </w:rPr>
        <w:t>China was beautiful, but it did not please me. On the contrary, I was greatly troubled thinking about the way paganism dominated this country. Whenever I went out of my lodging, I saw many blameworthy things. That disturbed me so much that I stayed indoors most of the time and only went out when necessary. During my stay in China, whenever I saw any Muslims I always felt as though I were meeting my own family and close kinsmen.</w:t>
      </w:r>
    </w:p>
    <w:p w14:paraId="293E3C07" w14:textId="77777777" w:rsidR="00FA0DB6" w:rsidRPr="00FA0DB6" w:rsidRDefault="00FA0DB6" w:rsidP="00C23A89">
      <w:pPr>
        <w:pStyle w:val="Heading4"/>
      </w:pPr>
      <w:r w:rsidRPr="00FA0DB6">
        <w:t>His writing and his last years</w:t>
      </w:r>
    </w:p>
    <w:p w14:paraId="539196CF" w14:textId="77777777" w:rsidR="00FA0DB6" w:rsidRPr="00FA0DB6" w:rsidRDefault="00FA0DB6" w:rsidP="00FA0DB6">
      <w:r w:rsidRPr="00FA0DB6">
        <w:t>Ibn Battuta returned home in 1349 to Tangier. Only a few months before his return, his mother died of the Black Death (plague). During his return, he learned in Damascus that his father had died 15 years earlier. Ibn Battuta stayed in Tangier only a few days before leaving to visit North Africa, Spain, and West Africa (Mali).</w:t>
      </w:r>
    </w:p>
    <w:p w14:paraId="13535ADE" w14:textId="77777777" w:rsidR="00FA0DB6" w:rsidRPr="00FA0DB6" w:rsidRDefault="00FA0DB6" w:rsidP="00FA0DB6">
      <w:r w:rsidRPr="00FA0DB6">
        <w:t>He returned from that trip in 1354 to Fez, Morocco. During his stay, the local sultan commissioned a young literary scholar to record Ibn Battuta’s experiences. The scholar had to compose the whole story into literary form, using a type of Arabic literature called a </w:t>
      </w:r>
      <w:r w:rsidRPr="00FA0DB6">
        <w:rPr>
          <w:i/>
          <w:iCs/>
        </w:rPr>
        <w:t>rihla</w:t>
      </w:r>
      <w:r w:rsidRPr="00FA0DB6">
        <w:t>, indicating a journey in search of divine knowledge. The two men collaborated for two years, with Ibn Battuta telling his story and drafting notes about it. Ibn Battuta possessed an extraordinary memory, but he also misremembered some facts and dates.</w:t>
      </w:r>
    </w:p>
    <w:p w14:paraId="7FD1BE0D" w14:textId="77777777" w:rsidR="00FA0DB6" w:rsidRPr="00FA0DB6" w:rsidRDefault="00FA0DB6" w:rsidP="00FA0DB6">
      <w:r w:rsidRPr="00FA0DB6">
        <w:t xml:space="preserve">All we know about Ibn Battuta’s life after the writing of his book is that he held the office of judge in some town or other. Since he was not yet 50 when he stopped traveling, he is </w:t>
      </w:r>
      <w:r w:rsidRPr="00FA0DB6">
        <w:lastRenderedPageBreak/>
        <w:t>thought to have married again and to have had more children. He died in 1368 or 1369; the place of his death is not known.</w:t>
      </w:r>
    </w:p>
    <w:p w14:paraId="2C74FCE6" w14:textId="77777777" w:rsidR="00FA0DB6" w:rsidRPr="00FA0DB6" w:rsidRDefault="00FA0DB6" w:rsidP="00FA0DB6">
      <w:pPr>
        <w:rPr>
          <w:b/>
          <w:bCs/>
        </w:rPr>
      </w:pPr>
      <w:r w:rsidRPr="00FA0DB6">
        <w:rPr>
          <w:b/>
          <w:bCs/>
        </w:rPr>
        <w:t>The legacy of Ibn Battuta’s </w:t>
      </w:r>
      <w:r w:rsidRPr="00FA0DB6">
        <w:rPr>
          <w:b/>
          <w:bCs/>
          <w:i/>
          <w:iCs/>
        </w:rPr>
        <w:t>Travels</w:t>
      </w:r>
    </w:p>
    <w:p w14:paraId="1F16C6EB" w14:textId="77777777" w:rsidR="00FA0DB6" w:rsidRPr="00FA0DB6" w:rsidRDefault="00FA0DB6" w:rsidP="00FA0DB6">
      <w:r w:rsidRPr="00FA0DB6">
        <w:t>Unlike the impact of the </w:t>
      </w:r>
      <w:r w:rsidRPr="00FA0DB6">
        <w:rPr>
          <w:i/>
          <w:iCs/>
        </w:rPr>
        <w:t>Travels of Marco Polo</w:t>
      </w:r>
      <w:r w:rsidRPr="00FA0DB6">
        <w:t> on the European world, the account of Battuta’s travels had only a modest impact on the Muslim world before the nineteenth century. Copies circulated earlier. However, it was French and English scholars who eventually brought </w:t>
      </w:r>
      <w:r w:rsidRPr="00FA0DB6">
        <w:rPr>
          <w:i/>
          <w:iCs/>
        </w:rPr>
        <w:t>The Travels of Ibn Battuta</w:t>
      </w:r>
      <w:r w:rsidRPr="00FA0DB6">
        <w:t> the international attention it deserved.</w:t>
      </w:r>
    </w:p>
    <w:p w14:paraId="47D9E429" w14:textId="77777777" w:rsidR="00FA0DB6" w:rsidRPr="00FA0DB6" w:rsidRDefault="00FA0DB6" w:rsidP="00FA0DB6">
      <w:r w:rsidRPr="00FA0DB6">
        <w:t>How does Ibn Battuta’s account compare with that of Marco Polo’s? Each traveler lived by his wits — they had that in common. Each took joy in discovering new experiences. And each exercised amazing perseverance to complete extensive travels and return to their home country.</w:t>
      </w:r>
    </w:p>
    <w:p w14:paraId="0D12DAFB" w14:textId="77777777" w:rsidR="00FA0DB6" w:rsidRPr="00FA0DB6" w:rsidRDefault="00FA0DB6" w:rsidP="00FA0DB6">
      <w:r w:rsidRPr="00FA0DB6">
        <w:t>Yet there were many differences. Ibn Battuta was an educated, cosmopolitan, gregarious, upper-class man who traveled within a familiar Muslim culture, meeting like-minded people wherever he went. Polo was a merchant and not formally educated. He traveled to strange, unfamiliar cultures, where he learned new ways of dressing, speaking, and behaving. Ibn Battuta told more about himself, the people he met, and the importance of the positions he held. Marco Polo, on the other had, focused on reporting accurate information about what he had observed. How fortunate we are to have accounts from two very different intercontinental travelers from more than 600 years ago.</w:t>
      </w:r>
    </w:p>
    <w:p w14:paraId="276779BF" w14:textId="77777777" w:rsidR="00FA0DB6" w:rsidRPr="00FA0DB6" w:rsidRDefault="00FA0DB6" w:rsidP="0088399E">
      <w:pPr>
        <w:pStyle w:val="Heading3"/>
      </w:pPr>
      <w:r w:rsidRPr="00FA0DB6">
        <w:t>Ibn Battuta (890L)</w:t>
      </w:r>
    </w:p>
    <w:p w14:paraId="47B64E75" w14:textId="77777777" w:rsidR="00FA0DB6" w:rsidRPr="00251527" w:rsidRDefault="00FA0DB6" w:rsidP="00FA0DB6">
      <w:pPr>
        <w:rPr>
          <w:i/>
        </w:rPr>
      </w:pPr>
      <w:r w:rsidRPr="00251527">
        <w:rPr>
          <w:i/>
        </w:rPr>
        <w:t>By Cynthia Stokes Brown, adapted by Newsela</w:t>
      </w:r>
    </w:p>
    <w:p w14:paraId="37ECAF94" w14:textId="77777777" w:rsidR="00FA0DB6" w:rsidRPr="00FA0DB6" w:rsidRDefault="00FA0DB6" w:rsidP="00FA0DB6">
      <w:r w:rsidRPr="00FA0DB6">
        <w:t>Ibn Battuta was a Muslim scholar who studied law. He recorded an account of his travels during the first half of the fourteenth century, revealing how vast the Muslim world was at that time.</w:t>
      </w:r>
    </w:p>
    <w:p w14:paraId="0E1888C6" w14:textId="77777777" w:rsidR="00FA0DB6" w:rsidRPr="00FA0DB6" w:rsidRDefault="00FA0DB6" w:rsidP="00C23A89">
      <w:pPr>
        <w:pStyle w:val="Heading4"/>
      </w:pPr>
      <w:r w:rsidRPr="00FA0DB6">
        <w:t>The abode of Islam</w:t>
      </w:r>
    </w:p>
    <w:p w14:paraId="5E43DCC2" w14:textId="77777777" w:rsidR="00FA0DB6" w:rsidRPr="00FA0DB6" w:rsidRDefault="00FA0DB6" w:rsidP="00FA0DB6">
      <w:r w:rsidRPr="00FA0DB6">
        <w:t>During the life of Ibn Battuta, Islamic civilization stretched from the Atlantic coast of West Africa across northern Africa, the Middle East, and India to Southeast Asia. Muslims called this area controlled by Islam, Dar al-Islam, or “Abode of Islam.” They saw it as a space where they could practice their religion freely. In addition, important communities of Muslims grew beyond the frontiers of Dar al-Islam. People in the whole community of Islam were the “umma,” a community of believers. They all believed in the same one god and his sacred law (“shari’a”). In the early 1300s, this community was expanding dramatically.</w:t>
      </w:r>
    </w:p>
    <w:p w14:paraId="6C78ED98" w14:textId="77777777" w:rsidR="00FA0DB6" w:rsidRPr="00FA0DB6" w:rsidRDefault="00FA0DB6" w:rsidP="00C23A89">
      <w:pPr>
        <w:pStyle w:val="Heading4"/>
      </w:pPr>
      <w:r w:rsidRPr="00FA0DB6">
        <w:t>Background</w:t>
      </w:r>
    </w:p>
    <w:p w14:paraId="763FC85E" w14:textId="77777777" w:rsidR="00FA0DB6" w:rsidRPr="00FA0DB6" w:rsidRDefault="00FA0DB6" w:rsidP="00FA0DB6">
      <w:r w:rsidRPr="00FA0DB6">
        <w:t>Ibn Battuta was born in Tangier, part of modern-day Morocco, in 1304. This port city on the coast of the Atlantic Ocean lies 45 miles west of the Mediterranean Sea. It's close to the Strait of Gibraltar — where Africa and Europe almost meet.</w:t>
      </w:r>
    </w:p>
    <w:p w14:paraId="07F6AA93" w14:textId="77777777" w:rsidR="00FA0DB6" w:rsidRPr="00FA0DB6" w:rsidRDefault="00FA0DB6" w:rsidP="00FA0DB6">
      <w:r w:rsidRPr="00FA0DB6">
        <w:lastRenderedPageBreak/>
        <w:t>The men in Ibn Battuta’s family were legal scholars and he was raised with a focus on education. However, there was no “madrassa,” or college of higher learning, in Tangier for him to enroll at. Thus, Ibn Battuta’s urge to travel was spurred by his interest in education. He wanted to find the best teachers and the best libraries. At the time, the great centers of learning were in Alexandria, Cairo, and Damascus. He also wanted to make the pilgrimage to Mecca, called the “hajj,” as soon as possible. For Muslims, the trip is a religious duty to be done at least once in life.</w:t>
      </w:r>
    </w:p>
    <w:p w14:paraId="1CFA7696" w14:textId="77777777" w:rsidR="00FA0DB6" w:rsidRPr="00FA0DB6" w:rsidRDefault="00FA0DB6" w:rsidP="00FA0DB6">
      <w:r w:rsidRPr="00FA0DB6">
        <w:t>On June 14, 1325, Ibn Battuta rode out of Tangier on a donkey. Just 21, he was beginning his journey to Mecca. Unlike the young Marco Polo, he was quite alone as illustrated by this passage from </w:t>
      </w:r>
      <w:r w:rsidRPr="00FA0DB6">
        <w:rPr>
          <w:i/>
          <w:iCs/>
        </w:rPr>
        <w:t>The Travels of Ibn Battuta</w:t>
      </w:r>
      <w:r w:rsidRPr="00FA0DB6">
        <w:t>, his account of his wanderings:</w:t>
      </w:r>
    </w:p>
    <w:p w14:paraId="4FA42046" w14:textId="77777777" w:rsidR="00FA0DB6" w:rsidRPr="00FA0DB6" w:rsidRDefault="00FA0DB6" w:rsidP="00FA0DB6">
      <w:r w:rsidRPr="00FA0DB6">
        <w:rPr>
          <w:i/>
          <w:iCs/>
        </w:rPr>
        <w:t>I set out alone, having neither fellow-traveler in whose companionship I might find cheer, nor caravan whose party I might join, but swayed by an overmastering impulse within me and a desire long-cherished in my bosom to visit these illustrious sanctuaries. So I braced my resolution to quit all my dear ones, female and male, and forsook my home as birds forsake their nests. My parents being yet in the bonds of life, it weighed sorely upon me to part from them, and both they and I were afflicted with sorrow at this separation.</w:t>
      </w:r>
    </w:p>
    <w:p w14:paraId="6676F7B7" w14:textId="77777777" w:rsidR="00FA0DB6" w:rsidRPr="00FA0DB6" w:rsidRDefault="00FA0DB6" w:rsidP="00C23A89">
      <w:pPr>
        <w:pStyle w:val="Heading4"/>
      </w:pPr>
      <w:r w:rsidRPr="00FA0DB6">
        <w:t>Travels</w:t>
      </w:r>
    </w:p>
    <w:p w14:paraId="7D0A22F5" w14:textId="77777777" w:rsidR="00FA0DB6" w:rsidRPr="00FA0DB6" w:rsidRDefault="00FA0DB6" w:rsidP="00FA0DB6">
      <w:r w:rsidRPr="00FA0DB6">
        <w:t>Ibn Battuta was not alone for long. The governor of one city gave him alms, or gifts, of gold and woolen cloth. Like the trip to Mecca, almsgiving is a pillar of Islam. Ibn Battuta stayed at madrassas (religious schools) and at Sufi hospices as he made his way to Tunis, the capital of Tunisia. By the time he left Tunis, he was serving as a paid judge for a caravan of pilgrims. As a well-educated man, it was his job to settle their disputes. </w:t>
      </w:r>
    </w:p>
    <w:p w14:paraId="08EC1E66" w14:textId="77777777" w:rsidR="00FA0DB6" w:rsidRPr="00FA0DB6" w:rsidRDefault="00FA0DB6" w:rsidP="00FA0DB6">
      <w:r w:rsidRPr="00FA0DB6">
        <w:t>Ibn Battuta entered Mecca in October 1326. It had taken him a year and four months to get there. He stayed a month. Ibn Battuta took part in all the ritual experiences. He talked with people from every Islamic land. After it was over he set out for Baghdad. He traveled in a camel caravan of returning pilgrims. This is when his real globetrotting began.</w:t>
      </w:r>
    </w:p>
    <w:p w14:paraId="6556D93D" w14:textId="77777777" w:rsidR="00FA0DB6" w:rsidRPr="00FA0DB6" w:rsidRDefault="00FA0DB6" w:rsidP="00FA0DB6">
      <w:r w:rsidRPr="00FA0DB6">
        <w:t>Ibn Battuta led a complete life while traveling. He studied and prayed. He practiced his legal profession. He had astonishing adventures. He married at least 10 times and left children growing up all over Afro-Eurasia.</w:t>
      </w:r>
    </w:p>
    <w:p w14:paraId="4FD8DD1D" w14:textId="77777777" w:rsidR="00FA0DB6" w:rsidRPr="00FA0DB6" w:rsidRDefault="00FA0DB6" w:rsidP="00FA0DB6">
      <w:r w:rsidRPr="00FA0DB6">
        <w:t>A few examples of his adventures provide a good picture of his life’s journey.</w:t>
      </w:r>
    </w:p>
    <w:p w14:paraId="4DA78736" w14:textId="77777777" w:rsidR="00FA0DB6" w:rsidRPr="00FA0DB6" w:rsidRDefault="00FA0DB6" w:rsidP="00FA0DB6">
      <w:r w:rsidRPr="00FA0DB6">
        <w:t>In Alexandria, Ibn Battuta spent three days as a guest of a respected Sufi holy man named Burhan al-Din the Lame. He saw that Ibn Battuta had a passion for travel. He suggested that Ibn Battuta visit three other fellow Sufis. Two were in India and one in China. Of the encounter with Burhan al-Din, Ibn Battuta wrote in his</w:t>
      </w:r>
      <w:r w:rsidRPr="00FA0DB6">
        <w:rPr>
          <w:i/>
          <w:iCs/>
        </w:rPr>
        <w:t xml:space="preserve"> Travels</w:t>
      </w:r>
      <w:r w:rsidRPr="00FA0DB6">
        <w:t>, “I was amazed at his prediction. The idea of going to these countries having been cast into my mind, my wanderings never ceased until I had met these three that he named and conveyed his greeting to them.”</w:t>
      </w:r>
    </w:p>
    <w:p w14:paraId="2EFB0F1D" w14:textId="77777777" w:rsidR="00FA0DB6" w:rsidRPr="00FA0DB6" w:rsidRDefault="00FA0DB6" w:rsidP="00FA0DB6">
      <w:r w:rsidRPr="00FA0DB6">
        <w:t xml:space="preserve">Ibn Battuta visited another saint who lived a quiet life of devotion near Alexandria. It was summer and Ibn Battuta slept on the roof of the man’s cell. There he had a dream of a large bird that carried him far eastward and left him there. The saint interpreted this to mean that </w:t>
      </w:r>
      <w:r w:rsidRPr="00FA0DB6">
        <w:lastRenderedPageBreak/>
        <w:t>Ibn Battuta would travel to India and stay there for a long time. His dream echoed what Burhan al-Din had said.</w:t>
      </w:r>
    </w:p>
    <w:p w14:paraId="707FA5F9" w14:textId="77777777" w:rsidR="00FA0DB6" w:rsidRPr="00FA0DB6" w:rsidRDefault="00FA0DB6" w:rsidP="00FA0DB6">
      <w:r w:rsidRPr="00FA0DB6">
        <w:t>In Damascus, Ibn Battuta slept in a madrassa. During his 24-day stay, he settled into formal studies. Damascus had the largest concentration of famous religious and legal scholars in the Arab-speaking world. They taught by reading and commenting on a book, then testing their students’ knowledge of it. Those who passed were awarded certificates.</w:t>
      </w:r>
    </w:p>
    <w:p w14:paraId="6C0F2483" w14:textId="77777777" w:rsidR="00FA0DB6" w:rsidRPr="00FA0DB6" w:rsidRDefault="00FA0DB6" w:rsidP="00FA0DB6">
      <w:r w:rsidRPr="00FA0DB6">
        <w:t>Ibn Battuta then fulfilled the prophesies of the various seers he’d met. First he traveled to India. To reach India, he had to cross the Hindu Kush Mountains in Afghanistan at 13,000 feet. “We crossed the mountains,” Ibn Battuta recalled in</w:t>
      </w:r>
      <w:r w:rsidRPr="00FA0DB6">
        <w:rPr>
          <w:i/>
          <w:iCs/>
        </w:rPr>
        <w:t xml:space="preserve"> Travels</w:t>
      </w:r>
      <w:r w:rsidRPr="00FA0DB6">
        <w:t>, “setting out about the end of the night and traveling all day long until sunset. We kept spreading felt clothes in front of the camels for them to tread on, so that they would not sink in the snow.” Upon arriving in Delhi, Ibn Battuta sought employment from the Muslim king of India, Muhammad Tughluq.</w:t>
      </w:r>
    </w:p>
    <w:p w14:paraId="1BF89487" w14:textId="77777777" w:rsidR="00FA0DB6" w:rsidRPr="00FA0DB6" w:rsidRDefault="00FA0DB6" w:rsidP="00FA0DB6">
      <w:r w:rsidRPr="00FA0DB6">
        <w:t>The king of India often appointed foreigners as ministers and judges. Ibn Battuta traveled to the court in Delhi. Along the way, 82 Hindu bandits attacked his group of 22. Ibn Battuta and his men drove them off, killing 13 of the thieves. King Tughluq appointed him judge of Delhi. </w:t>
      </w:r>
    </w:p>
    <w:p w14:paraId="2A66B7EA" w14:textId="77777777" w:rsidR="00FA0DB6" w:rsidRPr="00FA0DB6" w:rsidRDefault="00FA0DB6" w:rsidP="00FA0DB6">
      <w:r w:rsidRPr="00FA0DB6">
        <w:t>At the time the language of the court was Persian. Battuta did not speak Persian so two scholars were appointed to hear cases. After eight years, Ibn Battuta was eager for a change. The king agreed to send him as an ambassador to China. He made Ibn Battuta responsible for taking shiploads of goods to the Yuan emperor. The goods were in return for the emperor’s previous gifts of 100 slaves and cartloads of cloth and swords.</w:t>
      </w:r>
    </w:p>
    <w:p w14:paraId="41AA60AD" w14:textId="77777777" w:rsidR="00FA0DB6" w:rsidRPr="00FA0DB6" w:rsidRDefault="00FA0DB6" w:rsidP="00FA0DB6">
      <w:r w:rsidRPr="00FA0DB6">
        <w:t>Ibn Battuta was set to sail from Calcutta with a large ship holding the goods for the Chinese emperor. A smaller ship held his personal entourage. Everything and everybody was loaded for departure. Ibn Battuta spent his last day in Calcutta attending Friday prayers in the city. That evening a powerful storm blew in, and the large ship with the presents sank.</w:t>
      </w:r>
    </w:p>
    <w:p w14:paraId="404BB06D" w14:textId="77777777" w:rsidR="00FA0DB6" w:rsidRPr="00FA0DB6" w:rsidRDefault="00FA0DB6" w:rsidP="00FA0DB6">
      <w:r w:rsidRPr="00FA0DB6">
        <w:t>The smaller one, with Ibn Battuta’s servants, concubines, friends, and personal belongings, took to sea to escape the storm. Ibn Battuta was left behind. He had only his prayer rug and the clothes on his back. All he could do was hope to catch up with his ship.</w:t>
      </w:r>
    </w:p>
    <w:p w14:paraId="32BC2ECC" w14:textId="77777777" w:rsidR="00FA0DB6" w:rsidRPr="00FA0DB6" w:rsidRDefault="00FA0DB6" w:rsidP="00FA0DB6">
      <w:r w:rsidRPr="00FA0DB6">
        <w:t>Thus Ibn Battuta’s travels continued. Eventually he learned that his ship had been seized in Sumatra. He decided to go to China anyway. But along the way he stopped at the Maldives, a group of islands 400 miles southwest from India.</w:t>
      </w:r>
    </w:p>
    <w:p w14:paraId="785C22D8" w14:textId="77777777" w:rsidR="00FA0DB6" w:rsidRPr="00FA0DB6" w:rsidRDefault="00FA0DB6" w:rsidP="00FA0DB6">
      <w:r w:rsidRPr="00FA0DB6">
        <w:t>In the Maldives, Ibn Battuta enjoyed the company of women even more than usual. Usually, he married one at a time and divorced her when he left on further travels. He often had concubines, too, purchased or given as gifts. In the Maldives he married four women, the legal limit under Muslim law. As he wrote in his </w:t>
      </w:r>
      <w:r w:rsidRPr="00FA0DB6">
        <w:rPr>
          <w:i/>
          <w:iCs/>
        </w:rPr>
        <w:t>Travels</w:t>
      </w:r>
      <w:r w:rsidRPr="00FA0DB6">
        <w:t>:</w:t>
      </w:r>
    </w:p>
    <w:p w14:paraId="01B1B767" w14:textId="77777777" w:rsidR="00FA0DB6" w:rsidRPr="00FA0DB6" w:rsidRDefault="00FA0DB6" w:rsidP="00FA0DB6">
      <w:r w:rsidRPr="00FA0DB6">
        <w:rPr>
          <w:i/>
          <w:iCs/>
        </w:rPr>
        <w:t>It is easy to marry in these islands because of the smallness of the dowries and the pleasures of society which the women offer... When the ships put in, the crew marry. When they intend to leave they divorce their wives. This is a kind of temporary marriage. The women of these islands never leave their country.</w:t>
      </w:r>
    </w:p>
    <w:p w14:paraId="19D59282" w14:textId="77777777" w:rsidR="00FA0DB6" w:rsidRPr="00FA0DB6" w:rsidRDefault="00FA0DB6" w:rsidP="00FA0DB6">
      <w:r w:rsidRPr="00FA0DB6">
        <w:t xml:space="preserve">From there, Ibn Battuta continued on to China. Battuta’s description of China occupies little of his story. It is so sketchy and confusing that some scholars doubt that he even went there. </w:t>
      </w:r>
      <w:r w:rsidRPr="00FA0DB6">
        <w:lastRenderedPageBreak/>
        <w:t>He claims to have gone as far north as Beijing. But his description is vague. In any case, he admits in his </w:t>
      </w:r>
      <w:r w:rsidRPr="00FA0DB6">
        <w:rPr>
          <w:i/>
          <w:iCs/>
        </w:rPr>
        <w:t>Travels</w:t>
      </w:r>
      <w:r w:rsidRPr="00FA0DB6">
        <w:t> that in China he was unable to understand much of what he saw. It was not part of his familiar Dar al-Islam:</w:t>
      </w:r>
    </w:p>
    <w:p w14:paraId="31623F86" w14:textId="77777777" w:rsidR="00FA0DB6" w:rsidRPr="00FA0DB6" w:rsidRDefault="00FA0DB6" w:rsidP="00FA0DB6">
      <w:r w:rsidRPr="00FA0DB6">
        <w:rPr>
          <w:i/>
          <w:iCs/>
        </w:rPr>
        <w:t>China was beautiful, but it did not please me. On the contrary, I was greatly troubled thinking about the way paganism dominated this country. Whenever I went out of my lodging, I saw many blameworthy things. That disturbed me so much that I stayed indoors most of the time and only went out when necessary. During my stay in China, whenever I saw any Muslims I always felt as though I were meeting my own family and close kinsmen.</w:t>
      </w:r>
    </w:p>
    <w:p w14:paraId="212BCE4D" w14:textId="77777777" w:rsidR="00FA0DB6" w:rsidRPr="00FA0DB6" w:rsidRDefault="00FA0DB6" w:rsidP="00C23A89">
      <w:pPr>
        <w:pStyle w:val="Heading4"/>
      </w:pPr>
      <w:r w:rsidRPr="00FA0DB6">
        <w:t>His writing and his last years</w:t>
      </w:r>
    </w:p>
    <w:p w14:paraId="2896128D" w14:textId="77777777" w:rsidR="00FA0DB6" w:rsidRPr="00FA0DB6" w:rsidRDefault="00FA0DB6" w:rsidP="00FA0DB6">
      <w:r w:rsidRPr="00FA0DB6">
        <w:t>Ibn Battuta returned home in 1349 to Tangier. Only a few months before his return, his mother died of the Black Death (plague). During his return, he learned that his father had died 15 years earlier. Ibn Battuta stayed in Tangier only a few days. He left quickly to visit North Africa, Spain, and Mali in West Africa.</w:t>
      </w:r>
    </w:p>
    <w:p w14:paraId="20527601" w14:textId="77777777" w:rsidR="00FA0DB6" w:rsidRPr="00FA0DB6" w:rsidRDefault="00FA0DB6" w:rsidP="00FA0DB6">
      <w:r w:rsidRPr="00FA0DB6">
        <w:t>He returned from that trip in 1354 to Fez, Morocco. During his stay, the local sultan hired a scholar to record Ibn Battuta’s experiences. The two men worked together for two years, with Ibn Battuta telling his story and drafting notes about it. Ibn Battuta possessed an extraordinary memory. But we now know that he also misremembered some facts and dates.</w:t>
      </w:r>
    </w:p>
    <w:p w14:paraId="1685C27B" w14:textId="77777777" w:rsidR="00FA0DB6" w:rsidRPr="00FA0DB6" w:rsidRDefault="00FA0DB6" w:rsidP="00FA0DB6">
      <w:r w:rsidRPr="00FA0DB6">
        <w:t>All we know about Ibn Battuta’s life after the writing of his book is that he worked as a judge. He was not yet 50 when he stopped traveling. It is thought that he married again and had more children. He died in 1368 or 1369. The place of his death is not known.</w:t>
      </w:r>
    </w:p>
    <w:p w14:paraId="2482B26A" w14:textId="77777777" w:rsidR="00FA0DB6" w:rsidRPr="00FA0DB6" w:rsidRDefault="00FA0DB6" w:rsidP="00C23A89">
      <w:pPr>
        <w:pStyle w:val="Heading4"/>
      </w:pPr>
      <w:r w:rsidRPr="00FA0DB6">
        <w:t>The legacy of Ibn Battuta’s Travels</w:t>
      </w:r>
    </w:p>
    <w:p w14:paraId="45035C28" w14:textId="77777777" w:rsidR="00FA0DB6" w:rsidRPr="00FA0DB6" w:rsidRDefault="00FA0DB6" w:rsidP="00FA0DB6">
      <w:r w:rsidRPr="00FA0DB6">
        <w:t>Unlike the impact of </w:t>
      </w:r>
      <w:r w:rsidRPr="00FA0DB6">
        <w:rPr>
          <w:i/>
          <w:iCs/>
        </w:rPr>
        <w:t>The Travels of Marco Polo</w:t>
      </w:r>
      <w:r w:rsidRPr="00FA0DB6">
        <w:t> on the European world, the account of Battuta’s travels had only a small impact on the Muslim world at first. Copies were in circulation before the nineteenth century. However, French and English scholars eventually brought </w:t>
      </w:r>
      <w:r w:rsidRPr="00FA0DB6">
        <w:rPr>
          <w:i/>
          <w:iCs/>
        </w:rPr>
        <w:t>The Travels of Ibn Battuta</w:t>
      </w:r>
      <w:r w:rsidRPr="00FA0DB6">
        <w:t> the attention it deserved.</w:t>
      </w:r>
    </w:p>
    <w:p w14:paraId="2CF34798" w14:textId="77777777" w:rsidR="00FA0DB6" w:rsidRPr="00FA0DB6" w:rsidRDefault="00FA0DB6" w:rsidP="00FA0DB6">
      <w:r w:rsidRPr="00FA0DB6">
        <w:t>How does Ibn Battuta’s account compare with that of Marco Polo’s? Both travelers lived by their wits. Each enjoyed new experiences. And each exercised amazing persistence to complete his travels. Incredibly, they both found their way back to their home country.</w:t>
      </w:r>
    </w:p>
    <w:p w14:paraId="0C0E5CA0" w14:textId="77777777" w:rsidR="00FA0DB6" w:rsidRPr="00FA0DB6" w:rsidRDefault="00FA0DB6" w:rsidP="00FA0DB6">
      <w:r w:rsidRPr="00FA0DB6">
        <w:t>Yet there were many differences. Ibn Battuta was an educated, upper-class man. He traveled within a familiar Muslim culture. Wherever he went he met like-minded people. Polo was a merchant. He was not formally educated. He traveled to strange, unfamiliar cultures. He had to learn new ways of dressing, speaking, and behaving. Ibn Battuta told more about himself, the people he met, and the importance of the positions he held. Marco Polo, on the other had, focused on reporting accurate information about what he had observed. We are very fortunate to have accounts from two very different intercontinental travelers from more than 600 years ago.</w:t>
      </w:r>
    </w:p>
    <w:p w14:paraId="1E0427C4" w14:textId="77777777" w:rsidR="00FA0DB6" w:rsidRPr="00FA0DB6" w:rsidRDefault="00FA0DB6" w:rsidP="0088399E">
      <w:pPr>
        <w:pStyle w:val="Heading3"/>
      </w:pPr>
      <w:r w:rsidRPr="00FA0DB6">
        <w:lastRenderedPageBreak/>
        <w:t>Ibn Battuta (740L)</w:t>
      </w:r>
    </w:p>
    <w:p w14:paraId="2076422D" w14:textId="77777777" w:rsidR="00FA0DB6" w:rsidRPr="00251527" w:rsidRDefault="00FA0DB6" w:rsidP="00FA0DB6">
      <w:pPr>
        <w:rPr>
          <w:i/>
        </w:rPr>
      </w:pPr>
      <w:r w:rsidRPr="00251527">
        <w:rPr>
          <w:i/>
        </w:rPr>
        <w:t>By Cynthia Stokes Brown, adapted by Newsela</w:t>
      </w:r>
    </w:p>
    <w:p w14:paraId="73D5861F" w14:textId="77777777" w:rsidR="00FA0DB6" w:rsidRPr="00FA0DB6" w:rsidRDefault="00FA0DB6" w:rsidP="00FA0DB6">
      <w:r w:rsidRPr="00FA0DB6">
        <w:t>Ibn Battuta was a Muslim scholar who studied law. He recorded an account of his travels to many lands in the early 1300s. His writings show how vast the Muslim world was at the time. </w:t>
      </w:r>
    </w:p>
    <w:p w14:paraId="618741EE" w14:textId="77777777" w:rsidR="00FA0DB6" w:rsidRPr="00FA0DB6" w:rsidRDefault="00FA0DB6" w:rsidP="00C23A89">
      <w:pPr>
        <w:pStyle w:val="Heading4"/>
      </w:pPr>
      <w:r w:rsidRPr="00FA0DB6">
        <w:t>The abode of Islam</w:t>
      </w:r>
    </w:p>
    <w:p w14:paraId="1CF92C3E" w14:textId="77777777" w:rsidR="00FA0DB6" w:rsidRPr="00FA0DB6" w:rsidRDefault="00FA0DB6" w:rsidP="00FA0DB6">
      <w:r w:rsidRPr="00FA0DB6">
        <w:t>During the life of Ibn Battuta, Islamic civilization had spread through much of the known world. It stretched from West Africa across northern Africa into the Middle East. It went even further east to India and Southeast Asia. Muslims called this area Dar al-Islam, or “Abode of Islam.” They saw it as a space where they could practice their religion freely. </w:t>
      </w:r>
    </w:p>
    <w:p w14:paraId="1E2305C4" w14:textId="77777777" w:rsidR="00FA0DB6" w:rsidRPr="00FA0DB6" w:rsidRDefault="00FA0DB6" w:rsidP="00FA0DB6">
      <w:r w:rsidRPr="00FA0DB6">
        <w:t>In addition, communities of Muslims lived beyond the frontiers of Dar al-Islam. All followers of Islam are part of the “umma.” It is a community of believers that all believed in the same one god. They all lived by his sacred law (“shari’a”). In the early 1300s, this community was expanding dramatically.</w:t>
      </w:r>
    </w:p>
    <w:p w14:paraId="40A0EF5E" w14:textId="77777777" w:rsidR="00FA0DB6" w:rsidRPr="00FA0DB6" w:rsidRDefault="00FA0DB6" w:rsidP="00C23A89">
      <w:pPr>
        <w:pStyle w:val="Heading4"/>
      </w:pPr>
      <w:r w:rsidRPr="00FA0DB6">
        <w:t>Background</w:t>
      </w:r>
    </w:p>
    <w:p w14:paraId="790BC7B4" w14:textId="77777777" w:rsidR="00FA0DB6" w:rsidRPr="00FA0DB6" w:rsidRDefault="00FA0DB6" w:rsidP="00FA0DB6">
      <w:r w:rsidRPr="00FA0DB6">
        <w:t>Ibn Battuta was born in Tangier, part of modern-day Morocco, in 1304. Tangier is a port city near the Strait of Gibraltar. This narrow body of water separates Africa and Europe.</w:t>
      </w:r>
    </w:p>
    <w:p w14:paraId="53F94D6F" w14:textId="77777777" w:rsidR="00FA0DB6" w:rsidRPr="00FA0DB6" w:rsidRDefault="00FA0DB6" w:rsidP="00FA0DB6">
      <w:r w:rsidRPr="00FA0DB6">
        <w:t>Ibn Battuta came from a family of legal scholars. He was raised with a focus on education. However, there was no “madrassa,” or college of higher learning, in Tangier for him to go to. Ibn Battuta needed to travel for his education. He wanted to find the best teachers and the best libraries. At the time, the great centers of learning were in Alexandria, Cairo, and Damascus. He also wanted to make the pilgrimage to Mecca as soon as possible. For Muslims, the “hajj” is a religious duty. All Muslims should make the journey once in life if possible.</w:t>
      </w:r>
    </w:p>
    <w:p w14:paraId="1E1C7DB5" w14:textId="77777777" w:rsidR="00FA0DB6" w:rsidRPr="00FA0DB6" w:rsidRDefault="00FA0DB6" w:rsidP="00FA0DB6">
      <w:r w:rsidRPr="00FA0DB6">
        <w:t>On June 14, 1325, Ibn Battuta rode out of Tangier on a donkey. Just 21, he was beginning his journey to Mecca. Unlike the young Marco Polo, he was alone. This passage from his account of his wanderings, </w:t>
      </w:r>
      <w:r w:rsidRPr="00FA0DB6">
        <w:rPr>
          <w:i/>
          <w:iCs/>
        </w:rPr>
        <w:t>The Travels of Ibn Battuta</w:t>
      </w:r>
      <w:r w:rsidRPr="00FA0DB6">
        <w:t>, illustrates his solo trip:</w:t>
      </w:r>
    </w:p>
    <w:p w14:paraId="460F4F30" w14:textId="77777777" w:rsidR="00FA0DB6" w:rsidRPr="00FA0DB6" w:rsidRDefault="00FA0DB6" w:rsidP="00FA0DB6">
      <w:r w:rsidRPr="00FA0DB6">
        <w:rPr>
          <w:i/>
          <w:iCs/>
        </w:rPr>
        <w:t>I set out alone. I didn’t have a travel companion or a group of travelers to join. I had just a strong desire to visit these famous places of learning. I had to be strong to have left loved ones. I left my home as a bird leaves its nest.</w:t>
      </w:r>
    </w:p>
    <w:p w14:paraId="545DB463" w14:textId="77777777" w:rsidR="00FA0DB6" w:rsidRPr="00FA0DB6" w:rsidRDefault="00FA0DB6" w:rsidP="00C23A89">
      <w:pPr>
        <w:pStyle w:val="Heading4"/>
      </w:pPr>
      <w:r w:rsidRPr="00FA0DB6">
        <w:t>Travels</w:t>
      </w:r>
    </w:p>
    <w:p w14:paraId="29DE0C8A" w14:textId="77777777" w:rsidR="00FA0DB6" w:rsidRPr="00FA0DB6" w:rsidRDefault="00FA0DB6" w:rsidP="00FA0DB6">
      <w:r w:rsidRPr="00FA0DB6">
        <w:t>Ibn Battuta was not alone for long. The governor of one city gave him alms (gifts) of gold and woolen cloth. Like the trip to Mecca, giving alms is a pillar of Islam. Along the way, Ibn Battuta stayed at madrassas (religious schools).</w:t>
      </w:r>
    </w:p>
    <w:p w14:paraId="4693C40D" w14:textId="77777777" w:rsidR="00FA0DB6" w:rsidRPr="00FA0DB6" w:rsidRDefault="00FA0DB6" w:rsidP="00FA0DB6">
      <w:r w:rsidRPr="00FA0DB6">
        <w:t>Ibn Battuta’s next stop was Tunis, the capital of Tunisia. When he left Tunis, he was serving as a judge for a caravan of pilgrims. It was his job to settle their disputes. </w:t>
      </w:r>
    </w:p>
    <w:p w14:paraId="2DD51039" w14:textId="77777777" w:rsidR="00FA0DB6" w:rsidRPr="00FA0DB6" w:rsidRDefault="00FA0DB6" w:rsidP="00FA0DB6">
      <w:r w:rsidRPr="00FA0DB6">
        <w:lastRenderedPageBreak/>
        <w:t>Ibn Battuta entered Mecca in October 1326. It took him a year and four months to get there. He stayed a month. He took part in all the ritual experiences and talked with people from every Islamic land. After it was over he left for Baghdad. He traveled in a camel caravan of returning pilgrims. This is when his real globetrotting began.</w:t>
      </w:r>
    </w:p>
    <w:p w14:paraId="61DC2AF4" w14:textId="77777777" w:rsidR="00FA0DB6" w:rsidRPr="00FA0DB6" w:rsidRDefault="00FA0DB6" w:rsidP="00FA0DB6">
      <w:r w:rsidRPr="00FA0DB6">
        <w:t>Ibn Battuta led a complete life while traveling. He studied and prayed. He practiced law. He had astonishing adventures. He married at least 10 times and left children growing up all over Afro-Eurasia. </w:t>
      </w:r>
    </w:p>
    <w:p w14:paraId="5668C115" w14:textId="77777777" w:rsidR="00FA0DB6" w:rsidRPr="00FA0DB6" w:rsidRDefault="00FA0DB6" w:rsidP="00FA0DB6">
      <w:r w:rsidRPr="00FA0DB6">
        <w:t>In Alexandria, Ibn Battuta spent three days as a guest of a respected Sufi holy man named Burhan al-Din the Lame. He saw that Ibn Battuta had a passion for travel. He suggested that Ibn Battuta visit three other fellow Sufis. Two were in India and one in China.</w:t>
      </w:r>
    </w:p>
    <w:p w14:paraId="0BC438CB" w14:textId="77777777" w:rsidR="00FA0DB6" w:rsidRPr="00FA0DB6" w:rsidRDefault="00FA0DB6" w:rsidP="00FA0DB6">
      <w:r w:rsidRPr="00FA0DB6">
        <w:t>Ibn Battuta wrote of the encounter with Burhan al-Din in his </w:t>
      </w:r>
      <w:r w:rsidRPr="00FA0DB6">
        <w:rPr>
          <w:i/>
          <w:iCs/>
        </w:rPr>
        <w:t>Travels.</w:t>
      </w:r>
      <w:r w:rsidRPr="00FA0DB6">
        <w:t> “I was amazed at his prediction. And the idea of going to these countries having been cast into my mind, my wanderings never ceased until I had met these three that he named and conveyed his greeting to them.”</w:t>
      </w:r>
    </w:p>
    <w:p w14:paraId="01C38862" w14:textId="77777777" w:rsidR="00FA0DB6" w:rsidRPr="00FA0DB6" w:rsidRDefault="00FA0DB6" w:rsidP="00FA0DB6">
      <w:r w:rsidRPr="00FA0DB6">
        <w:t>Ibn Battuta visited a saint who lived a quiet life of prayer near Alexandria. There he had a dream of a large bird who carried him far eastward and left him there. The saint interpreted this to mean that Ibn Battuta would travel to India and stay there for a long time. His dream echoed what Burhan al-Din had said.</w:t>
      </w:r>
    </w:p>
    <w:p w14:paraId="4553D9C3" w14:textId="77777777" w:rsidR="00FA0DB6" w:rsidRPr="00FA0DB6" w:rsidRDefault="00FA0DB6" w:rsidP="00FA0DB6">
      <w:r w:rsidRPr="00FA0DB6">
        <w:t>In Damascus, Ibn Battuta slept and studied in a madrassa. Damascus had the largest number of famous religious and legal scholars in the Arab-speaking world. </w:t>
      </w:r>
    </w:p>
    <w:p w14:paraId="3CD5F698" w14:textId="77777777" w:rsidR="00FA0DB6" w:rsidRPr="00FA0DB6" w:rsidRDefault="00FA0DB6" w:rsidP="00FA0DB6">
      <w:r w:rsidRPr="00FA0DB6">
        <w:t>Ibn Battuta then fulfilled the prophesies of the various seers he’d met. First he traveled to India. To reach India, he had to cross the Hindu Kush Mountains in Afghanistan. “We crossed the mountains,” Ibn Battuta recalled in </w:t>
      </w:r>
      <w:r w:rsidRPr="00FA0DB6">
        <w:rPr>
          <w:i/>
          <w:iCs/>
        </w:rPr>
        <w:t>Travels</w:t>
      </w:r>
      <w:r w:rsidRPr="00FA0DB6">
        <w:t>, “setting out about the end of the night and traveling all day long until sunset. We kept spreading felt clothes in front of the camels for them to tread on, so that they would not sink in the snow.” When he arrived in Delhi, Ibn Battuta asked for a job from the Muslim king of India, Muhammad Tughluq.</w:t>
      </w:r>
    </w:p>
    <w:p w14:paraId="7761ED26" w14:textId="77777777" w:rsidR="00FA0DB6" w:rsidRPr="00FA0DB6" w:rsidRDefault="00FA0DB6" w:rsidP="00FA0DB6">
      <w:r w:rsidRPr="00FA0DB6">
        <w:t>The king of India often appointed foreigners as ministers and judges. Ibn Battuta traveled to the court in Delhi. Along the way, 82 Hindu bandits attacked his group of 22. Ibn Battuta and his men drove them off, killing 13 of the thieves. King Tughluq appointed him judge of Delhi.</w:t>
      </w:r>
    </w:p>
    <w:p w14:paraId="02D3B309" w14:textId="77777777" w:rsidR="00FA0DB6" w:rsidRPr="00FA0DB6" w:rsidRDefault="00FA0DB6" w:rsidP="00FA0DB6">
      <w:r w:rsidRPr="00FA0DB6">
        <w:t>After eight years, Ibn Battuta was eager to leave the court. The king agreed to send him as an ambassador to China. He asked Ibn Battuta to take shiploads of goods to the Yuan emperor.</w:t>
      </w:r>
    </w:p>
    <w:p w14:paraId="0E8806DC" w14:textId="77777777" w:rsidR="00FA0DB6" w:rsidRPr="00FA0DB6" w:rsidRDefault="00FA0DB6" w:rsidP="00FA0DB6">
      <w:r w:rsidRPr="00FA0DB6">
        <w:t>Ibn Battuta was set to sail from Calcutta with a large ship holding the goods for the Chinese emperor. A smaller ship held his personal entourage. Everything and everybody was loaded for departure. On his last day in Calcutta, Ibn Battuta attended Friday prayers in the city. That evening a powerful storm blew in. The large ship with the presents sank.</w:t>
      </w:r>
    </w:p>
    <w:p w14:paraId="137BEE4F" w14:textId="77777777" w:rsidR="00FA0DB6" w:rsidRPr="00FA0DB6" w:rsidRDefault="00FA0DB6" w:rsidP="00FA0DB6">
      <w:r w:rsidRPr="00FA0DB6">
        <w:t>The smaller one, with Ibn Battuta’s friends and personal belongings, went to sea to escape the storm. Ibn Battuta was left behind. He only had his prayer rug and the clothes on his back. He needed to catch up with his ship.</w:t>
      </w:r>
    </w:p>
    <w:p w14:paraId="147202A7" w14:textId="77777777" w:rsidR="00FA0DB6" w:rsidRPr="00FA0DB6" w:rsidRDefault="00FA0DB6" w:rsidP="00FA0DB6">
      <w:r w:rsidRPr="00FA0DB6">
        <w:lastRenderedPageBreak/>
        <w:t>Thus Ibn Battuta’s travels continued. He later learned that his ship had been seized in Sumatra. He decided to go to China anyway. He stopped along the way at the Maldives, a group of islands 400 miles southwest from India.</w:t>
      </w:r>
    </w:p>
    <w:p w14:paraId="74DC6BC0" w14:textId="77777777" w:rsidR="00FA0DB6" w:rsidRPr="00FA0DB6" w:rsidRDefault="00FA0DB6" w:rsidP="00FA0DB6">
      <w:r w:rsidRPr="00FA0DB6">
        <w:t>In the Maldives, Ibn Battuta enjoyed the company of women even more than usual. Usually, he married one woman at a time. When he left to travel, he would divorce her. Ibn Battuta often had concubines. Some were purchased, others were given as gifts. In the Maldives he married four women, the legal limit under Muslim law. As he wrote in his </w:t>
      </w:r>
      <w:r w:rsidRPr="00FA0DB6">
        <w:rPr>
          <w:i/>
          <w:iCs/>
        </w:rPr>
        <w:t>Travels</w:t>
      </w:r>
      <w:r w:rsidRPr="00FA0DB6">
        <w:t>:</w:t>
      </w:r>
    </w:p>
    <w:p w14:paraId="471E8F99" w14:textId="77777777" w:rsidR="00FA0DB6" w:rsidRPr="00FA0DB6" w:rsidRDefault="00FA0DB6" w:rsidP="00FA0DB6">
      <w:r w:rsidRPr="00FA0DB6">
        <w:rPr>
          <w:i/>
          <w:iCs/>
        </w:rPr>
        <w:t>It is easy to marry in these islands because of the smallness of the dowries and the pleasures of society which the women offer... When the ships put in, the crew marry; when they intend to leave they divorce their wives. This is a kind of temporary marriage. The women of these islands never leave their country.</w:t>
      </w:r>
    </w:p>
    <w:p w14:paraId="7A77BB51" w14:textId="77777777" w:rsidR="00FA0DB6" w:rsidRPr="00FA0DB6" w:rsidRDefault="00FA0DB6" w:rsidP="00FA0DB6">
      <w:r w:rsidRPr="00FA0DB6">
        <w:t>Ibn Battuta continued on to China. His description of China is sketchy and confusing. Some scholars doubt that he even went there. He claims to have gone as far north as Beijing. But his description is vague. In any case, he admits in  </w:t>
      </w:r>
      <w:r w:rsidRPr="00FA0DB6">
        <w:rPr>
          <w:i/>
          <w:iCs/>
        </w:rPr>
        <w:t>Travels</w:t>
      </w:r>
      <w:r w:rsidRPr="00FA0DB6">
        <w:t xml:space="preserve"> that in China he was unable to understand much of what he saw. It was not part of his familiar Dar al-Islam:</w:t>
      </w:r>
    </w:p>
    <w:p w14:paraId="5E5A115A" w14:textId="77777777" w:rsidR="00FA0DB6" w:rsidRPr="00FA0DB6" w:rsidRDefault="00FA0DB6" w:rsidP="00FA0DB6">
      <w:r w:rsidRPr="00FA0DB6">
        <w:rPr>
          <w:i/>
          <w:iCs/>
        </w:rPr>
        <w:t>China was beautiful, but it did not please me. On the contrary, I was greatly troubled thinking about the way paganism dominated this country. Whenever I went out of my lodging, I saw many blameworthy things. That disturbed me so much that I stayed indoors most of the time and only went out when necessary. During my stay in China, whenever I saw any Muslims I always felt as though I were meeting my own family and close kinsmen.</w:t>
      </w:r>
    </w:p>
    <w:p w14:paraId="40589E82" w14:textId="77777777" w:rsidR="00FA0DB6" w:rsidRPr="00FA0DB6" w:rsidRDefault="00FA0DB6" w:rsidP="00C23A89">
      <w:pPr>
        <w:pStyle w:val="Heading4"/>
      </w:pPr>
      <w:r w:rsidRPr="00FA0DB6">
        <w:t>His writing and his last years</w:t>
      </w:r>
    </w:p>
    <w:p w14:paraId="22C5C1E3" w14:textId="77777777" w:rsidR="00FA0DB6" w:rsidRPr="00FA0DB6" w:rsidRDefault="00FA0DB6" w:rsidP="00FA0DB6">
      <w:r w:rsidRPr="00FA0DB6">
        <w:t>Ibn Battuta returned home in 1349 to Tangier. Only a few months before his return, his mother died of the Black Death (plague). His father had died 15 years earlier. Ibn Battuta stayed in Tangier only a few days. Then he went off to visit North Africa, Spain, and Mali in West Africa.</w:t>
      </w:r>
    </w:p>
    <w:p w14:paraId="17ABE115" w14:textId="77777777" w:rsidR="00FA0DB6" w:rsidRPr="00FA0DB6" w:rsidRDefault="00FA0DB6" w:rsidP="00FA0DB6">
      <w:r w:rsidRPr="00FA0DB6">
        <w:t>He returned from that trip in 1354 to Fez, Morocco. While in Fez, the local sultan had a scholar record Ibn Battuta’s experiences. The two men collaborated for two years, with Ibn Battuta telling his story. Ibn Battuta had an extraordinary memory. But we now know that he also misremembered some facts and dates.</w:t>
      </w:r>
    </w:p>
    <w:p w14:paraId="37E69E46" w14:textId="77777777" w:rsidR="00FA0DB6" w:rsidRPr="00FA0DB6" w:rsidRDefault="00FA0DB6" w:rsidP="00FA0DB6">
      <w:r w:rsidRPr="00FA0DB6">
        <w:t>After Ibn Battuta wrote his book he worked as a judge. He was not yet 50 when he stopped traveling. It is thought that he married again and had more children. He died in 1368 or 1369. The place of his death is not known.</w:t>
      </w:r>
    </w:p>
    <w:p w14:paraId="2552AD63" w14:textId="77777777" w:rsidR="00FA0DB6" w:rsidRPr="00FA0DB6" w:rsidRDefault="00FA0DB6" w:rsidP="00C23A89">
      <w:pPr>
        <w:pStyle w:val="Heading4"/>
      </w:pPr>
      <w:r w:rsidRPr="00FA0DB6">
        <w:t>The legacy of Ibn Battuta’s Travels</w:t>
      </w:r>
    </w:p>
    <w:p w14:paraId="6FD26D27" w14:textId="77777777" w:rsidR="00FA0DB6" w:rsidRPr="00FA0DB6" w:rsidRDefault="00FA0DB6" w:rsidP="00FA0DB6">
      <w:r w:rsidRPr="00FA0DB6">
        <w:t>How does Ibn Battuta’s account compare with that of Marco Polo’s? Both travelers lived by their wits. Each enjoyed new experiences. And each exercised amazing persistence to complete their travels. Incredibly, they both returned to their home country.</w:t>
      </w:r>
    </w:p>
    <w:p w14:paraId="76B2683A" w14:textId="77777777" w:rsidR="00FA0DB6" w:rsidRPr="00FA0DB6" w:rsidRDefault="00FA0DB6" w:rsidP="00FA0DB6">
      <w:r w:rsidRPr="00FA0DB6">
        <w:t xml:space="preserve">Yet there were many differences. Ibn Battuta was an educated, upper-class man. He traveled within a Muslim culture that he understood. Wherever he went he met people who </w:t>
      </w:r>
      <w:r w:rsidRPr="00FA0DB6">
        <w:lastRenderedPageBreak/>
        <w:t>thought like him. Polo was a merchant and not formally educated. He traveled to strange, unfamiliar cultures. He had to learn new ways of dressing, speaking, and behaving. </w:t>
      </w:r>
    </w:p>
    <w:p w14:paraId="35556B0A" w14:textId="77777777" w:rsidR="00FA0DB6" w:rsidRPr="00FA0DB6" w:rsidRDefault="00FA0DB6" w:rsidP="00FA0DB6">
      <w:r w:rsidRPr="00FA0DB6">
        <w:t>Ibn Battuta told more about himself. He described the people he met, and the importance of the positions he held. Marco Polo, on the other hand, focused on reporting accurate information about what he observed. We are fortunate to have accounts from two very different travelers from more than 600 years ago.</w:t>
      </w:r>
    </w:p>
    <w:p w14:paraId="12D890C0" w14:textId="68A35165" w:rsidR="000302A9" w:rsidRDefault="000302A9" w:rsidP="006D625B">
      <w:pPr>
        <w:pStyle w:val="Heading2"/>
      </w:pPr>
      <w:bookmarkStart w:id="4" w:name="_Toc267645436"/>
      <w:r>
        <w:t>Marco Polo</w:t>
      </w:r>
      <w:bookmarkEnd w:id="4"/>
    </w:p>
    <w:p w14:paraId="1B1EF8B5" w14:textId="75D3D83F" w:rsidR="00795398" w:rsidRDefault="00864F9A" w:rsidP="00795398">
      <w:r w:rsidRPr="00864F9A">
        <w:t>At the height of the Mongol Empire, Marco Polo of Venice served Emperor Kublai Khan in China. He wrote an account of his experiences that gave Europeans some of their earliest information about China.</w:t>
      </w:r>
    </w:p>
    <w:p w14:paraId="515F9827" w14:textId="77777777" w:rsidR="00650E66" w:rsidRPr="00650E66" w:rsidRDefault="00650E66" w:rsidP="0088399E">
      <w:pPr>
        <w:pStyle w:val="Heading3"/>
      </w:pPr>
      <w:r w:rsidRPr="00650E66">
        <w:t>Marco Polo (1310L)</w:t>
      </w:r>
    </w:p>
    <w:p w14:paraId="5B5CE37D" w14:textId="77777777" w:rsidR="00650E66" w:rsidRPr="00251527" w:rsidRDefault="00650E66" w:rsidP="00650E66">
      <w:pPr>
        <w:rPr>
          <w:i/>
        </w:rPr>
      </w:pPr>
      <w:r w:rsidRPr="00251527">
        <w:rPr>
          <w:i/>
        </w:rPr>
        <w:t>By Cynthia Stokes Brown</w:t>
      </w:r>
    </w:p>
    <w:p w14:paraId="15900BA7" w14:textId="77777777" w:rsidR="00650E66" w:rsidRPr="00650E66" w:rsidRDefault="00650E66" w:rsidP="00650E66">
      <w:r w:rsidRPr="00650E66">
        <w:t>At the height of the Mongol Empire, Marco Polo served Emperor Kublai Khan in China and returned to Venice to write an account of his experiences that would give Europeans some of their earliest information about China.</w:t>
      </w:r>
    </w:p>
    <w:p w14:paraId="521BC5F5" w14:textId="77777777" w:rsidR="00650E66" w:rsidRPr="00650E66" w:rsidRDefault="00650E66" w:rsidP="00C23A89">
      <w:pPr>
        <w:pStyle w:val="Heading4"/>
      </w:pPr>
      <w:r w:rsidRPr="00650E66">
        <w:t>Background</w:t>
      </w:r>
    </w:p>
    <w:p w14:paraId="0E861C00" w14:textId="77777777" w:rsidR="00650E66" w:rsidRPr="00650E66" w:rsidRDefault="00650E66" w:rsidP="00650E66">
      <w:r w:rsidRPr="00650E66">
        <w:t>In the thirteenth century, people who lived in Venice, Italy, believed that the Sun revolved around the Earth and that creation occurred exactly 4,484 years before Rome was founded. As Christians, they considered Jerusalem, the place of Jesus’s crucifixion, to be the so-called navel of the world, and their maps portrayed this.</w:t>
      </w:r>
    </w:p>
    <w:p w14:paraId="49ECF73A" w14:textId="77777777" w:rsidR="00650E66" w:rsidRPr="00650E66" w:rsidRDefault="00650E66" w:rsidP="00650E66">
      <w:r w:rsidRPr="00650E66">
        <w:t>Marco Polo was born in Venice, or possibly Croatia, in 1254. Located on the eastern coast of Italy, Venice served as a gateway to the riches of Asia during this era of increasing trade. Goods flowed like water through the city. Ships from around the eastern Mediterranean Sea docked at its port. Merchants and traders set sail from Venice for Constantinople (now Istanbul) and the Black Sea to fetch goods from Russia and from merchants who traveled the Silk Roads, a system of trading routes to and from China that crossed the mountains and deserts of Central Asia.</w:t>
      </w:r>
    </w:p>
    <w:p w14:paraId="22D553FF" w14:textId="77777777" w:rsidR="00650E66" w:rsidRPr="00650E66" w:rsidRDefault="00650E66" w:rsidP="00650E66">
      <w:r w:rsidRPr="00650E66">
        <w:t>At the time of Marco’s birth, his father, Niccolo, and two uncles, all merchants, were away trading. Supposedly they were visiting cities on the Black Sea, but their adventures had actually taken them all the way to the Mongol capital of China, Khanbaliq (city of the Khan). There they had an audience with the most powerful ruler of the day, Kublai Khan, grandson of the founding emperor, Genghis Khan. When the three Polo men returned to Venice after an absence of 16 years, Niccolo found that his wife had died and that he had a 15-year-old son, Marco, whom he did not know existed.</w:t>
      </w:r>
    </w:p>
    <w:p w14:paraId="6D043500" w14:textId="77777777" w:rsidR="00650E66" w:rsidRPr="00650E66" w:rsidRDefault="00650E66" w:rsidP="00C23A89">
      <w:pPr>
        <w:pStyle w:val="Heading4"/>
      </w:pPr>
      <w:r w:rsidRPr="00650E66">
        <w:lastRenderedPageBreak/>
        <w:t>Travels</w:t>
      </w:r>
    </w:p>
    <w:p w14:paraId="55723942" w14:textId="77777777" w:rsidR="00650E66" w:rsidRPr="00650E66" w:rsidRDefault="00650E66" w:rsidP="00650E66">
      <w:r w:rsidRPr="00650E66">
        <w:t>Two years later, in 1271, Niccolo Polo and his brother, Maffeo, set off again, taking the 17-year-old Marco with them. This time they aimed directly for the court of Kublai Khan, to bring him documents from the pope and holy oil from Jerusalem that he had requested. Even with a gold passport from Kublai Khan, which enabled the travelers to use lodgings and horses posted by the Mongols along the Silk Road routes, they took three and a half years to arrive. Upon reaching the summer palace of Kublai Khan in 1275, Niccolo presented his son and offered him in service to the emperor.</w:t>
      </w:r>
    </w:p>
    <w:p w14:paraId="1A0B8759" w14:textId="77777777" w:rsidR="00650E66" w:rsidRPr="00650E66" w:rsidRDefault="00650E66" w:rsidP="00650E66">
      <w:r w:rsidRPr="00650E66">
        <w:t>A talented young man, Marco had learned several languages along the way, including Mongolian (though not Chinese), and had mastered four written alphabets. Two years before Marco’s arrival, Kublai Khan had completed the conquest of all parts of China and needed non-Mongol administrators in areas that resisted having Mongol authorities. Marco took on various sorts of diplomatic and administrative roles for the emperor from his base in Dadu, which Kublai Khan built next to Khanbaliq. Both Dadu and Khanbaliq stood at what is now Beijing.</w:t>
      </w:r>
    </w:p>
    <w:p w14:paraId="47542A2A" w14:textId="77777777" w:rsidR="00650E66" w:rsidRPr="00650E66" w:rsidRDefault="00650E66" w:rsidP="00650E66">
      <w:r w:rsidRPr="00650E66">
        <w:t>After more than 16 years in China, the Polos begged permission from Kublai Khan to return home to Venice. Apparently they had proved so useful to the khan that he did not want them to leave. Finally, he agreed for them to escort a Mongolian princess, Cogatin, to become the bride of a Persian khan; thus they headed back west.</w:t>
      </w:r>
    </w:p>
    <w:p w14:paraId="02E25604" w14:textId="77777777" w:rsidR="00650E66" w:rsidRPr="00650E66" w:rsidRDefault="00650E66" w:rsidP="00650E66">
      <w:r w:rsidRPr="00650E66">
        <w:t>This time they traveled by sea in Chinese ships and, after many difficulties, succeeded in delivering the princess. Before they could reach Venice, however, Kublai Khan died on February 18, 1294, which allowed local rulers to reassert themselves and demand payment from traders. Consequently, the Polos were forced to hand over 4,000 Byzantine coins, a significant portion of their fortune, to the local government of a city on the Black Sea.</w:t>
      </w:r>
    </w:p>
    <w:p w14:paraId="400A993E" w14:textId="77777777" w:rsidR="00650E66" w:rsidRPr="00650E66" w:rsidRDefault="00650E66" w:rsidP="00C23A89">
      <w:pPr>
        <w:pStyle w:val="Heading4"/>
      </w:pPr>
      <w:r w:rsidRPr="00650E66">
        <w:t>Return</w:t>
      </w:r>
    </w:p>
    <w:p w14:paraId="71A5A56E" w14:textId="77777777" w:rsidR="00650E66" w:rsidRPr="00650E66" w:rsidRDefault="00650E66" w:rsidP="00650E66">
      <w:r w:rsidRPr="00650E66">
        <w:t>The Polos returned to Venice in 1295, having been away 24 years. Their enthusiastic biographer told stories, which may have been gossip, that when they returned they were wearing Mongolian clothing and could hardly remember their native language. Their relatives had thought them long dead.</w:t>
      </w:r>
    </w:p>
    <w:p w14:paraId="7AC86FDB" w14:textId="77777777" w:rsidR="00650E66" w:rsidRPr="00650E66" w:rsidRDefault="00650E66" w:rsidP="00650E66">
      <w:r w:rsidRPr="00650E66">
        <w:t>But when they produced a small fortune in gems (rubies, sapphires, garnets, diamonds, and emeralds), which had been sewn into the hems of their Mongolian garments, they were warmly welcomed.</w:t>
      </w:r>
    </w:p>
    <w:p w14:paraId="76783159" w14:textId="77777777" w:rsidR="00650E66" w:rsidRPr="00650E66" w:rsidRDefault="00650E66" w:rsidP="00650E66">
      <w:r w:rsidRPr="00650E66">
        <w:t>Soon Venice was at war with its rival city-state, Genoa, on the west coast of Italy. As was custom for a wealthy merchant, Marco Polo financed his own war galley. He was captured during a naval battle and ended up in prison in Genoa.</w:t>
      </w:r>
    </w:p>
    <w:p w14:paraId="7C0A08DB" w14:textId="77777777" w:rsidR="00650E66" w:rsidRPr="00650E66" w:rsidRDefault="00650E66" w:rsidP="00650E66">
      <w:r w:rsidRPr="00650E66">
        <w:t>By chance, one of his cellmates, Rusticello from Pisa, had experience writing romantic novels. As Polo entertained everyone with his tales of traveling to China, Rusticello wrote them down in a French dialect. This is how Polo’s accounts, Europe’s primary source of information about China until the nineteenth century, came into existence.</w:t>
      </w:r>
    </w:p>
    <w:p w14:paraId="2802BE8F" w14:textId="77777777" w:rsidR="00650E66" w:rsidRPr="00650E66" w:rsidRDefault="00650E66" w:rsidP="00650E66">
      <w:r w:rsidRPr="00650E66">
        <w:lastRenderedPageBreak/>
        <w:t>In 1299, Genoa and Venice declared peace; Polo was released and returned to Venice to marry Donata Badoer. The couple had three daughters in quick succession. He spent his remaining days as a businessman, working from home. He died there at almost 70 years of age, on January 8, 1324, and was buried under the Church of San Lorenzo, though his tomb has now vanished.</w:t>
      </w:r>
    </w:p>
    <w:p w14:paraId="0C553750" w14:textId="77777777" w:rsidR="00650E66" w:rsidRPr="00650E66" w:rsidRDefault="00650E66" w:rsidP="00C23A89">
      <w:pPr>
        <w:pStyle w:val="Heading4"/>
      </w:pPr>
      <w:r w:rsidRPr="00650E66">
        <w:t>Marco Polo’s book</w:t>
      </w:r>
    </w:p>
    <w:p w14:paraId="3C37B6DA" w14:textId="77777777" w:rsidR="00650E66" w:rsidRPr="00650E66" w:rsidRDefault="00650E66" w:rsidP="00650E66">
      <w:r w:rsidRPr="00650E66">
        <w:t>Polo might have been forgotten had his book, </w:t>
      </w:r>
      <w:r w:rsidRPr="00650E66">
        <w:rPr>
          <w:i/>
          <w:iCs/>
        </w:rPr>
        <w:t>The Travels of Marco Polo</w:t>
      </w:r>
      <w:r w:rsidRPr="00650E66">
        <w:t>, not engaged widespread interest. It could be circulated only one copy at a time, since printing in Europe did not begin until almost 200 years later. About 120 to 140 early manuscripts — hand-printed and fragmentary versions of </w:t>
      </w:r>
      <w:r w:rsidRPr="00650E66">
        <w:rPr>
          <w:i/>
          <w:iCs/>
        </w:rPr>
        <w:t>The Travels</w:t>
      </w:r>
      <w:r w:rsidRPr="00650E66">
        <w:t> — survive, and every one of them is different. The earliest readers were scholars, monks, and noblemen. Soon translations of </w:t>
      </w:r>
      <w:r w:rsidRPr="00650E66">
        <w:rPr>
          <w:i/>
          <w:iCs/>
        </w:rPr>
        <w:t>The Travels</w:t>
      </w:r>
      <w:r w:rsidRPr="00650E66">
        <w:t> appeared, in Venetian, German, English, Catalan, Argonese, Gaelic, and Latin. It took more than a century for the book to become part of mainstream European consciousness.</w:t>
      </w:r>
    </w:p>
    <w:p w14:paraId="406EAB47" w14:textId="77777777" w:rsidR="00650E66" w:rsidRPr="00650E66" w:rsidRDefault="00650E66" w:rsidP="00650E66">
      <w:r w:rsidRPr="00650E66">
        <w:t>Few texts have provoked more controversy than </w:t>
      </w:r>
      <w:r w:rsidRPr="00650E66">
        <w:rPr>
          <w:i/>
          <w:iCs/>
        </w:rPr>
        <w:t>The Travels of Marco Polo</w:t>
      </w:r>
      <w:r w:rsidRPr="00650E66">
        <w:t>. The authorship is not clear — is it Polo or Rusticello? Sometimes the text is in the first-person voice, sometimes in the third-person narrative. How much of the text is based on Polo’s firsthand experience and how much did the author(s) insert secondhand accounts by others? Certainly it’s a mix. What was reported seemed so bizarre to stay-at-home Europeans that the readers often assumed that everything was made up. Yet historians have largely confirmed the facts in Polo’s account of the height of the Mongol dynasty.</w:t>
      </w:r>
    </w:p>
    <w:p w14:paraId="70AD93B6" w14:textId="77777777" w:rsidR="00650E66" w:rsidRPr="00650E66" w:rsidRDefault="00650E66" w:rsidP="00650E66">
      <w:r w:rsidRPr="00650E66">
        <w:t>Polo proved an engaging storyteller. He found Mongolian customs fascinating and reported them enthusiastically, such as the use of paper for money and the burning of coal for heat (see excerpts below). Paper money had been used in China for several hundred years, and coal had been burned in parts of China since the beginning of agriculture.</w:t>
      </w:r>
    </w:p>
    <w:p w14:paraId="4E08B3EA" w14:textId="77777777" w:rsidR="00650E66" w:rsidRPr="00650E66" w:rsidRDefault="00650E66" w:rsidP="00650E66">
      <w:r w:rsidRPr="00650E66">
        <w:t>Polo also missed a few unfamiliar practices, notably the books being sold in Quinsa (now Hangzhou), the capital city of the earlier Song dynasty in southern China. Books were widely available there because they were printed with movable type made of wood, clay, or tin. Movable type was missing in Europe until 1440, when Johannes Gutenberg, a German printer, invented it there.</w:t>
      </w:r>
    </w:p>
    <w:p w14:paraId="3EEAE928" w14:textId="77777777" w:rsidR="00650E66" w:rsidRPr="00650E66" w:rsidRDefault="00650E66" w:rsidP="00650E66">
      <w:r w:rsidRPr="00650E66">
        <w:t>When Christopher Columbus set sail on August 3, 1492, hoping to find a route by sea to China, he carried with him a heavily annotated copy of </w:t>
      </w:r>
      <w:r w:rsidRPr="00650E66">
        <w:rPr>
          <w:i/>
          <w:iCs/>
        </w:rPr>
        <w:t>The Travels of Marco Polo</w:t>
      </w:r>
      <w:r w:rsidRPr="00650E66">
        <w:t>, expecting it to be useful. He discovered what came to be called the Americas instead.</w:t>
      </w:r>
    </w:p>
    <w:p w14:paraId="54FF7281" w14:textId="77777777" w:rsidR="00650E66" w:rsidRPr="00650E66" w:rsidRDefault="00650E66" w:rsidP="00C23A89">
      <w:pPr>
        <w:pStyle w:val="Heading4"/>
      </w:pPr>
      <w:r w:rsidRPr="00650E66">
        <w:t>From The Travels of Marco Polo: </w:t>
      </w:r>
    </w:p>
    <w:p w14:paraId="66D8A9EF" w14:textId="77777777" w:rsidR="00650E66" w:rsidRPr="00650E66" w:rsidRDefault="00650E66" w:rsidP="00650E66">
      <w:pPr>
        <w:rPr>
          <w:b/>
          <w:bCs/>
        </w:rPr>
      </w:pPr>
      <w:r w:rsidRPr="00650E66">
        <w:rPr>
          <w:b/>
          <w:bCs/>
        </w:rPr>
        <w:t>Book 2, Chapter 18</w:t>
      </w:r>
    </w:p>
    <w:p w14:paraId="20FC2552" w14:textId="77777777" w:rsidR="00650E66" w:rsidRPr="00650E66" w:rsidRDefault="00650E66" w:rsidP="00650E66">
      <w:r w:rsidRPr="00650E66">
        <w:t>OF THE KIND OF PAPER MONEY ISSUED BY THE GRAND KHAN, AND MADE TO PASS CURRENT THROUGHOUT HIS DOMINIONS</w:t>
      </w:r>
    </w:p>
    <w:p w14:paraId="0430790F" w14:textId="77777777" w:rsidR="00650E66" w:rsidRPr="00650E66" w:rsidRDefault="00650E66" w:rsidP="00650E66">
      <w:r w:rsidRPr="00650E66">
        <w:rPr>
          <w:i/>
          <w:iCs/>
        </w:rPr>
        <w:t xml:space="preserve">In this city of Cambalu [another spelling for Khanbaliq] is the mint of the grand khan, who may truly be said to possess the secret of the alchemists, as he has the art of producing </w:t>
      </w:r>
      <w:r w:rsidRPr="00650E66">
        <w:rPr>
          <w:i/>
          <w:iCs/>
        </w:rPr>
        <w:lastRenderedPageBreak/>
        <w:t>money by the following process. He causes bark to be stripped from those mulberry-trees the leaves of which are used for feeding silk-worms, and takes from it that thin inner ring which lies between the coarser bark and the wood of the tree. This being steeped, and afterwards pounded in a mortar, until reduced to a pulp, is made into paper, resembling that which is made from cotton, but quite black. When ready for use, he has it cut into pieces of money of different sizes, nearly square, but somewhat longer than they are wide...</w:t>
      </w:r>
    </w:p>
    <w:p w14:paraId="52A0E5C0" w14:textId="77777777" w:rsidR="00650E66" w:rsidRPr="00650E66" w:rsidRDefault="00650E66" w:rsidP="00650E66">
      <w:r w:rsidRPr="00650E66">
        <w:rPr>
          <w:i/>
          <w:iCs/>
        </w:rPr>
        <w:t>The coinage of this paper money is authenticated with as much form and ceremony as if it were actually of pure gold or silver; for to each note a number of officers, specially appointed, not only subscribe their names, but affix their signets also; and when this has been regularly done by the whole of them, the principal officer, deputed by his majesty, having dipped into vermilion the royal seal committed to his custody, stamps with it the piece of paper, so that the form of the seal tinged with the vermilion remains impressed upon it, by which it receives full authenticity as current money, and the act of counterfeiting it is punished as a capital offence. When thus coined in large quantities, this paper currency is circulated in every part of the grand khan’s dominions; nor dares any person, at the peril of his life, refuse to accept it in payment. All his subjects receive it without hesitation, because wherever their business may call them, they can dispose of it again in the purchase of merchandise they may have occasion for; such as pearls, jewels, gold, or silver. With it, in short, every article may be procured...All his majesty’s armies are paid with this currency, which is to them of the same value as if it were gold or silver. Upon these grounds, _it may certainly be affirmed that the grand khan has a more extensive command of treasure than any other sovereign in the universe.</w:t>
      </w:r>
      <w:r w:rsidRPr="00650E66">
        <w:t> (pp. 145–147)</w:t>
      </w:r>
    </w:p>
    <w:p w14:paraId="019AE486" w14:textId="77777777" w:rsidR="00650E66" w:rsidRPr="00650E66" w:rsidRDefault="00650E66" w:rsidP="00650E66">
      <w:pPr>
        <w:rPr>
          <w:b/>
          <w:bCs/>
        </w:rPr>
      </w:pPr>
      <w:r w:rsidRPr="00650E66">
        <w:rPr>
          <w:b/>
          <w:bCs/>
          <w:i/>
          <w:iCs/>
        </w:rPr>
        <w:t>Book 2, Chapter 23</w:t>
      </w:r>
    </w:p>
    <w:p w14:paraId="2E3DA021" w14:textId="77777777" w:rsidR="00650E66" w:rsidRPr="00650E66" w:rsidRDefault="00650E66" w:rsidP="00650E66">
      <w:r w:rsidRPr="00650E66">
        <w:t>OF THE KIND OF WINE MADE IN THE PROVINCE OF CATHAY — AND OF THE STONES USED THERE FOR BURNING IN THE MANNER OF CHARCOAL</w:t>
      </w:r>
    </w:p>
    <w:p w14:paraId="0D34D55A" w14:textId="77777777" w:rsidR="00650E66" w:rsidRPr="00650E66" w:rsidRDefault="00650E66" w:rsidP="00650E66">
      <w:r w:rsidRPr="00650E66">
        <w:rPr>
          <w:i/>
          <w:iCs/>
        </w:rPr>
        <w:t>The greater part of the inhabitants of the province of Cathay [now China] drink a sort of wine made from rice mixed with a variety of spices and drugs. This beverage, or wine as it may be termed, is so good and well flavoured that they do not wish for better. It is clear, bright, and pleasant to the taste, and being made very hot, has the quality of inebriating sooner than any other.</w:t>
      </w:r>
    </w:p>
    <w:p w14:paraId="3EE9A7FD" w14:textId="77777777" w:rsidR="00650E66" w:rsidRPr="00650E66" w:rsidRDefault="00650E66" w:rsidP="00650E66">
      <w:r w:rsidRPr="00650E66">
        <w:rPr>
          <w:i/>
          <w:iCs/>
        </w:rPr>
        <w:t>Throughout this province there is found a sort of black stone, which they dig out of the mountains, where it runs in veins. When lighted, it burns like charcoal, and retains the fire much better than wood; insomuch that it may be preserved during the night, and in the morning be found still burning. These stones do not flame, excepting a little when first lighted, but during their ignition give out a considerable heat. It is true there is no scarcity of wood in the country, but the multitude of inhabitants is so immense, and their stoves and baths, which they are continually heating, so numerous, that the quantity could not supply the demand; for there is no person who does not frequent the warm bath at least three times in the week, and during the winter daily, if it is in their power. Every man of rank or wealth has one in his house for his own use; and the stock of wood must soon prove inadequate to such consumption; whereas these stones may be had in the greatest abundance, and at a cheap rate.</w:t>
      </w:r>
      <w:r w:rsidRPr="00650E66">
        <w:t> (p. 155)</w:t>
      </w:r>
    </w:p>
    <w:p w14:paraId="24DE5F47" w14:textId="77777777" w:rsidR="00650E66" w:rsidRPr="00650E66" w:rsidRDefault="00650E66" w:rsidP="0088399E">
      <w:pPr>
        <w:pStyle w:val="Heading3"/>
      </w:pPr>
      <w:r w:rsidRPr="00650E66">
        <w:lastRenderedPageBreak/>
        <w:t>Marco Polo (1170L)</w:t>
      </w:r>
    </w:p>
    <w:p w14:paraId="01F9F82B" w14:textId="77777777" w:rsidR="00650E66" w:rsidRPr="00251527" w:rsidRDefault="00650E66" w:rsidP="00650E66">
      <w:pPr>
        <w:rPr>
          <w:i/>
        </w:rPr>
      </w:pPr>
      <w:r w:rsidRPr="00251527">
        <w:rPr>
          <w:i/>
        </w:rPr>
        <w:t>By Cynthia Stokes Brown, adapted by Newsela</w:t>
      </w:r>
    </w:p>
    <w:p w14:paraId="6DB24722" w14:textId="77777777" w:rsidR="00650E66" w:rsidRPr="00650E66" w:rsidRDefault="00650E66" w:rsidP="00650E66">
      <w:r w:rsidRPr="00650E66">
        <w:t>At the height of the Mongol Empire, Marco Polo served Emperor Kublai Khan in China and returned to Venice to write an account of his experiences that would give Europeans some of their earliest information about China.</w:t>
      </w:r>
    </w:p>
    <w:p w14:paraId="6B5FE86D" w14:textId="77777777" w:rsidR="00650E66" w:rsidRPr="00650E66" w:rsidRDefault="00650E66" w:rsidP="00C23A89">
      <w:pPr>
        <w:pStyle w:val="Heading4"/>
      </w:pPr>
      <w:r w:rsidRPr="00650E66">
        <w:t>Background</w:t>
      </w:r>
    </w:p>
    <w:p w14:paraId="59647EEE" w14:textId="77777777" w:rsidR="00650E66" w:rsidRPr="00650E66" w:rsidRDefault="00650E66" w:rsidP="00650E66">
      <w:r w:rsidRPr="00650E66">
        <w:t>In the thirteenth century, people who lived in Venice, Italy, believed that the Sun revolved around the Earth. They thought the Universe was created exactly 4,484 years before Rome was founded. As Christians, they considered Jerusalem, the place of Jesus’s crucifixion, to be the center of the world, and their maps portrayed this.</w:t>
      </w:r>
    </w:p>
    <w:p w14:paraId="7F664880" w14:textId="77777777" w:rsidR="00650E66" w:rsidRPr="00650E66" w:rsidRDefault="00650E66" w:rsidP="00650E66">
      <w:r w:rsidRPr="00650E66">
        <w:t>Marco Polo was born in Venice, or possibly Croatia, in 1254. Located on the eastern coast of Italy, Venice served as a gateway to the riches of Asia during this era of increasing trade. Goods flowed like water through the city. Ships from around the eastern Mediterranean Sea docked at its port. Merchants and traders set sail from Venice for Constantinople (now Istanbul) and the Black Sea. They would fetch goods from Russia and from merchants who traveled the Silk Roads, a system of trading routes to and from China that crossed the mountains and deserts of Central Asia.</w:t>
      </w:r>
    </w:p>
    <w:p w14:paraId="11F840C0" w14:textId="77777777" w:rsidR="00650E66" w:rsidRPr="00650E66" w:rsidRDefault="00650E66" w:rsidP="00650E66">
      <w:r w:rsidRPr="00650E66">
        <w:t>At the time of Marco’s birth, his father, Niccolo, and two uncles, all merchants, were away trading. Supposedly they were visiting cities on the Black Sea. Yet, their adventures had actually taken them all the way to the Mongol capital of China, Khanbaliq (city of the Khan). There they had an audience with the most powerful ruler of the day, Kublai Khan, grandson of the founding emperor, Genghis Khan. When the three Polo men returned to Venice after an absence of 16 years, Niccolo found that his wife had died. He also discovered that he had a 15-year-old son, Marco, whom he did not know existed.</w:t>
      </w:r>
    </w:p>
    <w:p w14:paraId="7BD8CF1A" w14:textId="77777777" w:rsidR="00650E66" w:rsidRPr="00650E66" w:rsidRDefault="00650E66" w:rsidP="00C23A89">
      <w:pPr>
        <w:pStyle w:val="Heading4"/>
      </w:pPr>
      <w:r w:rsidRPr="00650E66">
        <w:t>Travels</w:t>
      </w:r>
    </w:p>
    <w:p w14:paraId="478E11FB" w14:textId="77777777" w:rsidR="00650E66" w:rsidRPr="00650E66" w:rsidRDefault="00650E66" w:rsidP="00650E66">
      <w:r w:rsidRPr="00650E66">
        <w:t>Two years later, in 1271, Niccolo Polo and his brother, Maffeo, set off again, taking the 17-year-old Marco with them. This time they aimed directly for the court of Kublai Khan. The Polos planned to bring him documents from the pope and holy oil from Jerusalem, as he had requested. They possessed a gold passport from Kublai Khan, which enabled the travelers to use lodgings and horses posted by the Mongols along the Silk Road routes. Even then, they took three and a half years to arrive. Upon reaching the summer palace of Kublai Khan in 1275, Niccolo presented his son. He offered Marco to the emperor as a servant.</w:t>
      </w:r>
    </w:p>
    <w:p w14:paraId="305495A3" w14:textId="77777777" w:rsidR="00650E66" w:rsidRPr="00650E66" w:rsidRDefault="00650E66" w:rsidP="00650E66">
      <w:r w:rsidRPr="00650E66">
        <w:t>A talented young man, Marco had learned several languages along the way, including Mongolian (though not Chinese). He had mastered four written alphabets. Two years before Marco’s arrival, Kublai Khan had completed the conquest of all parts of China. He had need of non-Mongol administrators in areas that resisted having Mongol authorities. Marco took on various sorts of diplomatic and administrative roles for the emperor from his base in what is now Beijing.</w:t>
      </w:r>
    </w:p>
    <w:p w14:paraId="37FD64AF" w14:textId="77777777" w:rsidR="00650E66" w:rsidRPr="00650E66" w:rsidRDefault="00650E66" w:rsidP="00650E66">
      <w:r w:rsidRPr="00650E66">
        <w:lastRenderedPageBreak/>
        <w:t>After more than 16 years in China, the Polos begged permission from Kublai Khan to return home to Venice. Apparently they had proved so useful to the khan that he did not want them to leave. Finally, he agreed for them to escort a Mongolian princess, Cogatin, to become the bride of a Persian khan; thus they headed back west.</w:t>
      </w:r>
    </w:p>
    <w:p w14:paraId="0F0C5895" w14:textId="77777777" w:rsidR="00650E66" w:rsidRPr="00650E66" w:rsidRDefault="00650E66" w:rsidP="00650E66">
      <w:r w:rsidRPr="00650E66">
        <w:t>This time they traveled by sea in Chinese ships. After many difficulties they succeeded in delivering the princess. Before they could reach Venice, however, Kublai Khan died on February 18, 1294. With Khan gone, local rulers reasserted themselves and demanded payment from traders. Consequently, the Polos were forced to hand over 4,000 Byzantine coins, a significant portion of their fortune, to the local government of a city on the Black Sea.</w:t>
      </w:r>
    </w:p>
    <w:p w14:paraId="67AEF8C9" w14:textId="77777777" w:rsidR="00650E66" w:rsidRPr="00650E66" w:rsidRDefault="00650E66" w:rsidP="00C23A89">
      <w:pPr>
        <w:pStyle w:val="Heading4"/>
      </w:pPr>
      <w:r w:rsidRPr="00650E66">
        <w:t>Return</w:t>
      </w:r>
    </w:p>
    <w:p w14:paraId="3E8B1AC0" w14:textId="77777777" w:rsidR="00650E66" w:rsidRPr="00650E66" w:rsidRDefault="00650E66" w:rsidP="00650E66">
      <w:r w:rsidRPr="00650E66">
        <w:t>The Polos returned to Venice in 1295, having been away 24 years. Their enthusiastic biographer told stories, which may have been gossip, that when they returned they were wearing Mongolian clothing and could hardly remember their native language. Their relatives had thought them long dead.</w:t>
      </w:r>
    </w:p>
    <w:p w14:paraId="798E0885" w14:textId="77777777" w:rsidR="00650E66" w:rsidRPr="00650E66" w:rsidRDefault="00650E66" w:rsidP="00650E66">
      <w:r w:rsidRPr="00650E66">
        <w:t>But when they produced a small fortune in gems (rubies, sapphires, garnets, diamonds, and emeralds), which had been sewn into the hems of their Mongolian garments, they were warmly welcomed.</w:t>
      </w:r>
    </w:p>
    <w:p w14:paraId="58E9CF2D" w14:textId="77777777" w:rsidR="00650E66" w:rsidRPr="00650E66" w:rsidRDefault="00650E66" w:rsidP="00650E66">
      <w:r w:rsidRPr="00650E66">
        <w:t>Soon Venice was at war with its rival city-state, Genoa, on the west coast of Italy. As was custom for a wealthy merchant, Marco Polo financed his own war ship. He was captured during a naval battle and ended up in prison in Genoa.</w:t>
      </w:r>
    </w:p>
    <w:p w14:paraId="1CBDCABD" w14:textId="77777777" w:rsidR="00650E66" w:rsidRPr="00650E66" w:rsidRDefault="00650E66" w:rsidP="00650E66">
      <w:r w:rsidRPr="00650E66">
        <w:t>By chance, one of his cellmates, Rusticello from Pisa, had experience writing romantic novels. As Polo entertained everyone with his tales of traveling to China, Rusticello wrote them down in French. This is how Polo’s accounts came into existence.</w:t>
      </w:r>
    </w:p>
    <w:p w14:paraId="381782E3" w14:textId="77777777" w:rsidR="00650E66" w:rsidRPr="00650E66" w:rsidRDefault="00650E66" w:rsidP="00650E66">
      <w:r w:rsidRPr="00650E66">
        <w:t>In 1299, Genoa and Venice declared peace; Polo was released and returned to Venice to marry Donata Badoer. The couple had three daughters in quick succession. He spent his remaining days as a businessman, working from home. He died there at almost 70 years of age, on January 8, 1324.</w:t>
      </w:r>
    </w:p>
    <w:p w14:paraId="79050A37" w14:textId="77777777" w:rsidR="00650E66" w:rsidRPr="00650E66" w:rsidRDefault="00650E66" w:rsidP="00C23A89">
      <w:pPr>
        <w:pStyle w:val="Heading4"/>
      </w:pPr>
      <w:r w:rsidRPr="00650E66">
        <w:t>Marco Polo’s book</w:t>
      </w:r>
    </w:p>
    <w:p w14:paraId="5165D252" w14:textId="77777777" w:rsidR="00650E66" w:rsidRPr="00650E66" w:rsidRDefault="00650E66" w:rsidP="00650E66">
      <w:r w:rsidRPr="00650E66">
        <w:t>Polo might have been forgotten had his book, </w:t>
      </w:r>
      <w:r w:rsidRPr="00650E66">
        <w:rPr>
          <w:i/>
          <w:iCs/>
        </w:rPr>
        <w:t>The Travels of Marco Polo</w:t>
      </w:r>
      <w:r w:rsidRPr="00650E66">
        <w:t>, not engaged widespread interest. It could be circulated only one copy at a time, since printing in Europe did not begin until almost 200 years later. About 120 to 140 early manuscripts — hand-printed and fragmentary versions of </w:t>
      </w:r>
      <w:r w:rsidRPr="00650E66">
        <w:rPr>
          <w:i/>
          <w:iCs/>
        </w:rPr>
        <w:t>The Travels</w:t>
      </w:r>
      <w:r w:rsidRPr="00650E66">
        <w:t> — survive. Each one of them is different. The earliest readers were scholars, monks, and noblemen. Soon translations of </w:t>
      </w:r>
      <w:r w:rsidRPr="00650E66">
        <w:rPr>
          <w:i/>
          <w:iCs/>
        </w:rPr>
        <w:t xml:space="preserve">The Travels </w:t>
      </w:r>
      <w:r w:rsidRPr="00650E66">
        <w:rPr>
          <w:iCs/>
        </w:rPr>
        <w:t>appeared</w:t>
      </w:r>
      <w:r w:rsidRPr="00650E66">
        <w:t> in Venetian, German, English, Catalan, Gaelic, and Latin. It took more than a century for the book to become part of mainstream European consciousness.</w:t>
      </w:r>
    </w:p>
    <w:p w14:paraId="4A4274D2" w14:textId="77777777" w:rsidR="00650E66" w:rsidRPr="00650E66" w:rsidRDefault="00650E66" w:rsidP="00650E66">
      <w:r w:rsidRPr="00650E66">
        <w:t>Few texts have provoked more controversy than </w:t>
      </w:r>
      <w:r w:rsidRPr="00650E66">
        <w:rPr>
          <w:i/>
          <w:iCs/>
        </w:rPr>
        <w:t>The Travels of Marco Polo</w:t>
      </w:r>
      <w:r w:rsidRPr="00650E66">
        <w:t xml:space="preserve">. It's not clear who the author is — Polo or Rusticello? Sometimes the text is in the first-person voice, sometimes in third-person narrative. How much of the text is based on Polo’s firsthand </w:t>
      </w:r>
      <w:r w:rsidRPr="00650E66">
        <w:lastRenderedPageBreak/>
        <w:t>experience? And how much did the author(s) insert secondhand accounts by others? Certainly it’s a mix. What was reported seemed so bizarre to stay-at-home Europeans that the readers often assumed that everything was made up. Yet historians have largely confirmed the facts in Polo’s account of the height of the Mongol dynasty.</w:t>
      </w:r>
    </w:p>
    <w:p w14:paraId="72887EBE" w14:textId="77777777" w:rsidR="00650E66" w:rsidRPr="00650E66" w:rsidRDefault="00650E66" w:rsidP="00650E66">
      <w:r w:rsidRPr="00650E66">
        <w:t>Polo proved an engaging storyteller. He found Mongolian customs fascinating and reported them enthusiastically, such as the use of paper for money and the burning of coal for heat (see excerpts below). Paper money had been used in China for several hundred years. Coal had been burned in parts of China since the beginning of agriculture.</w:t>
      </w:r>
    </w:p>
    <w:p w14:paraId="797332C9" w14:textId="77777777" w:rsidR="00650E66" w:rsidRPr="00650E66" w:rsidRDefault="00650E66" w:rsidP="00650E66">
      <w:r w:rsidRPr="00650E66">
        <w:t>Polo also missed a few unfamiliar practices. He failed to notice the books being sold in Quinsa (now Hangzhou), in southern China. Books were widely available there because they were printed with movable type made of wood, clay, or tin. Movable type was missing in Europe then. It wasn't invented there until 1440, by Johannes Gutenberg, a German printer.</w:t>
      </w:r>
    </w:p>
    <w:p w14:paraId="53703B49" w14:textId="77777777" w:rsidR="00650E66" w:rsidRPr="00650E66" w:rsidRDefault="00650E66" w:rsidP="00650E66">
      <w:r w:rsidRPr="00650E66">
        <w:t>When Christopher Columbus set sail on August 3, 1492, he was hoping to find a route by sea to China. On his ship he brought a heavily annotated copy of </w:t>
      </w:r>
      <w:r w:rsidRPr="00650E66">
        <w:rPr>
          <w:i/>
          <w:iCs/>
        </w:rPr>
        <w:t>The Travels of Marco Polo</w:t>
      </w:r>
      <w:r w:rsidRPr="00650E66">
        <w:t>, expecting it to be useful. He discovered what came to be called the Americas instead. </w:t>
      </w:r>
    </w:p>
    <w:p w14:paraId="139F3983" w14:textId="77777777" w:rsidR="00650E66" w:rsidRPr="00650E66" w:rsidRDefault="00650E66" w:rsidP="00650E66">
      <w:r w:rsidRPr="00650E66">
        <w:t>The book became Europe’s primary source of information about China until the nineteenth century. </w:t>
      </w:r>
    </w:p>
    <w:p w14:paraId="5E6E0FD5" w14:textId="77777777" w:rsidR="00650E66" w:rsidRPr="00650E66" w:rsidRDefault="00650E66" w:rsidP="00C23A89">
      <w:pPr>
        <w:pStyle w:val="Heading4"/>
      </w:pPr>
      <w:r w:rsidRPr="00650E66">
        <w:t>From The Travels of Marco Polo: </w:t>
      </w:r>
    </w:p>
    <w:p w14:paraId="3F6255E4" w14:textId="77777777" w:rsidR="00650E66" w:rsidRPr="00650E66" w:rsidRDefault="00650E66" w:rsidP="00650E66">
      <w:pPr>
        <w:rPr>
          <w:b/>
          <w:bCs/>
        </w:rPr>
      </w:pPr>
      <w:r w:rsidRPr="00650E66">
        <w:rPr>
          <w:b/>
          <w:bCs/>
        </w:rPr>
        <w:t>Book 2, Chapter 18</w:t>
      </w:r>
    </w:p>
    <w:p w14:paraId="3A85DACE" w14:textId="77777777" w:rsidR="00650E66" w:rsidRPr="00650E66" w:rsidRDefault="00650E66" w:rsidP="00650E66">
      <w:r w:rsidRPr="00650E66">
        <w:t>OF THE KIND OF PAPER MONEY ISSUED BY THE GRAND KHAN, AND MADE TO PASS CURRENT THROUGHOUT HIS DOMINIONS</w:t>
      </w:r>
    </w:p>
    <w:p w14:paraId="3C27D58C" w14:textId="77777777" w:rsidR="00650E66" w:rsidRPr="00650E66" w:rsidRDefault="00650E66" w:rsidP="00650E66">
      <w:r w:rsidRPr="00650E66">
        <w:rPr>
          <w:i/>
          <w:iCs/>
        </w:rPr>
        <w:t>In this city of Cambalu [another spelling for Khanbaliq] is the mint of the grand khan, who may truly be said to possess the secret of the alchemists, as he has the art of producing money by the following process. He causes bark to be stripped from those mulberry-trees the leaves of which are used for feeding silk-worms, and takes from it that thin inner ring which lies between the coarser bark and the wood of the tree. This being steeped, and afterwards pounded in a mortar, until reduced to a pulp, is made into paper, resembling that which is made from cotton, but quite black. When ready for use, he has it cut into pieces of money of different sizes, nearly square, but somewhat longer than they are wide...</w:t>
      </w:r>
    </w:p>
    <w:p w14:paraId="5F3824FD" w14:textId="77777777" w:rsidR="00650E66" w:rsidRPr="00650E66" w:rsidRDefault="00650E66" w:rsidP="00650E66">
      <w:r w:rsidRPr="00650E66">
        <w:rPr>
          <w:i/>
          <w:iCs/>
        </w:rPr>
        <w:t xml:space="preserve">The coinage of this paper money is authenticated with as much form and ceremony as if it were actually of pure gold or silver; for to each note a number of officers, specially appointed, not only subscribe their names, but affix their signets also; and when this has been regularly done by the whole of them, the principal officer, deputed by his majesty, having dipped into vermilion the royal seal committed to his custody, stamps with it the piece of paper, so that the form of the seal tinged with the vermilion remains impressed upon it, by which it receives full authenticity as current money, and the act of counterfeiting it is punished as a capital offence. When thus coined in large quantities, this paper currency is circulated in every part of the grand khan’s dominions; nor dares any person, at the peril of his life, refuse to accept it in payment. All his subjects receive it without hesitation, because wherever their business may call them, they can dispose of it again in the purchase of </w:t>
      </w:r>
      <w:r w:rsidRPr="00650E66">
        <w:rPr>
          <w:i/>
          <w:iCs/>
        </w:rPr>
        <w:lastRenderedPageBreak/>
        <w:t>merchandise they may have occasion for; such as pearls, jewels, gold, or silver. With it, in short, every article may be procured...All his majesty’s armies are paid with this currency, which is to them of the same value as if it were gold or silver. Upon these grounds, it may certainly be affirmed that the grand khan has a more extensive command of treasure than any other sovereign in the universe.</w:t>
      </w:r>
      <w:r w:rsidRPr="00650E66">
        <w:t> (pp. 145–147)</w:t>
      </w:r>
    </w:p>
    <w:p w14:paraId="07EFE28B" w14:textId="77777777" w:rsidR="00650E66" w:rsidRPr="00650E66" w:rsidRDefault="00650E66" w:rsidP="00650E66">
      <w:pPr>
        <w:rPr>
          <w:b/>
          <w:bCs/>
        </w:rPr>
      </w:pPr>
      <w:r w:rsidRPr="00650E66">
        <w:rPr>
          <w:b/>
          <w:bCs/>
          <w:i/>
          <w:iCs/>
        </w:rPr>
        <w:t>Book 2, Chapter 23</w:t>
      </w:r>
    </w:p>
    <w:p w14:paraId="18D29FCD" w14:textId="77777777" w:rsidR="00650E66" w:rsidRPr="00650E66" w:rsidRDefault="00650E66" w:rsidP="00650E66">
      <w:r w:rsidRPr="00650E66">
        <w:t>OF THE KIND OF WINE MADE IN THE PROVINCE OF CATHAY — AND OF THE STONES USED THERE FOR BURNING IN THE MANNER OF CHARCOAL</w:t>
      </w:r>
    </w:p>
    <w:p w14:paraId="634942E1" w14:textId="77777777" w:rsidR="00650E66" w:rsidRPr="00650E66" w:rsidRDefault="00650E66" w:rsidP="00650E66">
      <w:r w:rsidRPr="00650E66">
        <w:rPr>
          <w:i/>
          <w:iCs/>
        </w:rPr>
        <w:t>The greater part of the inhabitants of the province of Cathay [now China] drink a sort of wine made from rice mixed with a variety of spices and drugs. This beverage, or wine as it may be termed, is so good and well flavoured that they do not wish for better. It is clear, bright, and pleasant to the taste, and being made very hot, has the quality of inebriating sooner than any other.</w:t>
      </w:r>
    </w:p>
    <w:p w14:paraId="0C978F8D" w14:textId="77777777" w:rsidR="00650E66" w:rsidRPr="00650E66" w:rsidRDefault="00650E66" w:rsidP="00650E66">
      <w:r w:rsidRPr="00650E66">
        <w:rPr>
          <w:i/>
          <w:iCs/>
        </w:rPr>
        <w:t>Throughout this province there is found a sort of black stone, which they dig out of the mountains, where it runs in veins. When lighted, it burns like charcoal, and retains the fire much better than wood; insomuch that it may be preserved during the night, and in the morning be found still burning. These stones do not flame, excepting a little when first lighted, but during their ignition give out a considerable heat. It is true there is no scarcity of wood in the country, but the multitude of inhabitants is so immense, and their stoves and baths, which they are continually heating, so numerous, that the quantity could not supply the demand; for there is no person who does not frequent the warm bath at least three times in the week, and during the winter daily, if it is in their power. Every man of rank or wealth has one in his house for his own use; and the stock of wood must soon prove inadequate to such consumption; whereas these stones may be had in the greatest abundance, and at a cheap rate.</w:t>
      </w:r>
      <w:r w:rsidRPr="00650E66">
        <w:t> (p. 155)</w:t>
      </w:r>
    </w:p>
    <w:p w14:paraId="2D6AD796" w14:textId="77777777" w:rsidR="00650E66" w:rsidRPr="00650E66" w:rsidRDefault="00650E66" w:rsidP="0088399E">
      <w:pPr>
        <w:pStyle w:val="Heading3"/>
      </w:pPr>
      <w:r w:rsidRPr="00650E66">
        <w:t xml:space="preserve">Marco Polo (1000L) </w:t>
      </w:r>
    </w:p>
    <w:p w14:paraId="76DD5447" w14:textId="77777777" w:rsidR="00650E66" w:rsidRPr="00251527" w:rsidRDefault="00650E66" w:rsidP="00650E66">
      <w:pPr>
        <w:rPr>
          <w:i/>
        </w:rPr>
      </w:pPr>
      <w:r w:rsidRPr="00251527">
        <w:rPr>
          <w:i/>
        </w:rPr>
        <w:t>By Cynthia Stokes Brown, adapted by Newsela</w:t>
      </w:r>
    </w:p>
    <w:p w14:paraId="23F7303D" w14:textId="77777777" w:rsidR="00650E66" w:rsidRPr="00650E66" w:rsidRDefault="00650E66" w:rsidP="00650E66">
      <w:r w:rsidRPr="00650E66">
        <w:t>At the height of the Mongol Empire, Marco Polo served Emperor Kublai Khan in China. When he returned home to Venice, his account of his experiences gave Europeans some of their earliest information about China.</w:t>
      </w:r>
    </w:p>
    <w:p w14:paraId="5D026528" w14:textId="77777777" w:rsidR="00650E66" w:rsidRPr="00650E66" w:rsidRDefault="00650E66" w:rsidP="00C23A89">
      <w:pPr>
        <w:pStyle w:val="Heading4"/>
      </w:pPr>
      <w:r w:rsidRPr="00650E66">
        <w:t>Background</w:t>
      </w:r>
    </w:p>
    <w:p w14:paraId="3FEF96EF" w14:textId="77777777" w:rsidR="00650E66" w:rsidRPr="00650E66" w:rsidRDefault="00650E66" w:rsidP="00650E66">
      <w:r w:rsidRPr="00650E66">
        <w:t>In the thirteenth century, the people of Venice, Italy, believed that the Sun revolved around the Earth. They thought the Universe was created exactly 4,484 years before Rome was founded. As Christians, they considered Jerusalem, the place of Jesus’s crucifixion, to be the center of the world. Maps of the time put Jerusalem right at the center.</w:t>
      </w:r>
    </w:p>
    <w:p w14:paraId="657E1BC6" w14:textId="77777777" w:rsidR="00650E66" w:rsidRPr="00650E66" w:rsidRDefault="00650E66" w:rsidP="00650E66">
      <w:r w:rsidRPr="00650E66">
        <w:t xml:space="preserve">Marco Polo was born in Venice, or possibly Croatia, in 1254. Venice was a city-state located on the eastern coast of Italy. It served as a gateway to the riches of Asia during this era of increasing trade. Goods flowed like water through the city. Ships from around the eastern Mediterranean Sea docked at its port. Merchants and traders set sail from Venice for </w:t>
      </w:r>
      <w:r w:rsidRPr="00650E66">
        <w:lastRenderedPageBreak/>
        <w:t>Constantinople (now Istanbul) and the Black Sea. They would fetch goods from Russia and from merchants traveling the Silk Road. The Silk Road was a system of trading routes to and from China that crossed the mountains and deserts of Central Asia.</w:t>
      </w:r>
    </w:p>
    <w:p w14:paraId="31FC69AD" w14:textId="77777777" w:rsidR="00650E66" w:rsidRPr="00650E66" w:rsidRDefault="00650E66" w:rsidP="00650E66">
      <w:r w:rsidRPr="00650E66">
        <w:t>At the time of Marco’s birth, his father, Niccolo, and two uncles, all merchants, were away trading. Supposedly they were visiting cities on the Black Sea. Yet, their adventures had actually taken them all the way to the Mongol capital of China, Khanbaliq (city of the Khan). There they had an audience with the most powerful ruler of the day, Kublai Khan. Kublai was the grandson of the founding emperor of the Mongol dynasty, Genghis Khan. </w:t>
      </w:r>
    </w:p>
    <w:p w14:paraId="3B6ED728" w14:textId="77777777" w:rsidR="00650E66" w:rsidRPr="00650E66" w:rsidRDefault="00650E66" w:rsidP="00650E66">
      <w:r w:rsidRPr="00650E66">
        <w:t>The three Polo men returned to Venice after an absence of 16 years. Upon arriving, Niccolo found that his wife had died. He also discovered that he had a 15-year-old son, Marco, whom he did not know existed.</w:t>
      </w:r>
    </w:p>
    <w:p w14:paraId="2640F40C" w14:textId="77777777" w:rsidR="00650E66" w:rsidRPr="00650E66" w:rsidRDefault="00650E66" w:rsidP="00C23A89">
      <w:pPr>
        <w:pStyle w:val="Heading4"/>
      </w:pPr>
      <w:r w:rsidRPr="00650E66">
        <w:t>Travels</w:t>
      </w:r>
    </w:p>
    <w:p w14:paraId="24DF3406" w14:textId="77777777" w:rsidR="00650E66" w:rsidRPr="00650E66" w:rsidRDefault="00650E66" w:rsidP="00650E66">
      <w:r w:rsidRPr="00650E66">
        <w:t>Two years later, in 1271, Niccolo Polo and his brother, Maffeo, set off again. They took 17-year-old Marco with them. This time the Polos aimed directly for the court of Kublai Khan. The Polos planned to bring him documents from the pope and holy oil from Jerusalem, as he had requested. They possessed a gold passport from Kublai Khan. This enabled the travelers to use lodgings and horses posted by the Mongols along the Silk Road routes. Even then, they took three and a half years to arrive. Upon reaching the summer palace of Kublai Khan in 1275, Niccolo presented his son. He offered Marco to the emperor as a servant.</w:t>
      </w:r>
    </w:p>
    <w:p w14:paraId="21DB7E7B" w14:textId="77777777" w:rsidR="00650E66" w:rsidRPr="00650E66" w:rsidRDefault="00650E66" w:rsidP="00650E66">
      <w:r w:rsidRPr="00650E66">
        <w:t>A talented young man, Marco had learned several languages along the way. He had picked up Mongolian (though not Chinese). He had mastered four written alphabets. Two years before Marco’s arrival, Kublai Khan had finished conquering all of China. In some of the Chinese areas that the Khan had conquered, the people resisted having Mongols rule over them. Kublai Khan needed non-Mongol administrators to be in charge there. He sent Marco on various sorts of diplomatic and administrative roles.</w:t>
      </w:r>
    </w:p>
    <w:p w14:paraId="7C900647" w14:textId="77777777" w:rsidR="00650E66" w:rsidRPr="00650E66" w:rsidRDefault="00650E66" w:rsidP="00650E66">
      <w:r w:rsidRPr="00650E66">
        <w:t>After more than 16 years in China, the Polos begged permission from Kublai Khan to return home to Venice. Apparently they had proved so useful to the khan that he did not want them to leave. Finally, he agreed for them to escort a Mongolian princess to become the bride of a Persian khan. The Polos were free to head back west.</w:t>
      </w:r>
    </w:p>
    <w:p w14:paraId="3C4DCA94" w14:textId="77777777" w:rsidR="00650E66" w:rsidRPr="00650E66" w:rsidRDefault="00650E66" w:rsidP="00650E66">
      <w:r w:rsidRPr="00650E66">
        <w:t>This time they traveled by sea in Chinese ships. After many difficulties they succeeded in delivering the princess. Before they could reach Venice, however, Kublai Khan died on February 18, 1294. With Khan gone, local rulers reasserted themselves and demanded payment from traders. Consequently, the Polos were forced to hand over 4,000 Byzantine coins to the government of a city on the Black Sea. The payment was a significant portion of their fortune.</w:t>
      </w:r>
    </w:p>
    <w:p w14:paraId="0F61621D" w14:textId="77777777" w:rsidR="00650E66" w:rsidRPr="00650E66" w:rsidRDefault="00650E66" w:rsidP="00C23A89">
      <w:pPr>
        <w:pStyle w:val="Heading4"/>
      </w:pPr>
      <w:r w:rsidRPr="00650E66">
        <w:t>Return</w:t>
      </w:r>
    </w:p>
    <w:p w14:paraId="25FDBDEA" w14:textId="77777777" w:rsidR="00650E66" w:rsidRPr="00650E66" w:rsidRDefault="00650E66" w:rsidP="00650E66">
      <w:r w:rsidRPr="00650E66">
        <w:t xml:space="preserve">The Polos returned to Venice in 1295. They had been away 24 years. Their enthusiastic biographer told stories, which may have been gossip, that when they returned they were </w:t>
      </w:r>
      <w:r w:rsidRPr="00650E66">
        <w:lastRenderedPageBreak/>
        <w:t>wearing Mongolian clothing and could hardly remember their native language. Their relatives had thought them long dead.</w:t>
      </w:r>
    </w:p>
    <w:p w14:paraId="126B8983" w14:textId="77777777" w:rsidR="00650E66" w:rsidRPr="00650E66" w:rsidRDefault="00650E66" w:rsidP="00650E66">
      <w:r w:rsidRPr="00650E66">
        <w:t>But then they revealed a small fortune in gems — rubies, sapphires, diamonds, and emeralds. They'd been sewn into the hems of their Mongolian garments for hiding. Now the Polos received a warm welcome.</w:t>
      </w:r>
    </w:p>
    <w:p w14:paraId="42870F5A" w14:textId="77777777" w:rsidR="00650E66" w:rsidRPr="00650E66" w:rsidRDefault="00650E66" w:rsidP="00650E66">
      <w:r w:rsidRPr="00650E66">
        <w:t>Soon Venice went to war with its rival city-state, Genoa, on the west coast of Italy. Like other wealthy merchants, Marco Polo paid for his own war ship. During a naval battle he was captured. Polo landed in prison in Genoa.</w:t>
      </w:r>
    </w:p>
    <w:p w14:paraId="5264C257" w14:textId="77777777" w:rsidR="00650E66" w:rsidRPr="00650E66" w:rsidRDefault="00650E66" w:rsidP="00650E66">
      <w:r w:rsidRPr="00650E66">
        <w:t>By chance, one of his cellmates was a writer named Rusticello from Pisa. Rusticello had written romantic novels. As Polo entertained the other prisoners with his adventures in China, Rusticello wrote them down in French. This is how Polo’s accounts came into existence.</w:t>
      </w:r>
    </w:p>
    <w:p w14:paraId="7E806ADA" w14:textId="77777777" w:rsidR="00650E66" w:rsidRPr="00650E66" w:rsidRDefault="00650E66" w:rsidP="00650E66">
      <w:r w:rsidRPr="00650E66">
        <w:t>In 1299, Genoa and Venice declared peace. Polo was released and returned to Venice. He married and had three daughters. Polo's remaining days were spent as a businessman. He died in Venice at almost 70 years of age, on January 8, 1324.</w:t>
      </w:r>
    </w:p>
    <w:p w14:paraId="1F9038F0" w14:textId="77777777" w:rsidR="00650E66" w:rsidRPr="00650E66" w:rsidRDefault="00650E66" w:rsidP="00C23A89">
      <w:pPr>
        <w:pStyle w:val="Heading4"/>
      </w:pPr>
      <w:r w:rsidRPr="00650E66">
        <w:t>Marco Polo’s book</w:t>
      </w:r>
    </w:p>
    <w:p w14:paraId="7AE51FE2" w14:textId="77777777" w:rsidR="00650E66" w:rsidRPr="00650E66" w:rsidRDefault="00650E66" w:rsidP="00650E66">
      <w:r w:rsidRPr="00650E66">
        <w:t>Polo could have been forgotten to history. But his book, </w:t>
      </w:r>
      <w:r w:rsidRPr="00650E66">
        <w:rPr>
          <w:i/>
          <w:iCs/>
        </w:rPr>
        <w:t>The Travels of Marco Polo</w:t>
      </w:r>
      <w:r w:rsidRPr="00650E66">
        <w:t>, slowly gained widespread interest. It could be circulated only one copy at a time, since printing in Europe did not begin until almost 200 years later. About 120 to 140 early manuscripts — hand-printed versions of </w:t>
      </w:r>
      <w:r w:rsidRPr="00650E66">
        <w:rPr>
          <w:i/>
          <w:iCs/>
        </w:rPr>
        <w:t>The Travels</w:t>
      </w:r>
      <w:r w:rsidRPr="00650E66">
        <w:t> — survive. Each one of them is different. The earliest readers were scholars, monks, and noblemen. Soon translations of </w:t>
      </w:r>
      <w:r w:rsidRPr="00650E66">
        <w:rPr>
          <w:i/>
          <w:iCs/>
        </w:rPr>
        <w:t>The Travels</w:t>
      </w:r>
      <w:r w:rsidRPr="00650E66">
        <w:t> appeared in Venetian, German, English, Catalan, Gaelic, and Latin. It took more than a century for the book to become part of mainstream European consciousness.</w:t>
      </w:r>
    </w:p>
    <w:p w14:paraId="430512FE" w14:textId="77777777" w:rsidR="00650E66" w:rsidRPr="00650E66" w:rsidRDefault="00650E66" w:rsidP="00650E66">
      <w:r w:rsidRPr="00650E66">
        <w:t>Few texts have been more controversial than </w:t>
      </w:r>
      <w:r w:rsidRPr="00650E66">
        <w:rPr>
          <w:i/>
          <w:iCs/>
        </w:rPr>
        <w:t>The Travels of Marco Polo</w:t>
      </w:r>
      <w:r w:rsidRPr="00650E66">
        <w:t>. It's not clear who the author is — Polo or Rusticello? Sometimes the text is in the first-person voice, sometimes in third-person narrative. How much of the text is based on Polo’s firsthand experience? And how much did the author(s) insert secondhand accounts by others? Certainly it’s a mix. What was reported seemed so bizarre to stay-at-home Europeans of the time. Readers often assumed that everything was made up. Yet historians have largely confirmed the facts in Polo’s account of the Mongol dynasty.</w:t>
      </w:r>
    </w:p>
    <w:p w14:paraId="34B677B6" w14:textId="77777777" w:rsidR="00650E66" w:rsidRPr="00650E66" w:rsidRDefault="00650E66" w:rsidP="00650E66">
      <w:r w:rsidRPr="00650E66">
        <w:t>Polo proved an engaging storyteller. He found Mongolian customs fascinating and reported them enthusiastically. While in China he'd seen the use of paper for money and the burning of coal for heat (see excerpts below). Paper money had been in use in China for several hundred years by then. Coal had been burned in parts of China since the beginning of agriculture.</w:t>
      </w:r>
    </w:p>
    <w:p w14:paraId="571B4800" w14:textId="77777777" w:rsidR="00650E66" w:rsidRPr="00650E66" w:rsidRDefault="00650E66" w:rsidP="00650E66">
      <w:r w:rsidRPr="00650E66">
        <w:t>Polo also missed a few unfamiliar practices. He failed to notice the books being sold in southern China. Books were widely available there because they were printed with movable type made of wood, clay, or tin. Movable type was missing in Europe then. It wasn't invented there until 1440, by Johannes Gutenberg, a German printer.</w:t>
      </w:r>
    </w:p>
    <w:p w14:paraId="4CA5FB65" w14:textId="77777777" w:rsidR="00650E66" w:rsidRPr="00650E66" w:rsidRDefault="00650E66" w:rsidP="00650E66">
      <w:r w:rsidRPr="00650E66">
        <w:lastRenderedPageBreak/>
        <w:t>When Christopher Columbus set sail in 1492, he hoped to find a route by sea to China. On his ship he brought a copy of </w:t>
      </w:r>
      <w:r w:rsidRPr="00650E66">
        <w:rPr>
          <w:i/>
          <w:iCs/>
        </w:rPr>
        <w:t>The Travels of Marco Polo</w:t>
      </w:r>
      <w:r w:rsidRPr="00650E66">
        <w:t>, expecting it to be useful. He never made it to China, discovering the Americas instead. But, the book remained Europe’s primary source of information about China until the nineteenth century.</w:t>
      </w:r>
    </w:p>
    <w:p w14:paraId="16AA31E7" w14:textId="77777777" w:rsidR="00650E66" w:rsidRPr="00650E66" w:rsidRDefault="00650E66" w:rsidP="00C23A89">
      <w:pPr>
        <w:pStyle w:val="Heading4"/>
      </w:pPr>
      <w:r w:rsidRPr="00650E66">
        <w:t>From The Travels of Marco Polo: </w:t>
      </w:r>
    </w:p>
    <w:p w14:paraId="1A492717" w14:textId="77777777" w:rsidR="00650E66" w:rsidRPr="00650E66" w:rsidRDefault="00650E66" w:rsidP="00650E66">
      <w:pPr>
        <w:rPr>
          <w:b/>
          <w:bCs/>
        </w:rPr>
      </w:pPr>
      <w:r w:rsidRPr="00650E66">
        <w:rPr>
          <w:b/>
          <w:bCs/>
        </w:rPr>
        <w:t>Book 2, Chapter 18</w:t>
      </w:r>
    </w:p>
    <w:p w14:paraId="036D4B5E" w14:textId="77777777" w:rsidR="00650E66" w:rsidRPr="00650E66" w:rsidRDefault="00650E66" w:rsidP="00650E66">
      <w:r w:rsidRPr="00650E66">
        <w:t>OF THE KIND OF PAPER MONEY ISSUED BY THE GRAND KHAN, AND MADE TO PASS CURRENT THROUGHOUT HIS DOMINIONS</w:t>
      </w:r>
    </w:p>
    <w:p w14:paraId="12F0F67F" w14:textId="77777777" w:rsidR="00650E66" w:rsidRPr="00650E66" w:rsidRDefault="00650E66" w:rsidP="00650E66">
      <w:r w:rsidRPr="00650E66">
        <w:rPr>
          <w:i/>
          <w:iCs/>
        </w:rPr>
        <w:t>In this city of Cambalu [another spelling for Khanbaliq] is the mint of the grand khan, who may truly be said to possess the secret of the alchemists, as he has the art of producing money by the following process. He causes bark to be stripped from those mulberry-trees the leaves of which are used for feeding silk-worms, and takes from it that thin inner ring which lies between the coarser bark and the wood of the tree. This being steeped, and afterwards pounded in a mortar, until reduced to a pulp, is made into paper, resembling that which is made from cotton, but quite black. When ready for use, he has it cut into pieces of money of different sizes, nearly square, but somewhat longer than they are wide...</w:t>
      </w:r>
    </w:p>
    <w:p w14:paraId="412D1318" w14:textId="77777777" w:rsidR="00650E66" w:rsidRPr="00650E66" w:rsidRDefault="00650E66" w:rsidP="00650E66">
      <w:r w:rsidRPr="00650E66">
        <w:rPr>
          <w:i/>
          <w:iCs/>
        </w:rPr>
        <w:t>The coinage of this paper money is authenticated with as much form and ceremony as if it were actually of pure gold or silver. When thus coined in large quantities, this paper currency is circulated in every part of the grand khan’s dominions; nor dares any person, at the peril of his life, refuse to accept it in payment.</w:t>
      </w:r>
      <w:r w:rsidRPr="00650E66">
        <w:t> (pp. 145–147)</w:t>
      </w:r>
    </w:p>
    <w:p w14:paraId="794258F5" w14:textId="77777777" w:rsidR="00650E66" w:rsidRPr="00650E66" w:rsidRDefault="00650E66" w:rsidP="00650E66">
      <w:pPr>
        <w:rPr>
          <w:b/>
          <w:bCs/>
        </w:rPr>
      </w:pPr>
      <w:r w:rsidRPr="00650E66">
        <w:rPr>
          <w:b/>
          <w:bCs/>
          <w:i/>
          <w:iCs/>
        </w:rPr>
        <w:t>Book 2, Chapter 23</w:t>
      </w:r>
    </w:p>
    <w:p w14:paraId="015B95A9" w14:textId="77777777" w:rsidR="00650E66" w:rsidRPr="00650E66" w:rsidRDefault="00650E66" w:rsidP="00650E66">
      <w:r w:rsidRPr="00650E66">
        <w:t>OF THE KIND OF WINE MADE IN THE PROVINCE OF CATHAY — AND OF THE STONES USED THERE FOR BURNING IN THE MANNER OF CHARCOAL</w:t>
      </w:r>
    </w:p>
    <w:p w14:paraId="3189222D" w14:textId="77777777" w:rsidR="00650E66" w:rsidRPr="00650E66" w:rsidRDefault="00650E66" w:rsidP="00650E66">
      <w:r w:rsidRPr="00650E66">
        <w:rPr>
          <w:i/>
          <w:iCs/>
        </w:rPr>
        <w:t>The greater part of the inhabitants of the province of Cathay [now China] drink a sort of wine made from rice mixed with a variety of spices and drugs. This beverage, or wine as it may be termed, is so good and well flavoured that they do not wish for better. It is clear, bright, and pleasant to the taste, and being made very hot, has the quality of inebriating sooner than any other.</w:t>
      </w:r>
    </w:p>
    <w:p w14:paraId="74F0F183" w14:textId="77777777" w:rsidR="00650E66" w:rsidRPr="00650E66" w:rsidRDefault="00650E66" w:rsidP="00650E66">
      <w:r w:rsidRPr="00650E66">
        <w:rPr>
          <w:i/>
          <w:iCs/>
        </w:rPr>
        <w:t>Throughout this province there is found a sort of black stone, which they dig out of the mountains, where it runs in veins. When lighted, it burns like charcoal, and retains the fire much better than wood; insomuch that it may be preserved during the night, and in the morning be found still burning. These stones do not flame, excepting a little when first lighted, but during their ignition give out a considerable heat. It __is true there is no scarcity of wood in the country, but the multitude of inhabitants is so immense, and their stoves and baths, which they are continually heating, so numerous, that the quantity could not supply the demand; for there is no person who does not frequent the warm bath at least three times in the week, and during the winter daily, if it is in their power. Every man of rank or wealth has one in his house for his own use; and the stock of wood must soon prove inadequate to such consumption; whereas these stones may be had in the greatest abundance, and at a cheap rate.</w:t>
      </w:r>
      <w:r w:rsidRPr="00650E66">
        <w:t> (p. 155)</w:t>
      </w:r>
    </w:p>
    <w:p w14:paraId="5A6E19C6" w14:textId="77777777" w:rsidR="00650E66" w:rsidRPr="00650E66" w:rsidRDefault="00650E66" w:rsidP="0088399E">
      <w:pPr>
        <w:pStyle w:val="Heading3"/>
      </w:pPr>
      <w:r w:rsidRPr="00650E66">
        <w:lastRenderedPageBreak/>
        <w:t>Marco Polo (790L)</w:t>
      </w:r>
    </w:p>
    <w:p w14:paraId="4CDFA7CE" w14:textId="77777777" w:rsidR="00650E66" w:rsidRPr="00251527" w:rsidRDefault="00650E66" w:rsidP="00650E66">
      <w:pPr>
        <w:rPr>
          <w:i/>
        </w:rPr>
      </w:pPr>
      <w:r w:rsidRPr="00251527">
        <w:rPr>
          <w:i/>
        </w:rPr>
        <w:t>By Cynthia Stokes Brown, adapted by Newsela</w:t>
      </w:r>
    </w:p>
    <w:p w14:paraId="3B3572BC" w14:textId="77777777" w:rsidR="00650E66" w:rsidRPr="00650E66" w:rsidRDefault="00650E66" w:rsidP="00650E66">
      <w:r w:rsidRPr="00650E66">
        <w:t>Marco Polo served Emperor Kublai Khan in China at the height of the Mongol Empire. When Polo returned to Venice, writings about his experiences gave Europeans some of their earliest information about China.</w:t>
      </w:r>
    </w:p>
    <w:p w14:paraId="0C7F7B87" w14:textId="77777777" w:rsidR="00650E66" w:rsidRPr="00650E66" w:rsidRDefault="00650E66" w:rsidP="00C23A89">
      <w:pPr>
        <w:pStyle w:val="Heading4"/>
      </w:pPr>
      <w:r w:rsidRPr="00650E66">
        <w:t>Background</w:t>
      </w:r>
    </w:p>
    <w:p w14:paraId="11B2ACBB" w14:textId="77777777" w:rsidR="00650E66" w:rsidRPr="00650E66" w:rsidRDefault="00650E66" w:rsidP="00650E66">
      <w:r w:rsidRPr="00650E66">
        <w:t>In the thirteenth century, the people of Venice, Italy, believed that the Sun revolved around the Earth. They thought the Universe was created exactly 4,484 years before Rome was founded. As Christians, they considered Jerusalem the center of the world because it was where Jesus died. Maps of the time put Jerusalem right at the center.</w:t>
      </w:r>
    </w:p>
    <w:p w14:paraId="0E994EBD" w14:textId="77777777" w:rsidR="00650E66" w:rsidRPr="00650E66" w:rsidRDefault="00650E66" w:rsidP="00650E66">
      <w:r w:rsidRPr="00650E66">
        <w:t>Most historians believe Marco Polo was born in Venice in 1254. Venice was a city-state located on the east coast of Italy. Trade with Asia was increasing during this era. Venice served as a gateway to Asia’s riches. Goods flowed like water through the city. Ships from around the eastern Mediterranean Sea docked at its port. Merchants and traders set sail from Venice. From there they traveled to Constantinople (now Istanbul, Turkey) and the Black Sea. They would fetch goods from Russia and from merchants traveling the Silk Road. The Silk Road was a system of trading routes to and from China. It ran East to West, and West to East. It crossed through the mountains and deserts of Central Asia.</w:t>
      </w:r>
    </w:p>
    <w:p w14:paraId="2A6E631B" w14:textId="77777777" w:rsidR="00650E66" w:rsidRPr="00650E66" w:rsidRDefault="00650E66" w:rsidP="00650E66">
      <w:r w:rsidRPr="00650E66">
        <w:t>When Marco was born, his father, Niccolo, and two uncles were away trading. They had gone to cities on the Black Sea. But their adventures had actually taken them all the way to China. They'd stayed in the Mongol capital Khanbaliq (city of the Khan). There they had met the most powerful ruler of the day, Kublai Khan. Kublai Khan was the grandson of Genghis Khan. Years before, Genghis Khan had founded the Mongol empire. </w:t>
      </w:r>
    </w:p>
    <w:p w14:paraId="67DCD05B" w14:textId="77777777" w:rsidR="00650E66" w:rsidRPr="00650E66" w:rsidRDefault="00650E66" w:rsidP="00650E66">
      <w:r w:rsidRPr="00650E66">
        <w:t>The three Polo men returned to Venice after 16 years. When he returned, Niccolo found that his wife had died. He also discovered that he had a 15-year-old son named Marco. He hadn't even known Marco existed.</w:t>
      </w:r>
    </w:p>
    <w:p w14:paraId="1D323330" w14:textId="77777777" w:rsidR="00650E66" w:rsidRPr="00650E66" w:rsidRDefault="00650E66" w:rsidP="00C23A89">
      <w:pPr>
        <w:pStyle w:val="Heading4"/>
      </w:pPr>
      <w:r w:rsidRPr="00650E66">
        <w:t>Travels</w:t>
      </w:r>
    </w:p>
    <w:p w14:paraId="29E28325" w14:textId="77777777" w:rsidR="00650E66" w:rsidRPr="00650E66" w:rsidRDefault="00650E66" w:rsidP="00650E66">
      <w:r w:rsidRPr="00650E66">
        <w:t>Two years later, in 1271, Niccolo Polo and his brother, Maffeo, set off again. They took 17-year-old Marco with them. This time the Polos headed straight to Kublai Khan. The Polos planned to bring him documents from the pope and holy oil from Jerusalem. Kublai Khan had given the Polos a gold passport. It allowed them to use lodgings and horses posted by the Mongols along the Silk Road routes. Even then, they took three and a half years to arrive. They finally reached the palace of Kublai Khan in 1275. Niccolo offered Marco to the emperor as a servant.</w:t>
      </w:r>
    </w:p>
    <w:p w14:paraId="71CDD996" w14:textId="77777777" w:rsidR="00650E66" w:rsidRPr="00650E66" w:rsidRDefault="00650E66" w:rsidP="00650E66">
      <w:r w:rsidRPr="00650E66">
        <w:t>Marco was a talented young man. On the way to China he learned several languages. He had picked up Mongolian (though not Chinese). He had mastered four written alphabets. Two years before Marco’s arrival, Kublai Khan had conquered all of China. In some areas, people didn't want the Mongols ruling them. Kublai Khan needed non-Mongols to be in charge there. He sent Marco on various diplomatic and administrative missions.</w:t>
      </w:r>
    </w:p>
    <w:p w14:paraId="012143B6" w14:textId="77777777" w:rsidR="00650E66" w:rsidRPr="00650E66" w:rsidRDefault="00650E66" w:rsidP="00650E66">
      <w:r w:rsidRPr="00650E66">
        <w:lastRenderedPageBreak/>
        <w:t>After more than 16 years in China, the Polos asked Kublai Khan to let them return home to Venice. They had been very useful to the khan. He didn't want them to leave. Finally, he agreed. He sent them to escort a Mongolian princess who was to marry a Persian khan. The Polos were free to head back west.</w:t>
      </w:r>
    </w:p>
    <w:p w14:paraId="742F461A" w14:textId="77777777" w:rsidR="00650E66" w:rsidRPr="00650E66" w:rsidRDefault="00650E66" w:rsidP="00650E66">
      <w:r w:rsidRPr="00650E66">
        <w:t>This time they traveled by sea in Chinese ships. After many difficulties they delivered the princess. But before they could reach Venice, Kublai Khan died. With the khan gone, local rulers reasserted their power. They now demanded payment from traveling traders. The Polos were forced to hand over 4,000 Byzantine coins to local rulers on the Black Sea. The payment was a large portion of their fortune.</w:t>
      </w:r>
    </w:p>
    <w:p w14:paraId="54A13AFF" w14:textId="77777777" w:rsidR="00650E66" w:rsidRPr="00650E66" w:rsidRDefault="00650E66" w:rsidP="00C23A89">
      <w:pPr>
        <w:pStyle w:val="Heading4"/>
      </w:pPr>
      <w:r w:rsidRPr="00650E66">
        <w:t>Return</w:t>
      </w:r>
    </w:p>
    <w:p w14:paraId="48612F10" w14:textId="77777777" w:rsidR="00650E66" w:rsidRPr="00650E66" w:rsidRDefault="00650E66" w:rsidP="00650E66">
      <w:r w:rsidRPr="00650E66">
        <w:t>The Polos returned to Venice in 1295. They had been away 24 years. Their relatives had thought them long dead. They returned wearing Mongolian clothes with valuable gems hidden in them.</w:t>
      </w:r>
    </w:p>
    <w:p w14:paraId="53575E44" w14:textId="77777777" w:rsidR="00650E66" w:rsidRPr="00650E66" w:rsidRDefault="00650E66" w:rsidP="00650E66">
      <w:r w:rsidRPr="00650E66">
        <w:t>Soon Venice went to war with Genoa. It was a rival city-state on the west coast of Italy. Like other wealthy merchants, Marco Polo paid for his own war ship. He was captured during a naval battle and ended up in prison in Genoa.</w:t>
      </w:r>
    </w:p>
    <w:p w14:paraId="59C82E4B" w14:textId="77777777" w:rsidR="00650E66" w:rsidRPr="00650E66" w:rsidRDefault="00650E66" w:rsidP="00650E66">
      <w:r w:rsidRPr="00650E66">
        <w:t>One of his cellmates was a writer named Rusticello from Pisa. Rusticello had written romantic novels. Polo entertained the other prisoners with his adventures in China. Rusticello wrote them down in French. This is how Polo’s accounts were created.</w:t>
      </w:r>
    </w:p>
    <w:p w14:paraId="6FA4DA0C" w14:textId="77777777" w:rsidR="00650E66" w:rsidRPr="00650E66" w:rsidRDefault="00650E66" w:rsidP="00650E66">
      <w:r w:rsidRPr="00650E66">
        <w:t>In 1299, Genoa and Venice declared peace. Polo was released and returned to Venice. He married and had three daughters. Polo's remaining days were spent as a businessman. He died in Venice in 1324.</w:t>
      </w:r>
    </w:p>
    <w:p w14:paraId="224DE04B" w14:textId="77777777" w:rsidR="00650E66" w:rsidRPr="00650E66" w:rsidRDefault="00650E66" w:rsidP="00C23A89">
      <w:pPr>
        <w:pStyle w:val="Heading4"/>
      </w:pPr>
      <w:r w:rsidRPr="00650E66">
        <w:t>Marco Polo’s book</w:t>
      </w:r>
    </w:p>
    <w:p w14:paraId="20A2604F" w14:textId="77777777" w:rsidR="00650E66" w:rsidRPr="00650E66" w:rsidRDefault="00650E66" w:rsidP="00650E66">
      <w:r w:rsidRPr="00650E66">
        <w:t>Polo could have been forgotten to history. But his book, </w:t>
      </w:r>
      <w:r w:rsidRPr="00650E66">
        <w:rPr>
          <w:i/>
          <w:iCs/>
        </w:rPr>
        <w:t>The Travels of Marco Polo</w:t>
      </w:r>
      <w:r w:rsidRPr="00650E66">
        <w:t>, slowly gained widespread interest. It could be circulated only one copy at a time. Book printing in Europe did not begin until almost 200 years later. About 120 to 140 early manuscripts of </w:t>
      </w:r>
      <w:r w:rsidRPr="00650E66">
        <w:rPr>
          <w:i/>
          <w:iCs/>
        </w:rPr>
        <w:t>The Travels</w:t>
      </w:r>
      <w:r w:rsidRPr="00650E66">
        <w:t> survive. Each was hand-printed. Each of them is different. The earliest readers were scholars, monks, and noblemen. Soon translations of </w:t>
      </w:r>
      <w:r w:rsidRPr="00650E66">
        <w:rPr>
          <w:i/>
          <w:iCs/>
        </w:rPr>
        <w:t>The Travels</w:t>
      </w:r>
      <w:r w:rsidRPr="00650E66">
        <w:t> appeared in Venetian, German, English, Catalan, Gaelic, and Latin. It took more than a century for the book to become commonly known in Europe.</w:t>
      </w:r>
    </w:p>
    <w:p w14:paraId="10557FFB" w14:textId="77777777" w:rsidR="00650E66" w:rsidRPr="00650E66" w:rsidRDefault="00650E66" w:rsidP="00650E66">
      <w:r w:rsidRPr="00650E66">
        <w:t>Few texts have been more controversial than </w:t>
      </w:r>
      <w:r w:rsidRPr="00650E66">
        <w:rPr>
          <w:i/>
          <w:iCs/>
        </w:rPr>
        <w:t>The Travels of Marco Polo</w:t>
      </w:r>
      <w:r w:rsidRPr="00650E66">
        <w:t>. It's not clear who the author is — Polo or Rusticello? Sometimes the text is in the first-person voice. Sometimes it’s in the third-person voice. How much of the text is based on Polo’s firsthand experience? And how much did the author(s) insert secondhand accounts by others? Certainly it’s a mix. What was reported seemed bizarre to Europeans of the time. Readers often assumed that everything was made up. Yet historians have largely confirmed the facts in Polo’s account of the Mongol dynasty.</w:t>
      </w:r>
    </w:p>
    <w:p w14:paraId="3B1B8C63" w14:textId="77777777" w:rsidR="00650E66" w:rsidRPr="00650E66" w:rsidRDefault="00650E66" w:rsidP="00650E66">
      <w:r w:rsidRPr="00650E66">
        <w:t xml:space="preserve">Polo was a skilled storyteller. He found Mongolian customs fascinating. While in China he'd seen the use of paper money. He'd also watched Chinese burn coal for heat (see excerpts </w:t>
      </w:r>
      <w:r w:rsidRPr="00650E66">
        <w:lastRenderedPageBreak/>
        <w:t>below). Paper money had already been used in China for several hundred years by then. And coal had been burned in China since the beginning of agriculture.</w:t>
      </w:r>
    </w:p>
    <w:p w14:paraId="2AE58164" w14:textId="77777777" w:rsidR="00650E66" w:rsidRPr="00650E66" w:rsidRDefault="00650E66" w:rsidP="00650E66">
      <w:r w:rsidRPr="00650E66">
        <w:t>Polo also missed a few innovations. He failed to notice the books being sold in southern China. Books were widely available there. The Chinese were already printing books widely. They used movable type made of wood, clay, or tin. Movable type wasn’t in Europe then. It wasn't invented there until 1440, by Johannes Gutenberg, a German printer.</w:t>
      </w:r>
    </w:p>
    <w:p w14:paraId="41A1A17C" w14:textId="77777777" w:rsidR="00650E66" w:rsidRPr="00650E66" w:rsidRDefault="00650E66" w:rsidP="00650E66">
      <w:r w:rsidRPr="00650E66">
        <w:t>When Christopher Columbus set sail in 1492, he hoped to reach China. He brought a copy of </w:t>
      </w:r>
      <w:r w:rsidRPr="00650E66">
        <w:rPr>
          <w:i/>
          <w:iCs/>
        </w:rPr>
        <w:t>The Travels of Marco Polo</w:t>
      </w:r>
      <w:r w:rsidRPr="00650E66">
        <w:t>. He expected it would be useful. Columbus never made it to China. He discovered the Americas instead. But, the book remained Europe’s primary source of information about China until the nineteenth century. </w:t>
      </w:r>
    </w:p>
    <w:p w14:paraId="70BCE8D0" w14:textId="77777777" w:rsidR="00650E66" w:rsidRPr="00650E66" w:rsidRDefault="00650E66" w:rsidP="00C23A89">
      <w:pPr>
        <w:pStyle w:val="Heading4"/>
      </w:pPr>
      <w:r w:rsidRPr="00650E66">
        <w:t>From The Travels of Marco Polo: </w:t>
      </w:r>
    </w:p>
    <w:p w14:paraId="1A3C5A71" w14:textId="77777777" w:rsidR="00650E66" w:rsidRPr="00650E66" w:rsidRDefault="00650E66" w:rsidP="00650E66">
      <w:pPr>
        <w:rPr>
          <w:b/>
          <w:bCs/>
        </w:rPr>
      </w:pPr>
      <w:r w:rsidRPr="00650E66">
        <w:rPr>
          <w:b/>
          <w:bCs/>
        </w:rPr>
        <w:t>Book 2, Chapter 18</w:t>
      </w:r>
    </w:p>
    <w:p w14:paraId="186663AA" w14:textId="77777777" w:rsidR="00650E66" w:rsidRPr="00650E66" w:rsidRDefault="00650E66" w:rsidP="00650E66">
      <w:r w:rsidRPr="00650E66">
        <w:t>OF THE KIND OF PAPER MONEY ISSUED BY THE GRAND KHAN </w:t>
      </w:r>
    </w:p>
    <w:p w14:paraId="2B0A3698" w14:textId="77777777" w:rsidR="00650E66" w:rsidRPr="00650E66" w:rsidRDefault="00650E66" w:rsidP="00650E66">
      <w:r w:rsidRPr="00650E66">
        <w:rPr>
          <w:i/>
          <w:iCs/>
        </w:rPr>
        <w:t>In this city of Cambalu [another spelling for Khanbaliq] is the mint of the grand khan. He may truly be said to possess the secret of the alchemists, as he has the art of producing money by the following process. He causes bark to be stripped from those mulberry-trees the leaves of which are used for feeding silk-worms. He takes from it that thin inner ring. This is steeped to soften it. And afterwards it is pounded in a mortar, until reduced to a pulp, and made into paper. When ready for use, he has it cut into pieces of money of different sizes, nearly square, but somewhat longer than they are wide...</w:t>
      </w:r>
    </w:p>
    <w:p w14:paraId="41DD23C9" w14:textId="77777777" w:rsidR="00650E66" w:rsidRPr="00650E66" w:rsidRDefault="00650E66" w:rsidP="00650E66">
      <w:r w:rsidRPr="00650E66">
        <w:rPr>
          <w:i/>
          <w:iCs/>
        </w:rPr>
        <w:t>When thus coined in large quantities, this paper currency is circulated in every part of the grand khan’s dominions. No person dares, at the peril of his life, to refuse to accept it in payment.</w:t>
      </w:r>
      <w:r w:rsidRPr="00650E66">
        <w:t> (pp. 145–147)</w:t>
      </w:r>
    </w:p>
    <w:p w14:paraId="5BB2A332" w14:textId="77777777" w:rsidR="00650E66" w:rsidRPr="00650E66" w:rsidRDefault="00650E66" w:rsidP="00650E66">
      <w:pPr>
        <w:rPr>
          <w:b/>
          <w:bCs/>
        </w:rPr>
      </w:pPr>
      <w:r w:rsidRPr="00650E66">
        <w:rPr>
          <w:b/>
          <w:bCs/>
          <w:i/>
          <w:iCs/>
        </w:rPr>
        <w:t>Book 2, Chapter 23</w:t>
      </w:r>
    </w:p>
    <w:p w14:paraId="6F2B9272" w14:textId="77777777" w:rsidR="00650E66" w:rsidRPr="00650E66" w:rsidRDefault="00650E66" w:rsidP="00650E66">
      <w:r w:rsidRPr="00650E66">
        <w:t>OF THE KIND OF WINE MADE IN THE PROVINCE OF CATHAY. AND OF THE STONES USED THERE FOR BURNING IN THE MANNER OF CHARCOAL</w:t>
      </w:r>
    </w:p>
    <w:p w14:paraId="759E2515" w14:textId="77777777" w:rsidR="00650E66" w:rsidRPr="00650E66" w:rsidRDefault="00650E66" w:rsidP="00650E66">
      <w:r w:rsidRPr="00650E66">
        <w:rPr>
          <w:i/>
          <w:iCs/>
        </w:rPr>
        <w:t>The greater part of the inhabitants of the province of Cathay [now China] drink a sort of wine made from rice mixed with a variety of spices and drugs. This beverage, or wine as it may be termed, is so good and well flavoured that they do not wish for better. It is clear, bright, and pleasant to the taste. And being made very hot, has the quality of inebriating sooner than any other.</w:t>
      </w:r>
    </w:p>
    <w:p w14:paraId="4F0198A1" w14:textId="77777777" w:rsidR="00650E66" w:rsidRPr="00650E66" w:rsidRDefault="00650E66" w:rsidP="00650E66">
      <w:r w:rsidRPr="00650E66">
        <w:rPr>
          <w:i/>
          <w:iCs/>
        </w:rPr>
        <w:t xml:space="preserve">Throughout this province there is found a sort of black stone, which they dig out of the mountains, where it runs in veins. When lighted, it burns like charcoal, and retains the fire much better than wood. It retains fire so much that it may be preserved during the night, and in the morning be found still burning. These stones do not flame, excepting a little when first lighted. But, during their ignition give out a considerable heat. It is true there is no scarcity of wood in the country. But the multitude of inhabitants is so immense. And their stoves and baths, are continually heating. The baths are so numerous, that the quantity could not supply the demand; for there is no person who does not frequent the warm bath at least three times </w:t>
      </w:r>
      <w:r w:rsidRPr="00650E66">
        <w:rPr>
          <w:i/>
          <w:iCs/>
        </w:rPr>
        <w:lastRenderedPageBreak/>
        <w:t>in the week. Every man of rank or wealth has one in his house for his own use; and the stock of wood must soon prove inadequate to such consumption; whereas these stones may be had in the greatest abundance.</w:t>
      </w:r>
      <w:r w:rsidRPr="00650E66">
        <w:t> (p. 155)</w:t>
      </w:r>
    </w:p>
    <w:p w14:paraId="0B493807" w14:textId="77777777" w:rsidR="00650E66" w:rsidRPr="00650E66" w:rsidRDefault="00650E66" w:rsidP="00650E66"/>
    <w:p w14:paraId="0E37FD4A" w14:textId="77777777" w:rsidR="00795398" w:rsidRDefault="00795398" w:rsidP="00650E66"/>
    <w:p w14:paraId="14FCC8F1" w14:textId="77777777" w:rsidR="00795398" w:rsidRPr="00083276" w:rsidRDefault="00795398" w:rsidP="00650E66">
      <w:pPr>
        <w:rPr>
          <w:rFonts w:ascii="Times" w:hAnsi="Times" w:cs="Times New Roman"/>
          <w:sz w:val="20"/>
          <w:szCs w:val="20"/>
        </w:rPr>
      </w:pPr>
    </w:p>
    <w:p w14:paraId="1090B93C" w14:textId="77777777" w:rsidR="00795398" w:rsidRPr="00795398" w:rsidRDefault="00795398" w:rsidP="00650E66"/>
    <w:p w14:paraId="6282DFC4" w14:textId="77777777" w:rsidR="00795398" w:rsidRDefault="00795398">
      <w:pPr>
        <w:spacing w:before="0" w:after="200" w:line="276" w:lineRule="auto"/>
        <w:rPr>
          <w:rFonts w:eastAsiaTheme="majorEastAsia" w:cstheme="majorBidi"/>
          <w:b/>
          <w:bCs/>
          <w:sz w:val="30"/>
          <w:szCs w:val="26"/>
        </w:rPr>
      </w:pPr>
      <w:r>
        <w:br w:type="page"/>
      </w:r>
    </w:p>
    <w:p w14:paraId="1935DAC3" w14:textId="46706FEE" w:rsidR="000302A9" w:rsidRDefault="000302A9" w:rsidP="006D625B">
      <w:pPr>
        <w:pStyle w:val="Heading2"/>
      </w:pPr>
      <w:bookmarkStart w:id="5" w:name="_Toc267645437"/>
      <w:r>
        <w:lastRenderedPageBreak/>
        <w:t>Zheng He</w:t>
      </w:r>
      <w:bookmarkEnd w:id="5"/>
    </w:p>
    <w:p w14:paraId="2D6F9DBF" w14:textId="1473BD5E" w:rsidR="00795398" w:rsidRDefault="00864F9A" w:rsidP="00864F9A">
      <w:r w:rsidRPr="00864F9A">
        <w:t>In the early 1400s, Zheng He led the largest ships in the world on seven voyages</w:t>
      </w:r>
      <w:r>
        <w:t xml:space="preserve"> </w:t>
      </w:r>
      <w:r w:rsidRPr="00864F9A">
        <w:t>of exploration to the lands around the Indian Ocean, demonstrating Chinese excellence at shipbuilding and navigation.</w:t>
      </w:r>
    </w:p>
    <w:p w14:paraId="3E24564A" w14:textId="77777777" w:rsidR="00797EFA" w:rsidRPr="00797EFA" w:rsidRDefault="00797EFA" w:rsidP="0088399E">
      <w:pPr>
        <w:pStyle w:val="Heading3"/>
      </w:pPr>
      <w:r w:rsidRPr="00797EFA">
        <w:t>Zheng He (1280L)</w:t>
      </w:r>
    </w:p>
    <w:p w14:paraId="130F2C2D" w14:textId="77777777" w:rsidR="00797EFA" w:rsidRPr="00251527" w:rsidRDefault="00797EFA" w:rsidP="00797EFA">
      <w:pPr>
        <w:rPr>
          <w:i/>
        </w:rPr>
      </w:pPr>
      <w:r w:rsidRPr="00251527">
        <w:rPr>
          <w:i/>
        </w:rPr>
        <w:t>By Cynthia Stokes Brown</w:t>
      </w:r>
    </w:p>
    <w:p w14:paraId="481E8547" w14:textId="77777777" w:rsidR="00797EFA" w:rsidRPr="00797EFA" w:rsidRDefault="00797EFA" w:rsidP="00797EFA">
      <w:r w:rsidRPr="00797EFA">
        <w:t>In the early 1400s, Zheng He led the largest ships in the world on seven voyages of exploration to the lands around the Indian Ocean, demonstrating Chinese excellence at shipbuilding and navigation.</w:t>
      </w:r>
    </w:p>
    <w:p w14:paraId="55EBC0D8" w14:textId="77777777" w:rsidR="00797EFA" w:rsidRPr="00797EFA" w:rsidRDefault="00797EFA" w:rsidP="00C23A89">
      <w:pPr>
        <w:pStyle w:val="Heading4"/>
      </w:pPr>
      <w:r w:rsidRPr="00797EFA">
        <w:t>Background</w:t>
      </w:r>
    </w:p>
    <w:p w14:paraId="50520652" w14:textId="77777777" w:rsidR="00797EFA" w:rsidRPr="00797EFA" w:rsidRDefault="00797EFA" w:rsidP="00797EFA">
      <w:r w:rsidRPr="00797EFA">
        <w:t>Zheng He (pronounced Jung Ha) was born in 1371 in Yunnan, in the foothills of the Himalaya Mountains, 6,000 feet (not quite 2,000 meters) above sea level and two months’ journey to the nearest seaport. As a child, Zheng He was named Ma He. Ma He’s father, a minor official in the Mongol Empire, was not Mongol; his ancestors were Persian Muslims. Both Ma He’s father and his grandfather even made the “hajj,” or pilgrimage, to Mecca.</w:t>
      </w:r>
    </w:p>
    <w:p w14:paraId="75C9482F" w14:textId="77777777" w:rsidR="00797EFA" w:rsidRPr="00797EFA" w:rsidRDefault="00797EFA" w:rsidP="00797EFA">
      <w:r w:rsidRPr="00797EFA">
        <w:t>The Mongols had controlled the Silk Road routes across Central Asia from roughly 1250 to 1350, and ruled China for much of that time too, but the empire then splintered into a number of smaller khanates, each ruled by a different khan. The resulting anarchy and warfare on land encouraged traders to use sea routes and later, by about 1400, most long-distance trade was moving by sea.</w:t>
      </w:r>
    </w:p>
    <w:p w14:paraId="45E32F75" w14:textId="77777777" w:rsidR="00797EFA" w:rsidRPr="00797EFA" w:rsidRDefault="00797EFA" w:rsidP="00797EFA">
      <w:r w:rsidRPr="00797EFA">
        <w:t>Three years before Ma He’s birth, the Chinese regained control of their empire under the new Ming dynasty. When Ma He was about 10, the Ming army invaded Yunnan to take it back from the Mongols and bring it under Ming control. The Ming soldiers killed Ma He’s father in the fighting and captured Ma He. As was customary with juvenile captives, they castrated him by cutting off his testes and penis with a sword. He survived this trauma and was handed over to be a servant in the household of the emperor’s fourth son, Zhu Di.</w:t>
      </w:r>
    </w:p>
    <w:p w14:paraId="37A06310" w14:textId="77777777" w:rsidR="00797EFA" w:rsidRPr="00797EFA" w:rsidRDefault="00797EFA" w:rsidP="00797EFA">
      <w:r w:rsidRPr="00797EFA">
        <w:t>Castrated men, called eunuchs, were a recognized group inside and outside of China. Emperors, princes, and generals employed them as staff members, figuring this was a way to have male servants serve women without risking the genetic integrity of the ruling family.</w:t>
      </w:r>
    </w:p>
    <w:p w14:paraId="1F052233" w14:textId="77777777" w:rsidR="00797EFA" w:rsidRPr="00797EFA" w:rsidRDefault="00797EFA" w:rsidP="00797EFA">
      <w:r w:rsidRPr="00797EFA">
        <w:t xml:space="preserve">The prince whom Ma He served, Zhu Di, was only 11 years older than He. They were based in Beijing, in the north of China near Mongol territory, and they spent a lot of time together campaigning on horseback on the Mongolian steppe. Ma He grew unusually tall and strong and became a skilled fighter and brave leader. When the first Ming emperor died, his grandson (the son of his deceased oldest son) succeeded him. In 1402, Zhu Di took the throne from his nephew by force and proclaimed himself Emperor Yongle (“Perpetual Happiness”). He made his companion Ma He the director of palace servants (similar to a chief of staff), and changed Ma’s name to Zheng He in commemoration of his role in battles </w:t>
      </w:r>
      <w:r w:rsidRPr="00797EFA">
        <w:lastRenderedPageBreak/>
        <w:t>to win the throne. (Zheng was the name of Yongle’s favorite warhorse.) Yongle ruled from 1402 to 1424.</w:t>
      </w:r>
    </w:p>
    <w:p w14:paraId="22FDB9A6" w14:textId="77777777" w:rsidR="00797EFA" w:rsidRPr="00797EFA" w:rsidRDefault="00797EFA" w:rsidP="00C23A89">
      <w:pPr>
        <w:pStyle w:val="Heading4"/>
      </w:pPr>
      <w:r w:rsidRPr="00797EFA">
        <w:t>The seven voyages</w:t>
      </w:r>
    </w:p>
    <w:p w14:paraId="7AC7D4D7" w14:textId="77777777" w:rsidR="00797EFA" w:rsidRPr="00797EFA" w:rsidRDefault="00797EFA" w:rsidP="00797EFA">
      <w:r w:rsidRPr="00797EFA">
        <w:t>Yongle proved extremely ambitious. He temporarily conquered Vietnam and tried to overpower Japan. He built a new imperial capital in Beijing, including the Forbidden City, and extended the Great Wall. Since he was determined to control trading in the Indian Ocean, one of his first acts was to commission the construction of 3,500 ships, with Zheng He supervising the construction and then commanding the fleet.</w:t>
      </w:r>
    </w:p>
    <w:p w14:paraId="5F3D3D81" w14:textId="77777777" w:rsidR="00797EFA" w:rsidRPr="00797EFA" w:rsidRDefault="00797EFA" w:rsidP="00797EFA">
      <w:r w:rsidRPr="00797EFA">
        <w:t>Some of these ships were the largest marine craft the world had ever known. Zheng He’s nine-masted flagship measured about 400 feet long; for comparison, Christopher Columbus’s Santa Maria measured just 85 feet. On the first voyage, from 1405 to 1407, 62 nine-masted “treasure ships” led the way, followed by almost 200 other ships of various sizes, carrying personnel, horses, grain, and 28,000 armed troops.</w:t>
      </w:r>
    </w:p>
    <w:p w14:paraId="4B6D7260" w14:textId="77777777" w:rsidR="00797EFA" w:rsidRPr="00797EFA" w:rsidRDefault="00797EFA" w:rsidP="00797EFA">
      <w:r w:rsidRPr="00797EFA">
        <w:t>Historians were skeptical of accounts describing the size of these ships until, in 1962, workers on the Yangtze riverfront found a buried wooden timber 36 feet long (originally a steering post) beside a massive rudder. It was the right size to have been able to steer a ship of 540 to 600 feet in length, and the right age — dated at 600 years old — to be from one of Zheng He’s ships.</w:t>
      </w:r>
    </w:p>
    <w:p w14:paraId="40C9B806" w14:textId="77777777" w:rsidR="00797EFA" w:rsidRPr="00797EFA" w:rsidRDefault="00797EFA" w:rsidP="00797EFA">
      <w:r w:rsidRPr="00797EFA">
        <w:t>Zheng He’s initial trip took him from the South China Sea through the Indian Ocean to Calicut (now Calcutta), India, and back. The emperor’s purpose for this expedition seems to have been to obtain recognition and gifts from other rulers. The voyagers did not intend to conquer or colonize, but they were prepared to use military force against those who refused to respect them.</w:t>
      </w:r>
    </w:p>
    <w:p w14:paraId="15A58E48" w14:textId="77777777" w:rsidR="00797EFA" w:rsidRPr="00797EFA" w:rsidRDefault="00797EFA" w:rsidP="00797EFA">
      <w:r w:rsidRPr="00797EFA">
        <w:t>Near the end of the voyage, Zheng He’s ships encountered pirates in the Sumatran port of Palembang. The pirate leader pretended to submit, with the intention of escaping. However, Zheng He started a battle, easily defeating the pirates — his forces killing more than 5,000 people and taking the leader back to China to be beheaded.</w:t>
      </w:r>
    </w:p>
    <w:p w14:paraId="0B501A4E" w14:textId="77777777" w:rsidR="00797EFA" w:rsidRPr="00797EFA" w:rsidRDefault="00797EFA" w:rsidP="00797EFA">
      <w:r w:rsidRPr="00797EFA">
        <w:t>Five more voyages followed before Emperor Yongle’s death in 1424; they included excursions to Hormuz — the Arab port at the mouth of the Persian Gulf — and the coast of eastern Africa, from which He returned with giraffes, zebras, and other items unfamiliar to the Chinese.</w:t>
      </w:r>
    </w:p>
    <w:p w14:paraId="1B0DD404" w14:textId="77777777" w:rsidR="00797EFA" w:rsidRPr="00797EFA" w:rsidRDefault="00797EFA" w:rsidP="00797EFA">
      <w:r w:rsidRPr="00797EFA">
        <w:t>On his seventh and final voyage, from 1431 to 1433, Zheng He apparently died at sea and was likely buried off the coast of India, although some of his descendants believe that he made it back to China and died soon after his return.</w:t>
      </w:r>
    </w:p>
    <w:p w14:paraId="7C8B6156" w14:textId="77777777" w:rsidR="00797EFA" w:rsidRPr="00797EFA" w:rsidRDefault="00797EFA" w:rsidP="00C23A89">
      <w:pPr>
        <w:pStyle w:val="Heading4"/>
      </w:pPr>
      <w:r w:rsidRPr="00797EFA">
        <w:t>Inscribing his adventures</w:t>
      </w:r>
    </w:p>
    <w:p w14:paraId="0A220FD0" w14:textId="77777777" w:rsidR="00797EFA" w:rsidRPr="00797EFA" w:rsidRDefault="00797EFA" w:rsidP="00797EFA">
      <w:r w:rsidRPr="00797EFA">
        <w:t>Leaving on his final voyage, at age 60 — the traditional Chinese age of reflection — Zheng He stopped at two places in China to have granite inscriptions placed so that his deeds would be understood and not forgotten. These tablets were erected in Liujiagang (now Liuhe), a port on the Yangtze River, and at Changle, in Fujian province.</w:t>
      </w:r>
    </w:p>
    <w:p w14:paraId="57C563DF" w14:textId="77777777" w:rsidR="00797EFA" w:rsidRPr="00797EFA" w:rsidRDefault="00797EFA" w:rsidP="00797EFA">
      <w:r w:rsidRPr="00797EFA">
        <w:lastRenderedPageBreak/>
        <w:t>In the first inscription, Zheng He describes his dependence on Tianfei (“Heavenly Princess”), the goddess of Chinese sailors:</w:t>
      </w:r>
    </w:p>
    <w:p w14:paraId="4A953C86" w14:textId="77777777" w:rsidR="00797EFA" w:rsidRPr="00797EFA" w:rsidRDefault="00797EFA" w:rsidP="00797EFA">
      <w:r w:rsidRPr="00797EFA">
        <w:rPr>
          <w:i/>
          <w:iCs/>
        </w:rPr>
        <w:t>[We have] traversed over a hundred thousand li of vast ocean [and have] beheld great ocean waves, rising as high as the sky and swelling and swelling endlessly. Whether in dense fog and drizzling rain or in wind-driven waves rising like mountains, no matter what the sudden changes in sea conditions, we spread our cloudlike sails aloft and sailed by the stars day and night. [Had we] not trusted her [Heavenly Princess’s] divine merit, how could we have done this in peace and safety? When we met danger, once we invoked the divine name, her answer to our prayer was like an echo; suddenly there was a divine lamp which illuminated the masts and sails, and once this miraculous light appeared, then apprehension turned to calm. The personnel of the fleet were then at rest, and all trusted they had nothing to fear. This is the general outline of the goddess’s merit...</w:t>
      </w:r>
    </w:p>
    <w:p w14:paraId="5A3FCAB4" w14:textId="77777777" w:rsidR="00797EFA" w:rsidRPr="00797EFA" w:rsidRDefault="00797EFA" w:rsidP="00797EFA">
      <w:r w:rsidRPr="00797EFA">
        <w:rPr>
          <w:i/>
          <w:iCs/>
        </w:rPr>
        <w:t>When we arrived at the foreign countries, barbarian kings who resisted transformation and were not respectful we captured alive, and bandit soldiers who looted and plundered recklessly we exterminated. Because of this the sea routes became pure and peaceful and the foreign peoples could rely upon them and pursue their occupations in safety. All of this was due to the aid of the goddess.</w:t>
      </w:r>
    </w:p>
    <w:p w14:paraId="5C50360D" w14:textId="77777777" w:rsidR="00797EFA" w:rsidRPr="00797EFA" w:rsidRDefault="00797EFA" w:rsidP="00797EFA">
      <w:r w:rsidRPr="00797EFA">
        <w:t>The “divine lamp” Zheng He mentions is thought be “St. Elmo’s Fire,” the electrical discharge from a ship’s mast that occurs after a storm at sea.</w:t>
      </w:r>
    </w:p>
    <w:p w14:paraId="0C3688B0" w14:textId="77777777" w:rsidR="00797EFA" w:rsidRPr="00797EFA" w:rsidRDefault="00797EFA" w:rsidP="00797EFA">
      <w:r w:rsidRPr="00797EFA">
        <w:t>On the second inscription, which follows below, Zheng He explains the purpose of the voyages and his gratitude to the sea goddess:</w:t>
      </w:r>
    </w:p>
    <w:p w14:paraId="232673FF" w14:textId="77777777" w:rsidR="00797EFA" w:rsidRPr="00797EFA" w:rsidRDefault="00797EFA" w:rsidP="00797EFA">
      <w:r w:rsidRPr="00797EFA">
        <w:rPr>
          <w:i/>
          <w:iCs/>
        </w:rPr>
        <w:t>If men serve their prince with utmost loyalty, there is nothing they cannot do, and if they worship the gods with utmost sincerity there is no prayer that will not be answered...</w:t>
      </w:r>
    </w:p>
    <w:p w14:paraId="153CCFFC" w14:textId="77777777" w:rsidR="00797EFA" w:rsidRPr="00797EFA" w:rsidRDefault="00797EFA" w:rsidP="00797EFA">
      <w:r w:rsidRPr="00797EFA">
        <w:rPr>
          <w:i/>
          <w:iCs/>
        </w:rPr>
        <w:t>We, [Zheng] He and the rest, have been favored with a gracious commission from our Sacred Prince to convey to the distant barbarians the favor [earned by their] respectfulness and good faith. While in command of the personnel of the fleet, and [responsible for the great] amount of money and valuables [our] one concern while facing the violence of the winds and the dangers of the nights was that we would not succeed. Would we then have served the nation with utmost loyalty and worshipped the divine intelligence with utmost sincerity? None of us could doubt that this was the source of aid and safety for the fleet in its comings and goings. Therefore we have made manifest the virtue of the goddess with this inscription on stone, which records the years and months of our going to and returning from the foreign [countries] so that they may be remembered forever. </w:t>
      </w:r>
    </w:p>
    <w:p w14:paraId="5903C1EC" w14:textId="77777777" w:rsidR="00797EFA" w:rsidRPr="00797EFA" w:rsidRDefault="00797EFA" w:rsidP="00C23A89">
      <w:pPr>
        <w:pStyle w:val="Heading4"/>
      </w:pPr>
      <w:r w:rsidRPr="00797EFA">
        <w:t>The legacy of Zheng He’s adventures</w:t>
      </w:r>
    </w:p>
    <w:p w14:paraId="0033709A" w14:textId="77777777" w:rsidR="00797EFA" w:rsidRPr="00797EFA" w:rsidRDefault="00797EFA" w:rsidP="00797EFA">
      <w:r w:rsidRPr="00797EFA">
        <w:t>The voyages of Zheng He are a favorite topic of world historians today. They show that Chinese ships could have ruled the Indian Ocean for many more years and possibly been able to sail to the Americas. Why didn’t they? What if they had? How different would the world be?</w:t>
      </w:r>
    </w:p>
    <w:p w14:paraId="50736CB5" w14:textId="77777777" w:rsidR="00797EFA" w:rsidRPr="00797EFA" w:rsidRDefault="00797EFA" w:rsidP="00797EFA">
      <w:r w:rsidRPr="00797EFA">
        <w:t xml:space="preserve">After the final voyage, the Chinese emperor suddenly ordered that these expensive expeditions be halted. The ships were left to rot in the harbors, and craftsmen forgot how to </w:t>
      </w:r>
      <w:r w:rsidRPr="00797EFA">
        <w:lastRenderedPageBreak/>
        <w:t>build such large ships, letting the knowledge slip away. The Confucian ministers who advised the emperor distrusted the eunuchs, who supported the voyages. New military threats came from the Mongols in the north, and the ministers argued that resources needed to focus on land defenses there instead.</w:t>
      </w:r>
    </w:p>
    <w:p w14:paraId="771E2E66" w14:textId="77777777" w:rsidR="00797EFA" w:rsidRPr="00797EFA" w:rsidRDefault="00797EFA" w:rsidP="00797EFA">
      <w:r w:rsidRPr="00797EFA">
        <w:t>Three firsthand accounts survive, written by men who sailed with Zheng He — two from officers and one from a translator. Eventually, Chinese interest in these accounts revived in the twentieth century. Prior to that, Zheng He’s exploits were passed on by storytellers who used them as a source of wonder, blending them with other fantastic tales.</w:t>
      </w:r>
    </w:p>
    <w:p w14:paraId="5BE6F4B1" w14:textId="77777777" w:rsidR="00797EFA" w:rsidRPr="00797EFA" w:rsidRDefault="00797EFA" w:rsidP="0088399E">
      <w:pPr>
        <w:pStyle w:val="Heading3"/>
      </w:pPr>
      <w:r w:rsidRPr="00797EFA">
        <w:t>Zheng He (1150L)</w:t>
      </w:r>
    </w:p>
    <w:p w14:paraId="46460B08" w14:textId="77777777" w:rsidR="00797EFA" w:rsidRPr="00251527" w:rsidRDefault="00797EFA" w:rsidP="00797EFA">
      <w:pPr>
        <w:rPr>
          <w:i/>
        </w:rPr>
      </w:pPr>
      <w:r w:rsidRPr="00251527">
        <w:rPr>
          <w:i/>
        </w:rPr>
        <w:t>By Cynthia Stokes Brown, adapted by Newsela</w:t>
      </w:r>
    </w:p>
    <w:p w14:paraId="08221EDB" w14:textId="77777777" w:rsidR="00797EFA" w:rsidRPr="00797EFA" w:rsidRDefault="00797EFA" w:rsidP="00797EFA">
      <w:r w:rsidRPr="00797EFA">
        <w:t>In the early 1400s, Zheng He led the largest ships in the world on seven voyages of exploration to the lands around the Indian Ocean, demonstrating Chinese excellence at shipbuilding and navigation.</w:t>
      </w:r>
    </w:p>
    <w:p w14:paraId="20066F15" w14:textId="77777777" w:rsidR="00797EFA" w:rsidRPr="00797EFA" w:rsidRDefault="00797EFA" w:rsidP="00C23A89">
      <w:pPr>
        <w:pStyle w:val="Heading4"/>
      </w:pPr>
      <w:r w:rsidRPr="00797EFA">
        <w:t>Background</w:t>
      </w:r>
    </w:p>
    <w:p w14:paraId="31E042F5" w14:textId="77777777" w:rsidR="00797EFA" w:rsidRPr="00797EFA" w:rsidRDefault="00797EFA" w:rsidP="00797EFA">
      <w:r w:rsidRPr="00797EFA">
        <w:t>Zheng He (pronounced Jung Ha) was born in 1371 in Yunnan, in the foothills of the Himalaya Mountains, 6,000 feet (not quite 2,000 meters) above sea level and two months’ journey to the nearest seaport. As a child, Zheng He was named Ma He. Ma He’s father, a minor official in the Mongol Empire, was not Mongol; his ancestors were Persian Muslims. Both Ma He’s father and his grandfather even made the “hajj,” or pilgrimage, to Mecca.</w:t>
      </w:r>
    </w:p>
    <w:p w14:paraId="0375920A" w14:textId="77777777" w:rsidR="00797EFA" w:rsidRPr="00797EFA" w:rsidRDefault="00797EFA" w:rsidP="00797EFA">
      <w:r w:rsidRPr="00797EFA">
        <w:t>The Mongols had controlled the Silk Road routes across Central Asia from roughly 1250 to 1350, and ruled China for much of that time too. But then the empire splintered into a number of smaller khanates, each ruled by a different khan. War broke out between the khans. The anarchy on land encouraged traders to use sea routes. Later, by about 1400, most long-distance trade was moving by sea.</w:t>
      </w:r>
    </w:p>
    <w:p w14:paraId="507045BA" w14:textId="77777777" w:rsidR="00797EFA" w:rsidRPr="00797EFA" w:rsidRDefault="00797EFA" w:rsidP="00797EFA">
      <w:r w:rsidRPr="00797EFA">
        <w:t>Three years before Ma He’s birth, the Chinese regained control of their empire under the new Ming dynasty. When Ma He was about 10, the Ming army invaded Yunnan to take it back from the Mongols and bring it under Ming control. The Ming soldiers killed Ma He’s father in the fighting and captured Ma He. As was customary with juvenile captives, they castrated him by cutting off his testes and penis with a sword. He survived this trauma. After, he was handed over to be a servant in the household of the Ming emperor’s fourth son, Zhu Di.</w:t>
      </w:r>
    </w:p>
    <w:p w14:paraId="7E2FBDF8" w14:textId="77777777" w:rsidR="00797EFA" w:rsidRPr="00797EFA" w:rsidRDefault="00797EFA" w:rsidP="00797EFA">
      <w:r w:rsidRPr="00797EFA">
        <w:t>Castrated men, called eunuchs, were a recognized group inside and outside of China. Emperors, princes, and generals employed them as staff members. They figured this was a safe way to have male servants serve women without risking the genetic integrity of the ruling family.</w:t>
      </w:r>
    </w:p>
    <w:p w14:paraId="0897C54A" w14:textId="77777777" w:rsidR="00797EFA" w:rsidRPr="00797EFA" w:rsidRDefault="00797EFA" w:rsidP="00797EFA">
      <w:r w:rsidRPr="00797EFA">
        <w:t xml:space="preserve">The prince whom Ma He served, Zhu Di, was only 11 years older than He. They were based in Beijing, in the north of China near Mongol territory. They spent a lot of time together in military campaigns on horseback on the Mongolian steppe. Ma He grew unusually tall and </w:t>
      </w:r>
      <w:r w:rsidRPr="00797EFA">
        <w:lastRenderedPageBreak/>
        <w:t>strong and became a skilled fighter and brave leader. When the first Ming emperor died, his grandson succeeded him, because his oldest son had died. </w:t>
      </w:r>
    </w:p>
    <w:p w14:paraId="41785477" w14:textId="77777777" w:rsidR="00797EFA" w:rsidRPr="00797EFA" w:rsidRDefault="00797EFA" w:rsidP="00797EFA">
      <w:r w:rsidRPr="00797EFA">
        <w:t>In 1402, Zhu Di took the throne from his nephew by force and proclaimed himself Emperor Yongle (“Perpetual Happiness”). He made Ma He the director of palace servants (similar to a chief of staff), and changed Ma’s name to Zheng He in commemoration of his role in battles to win the throne. (Zheng was the name of Yongle’s favorite warhorse.) Yongle ruled from 1402 to 1424.</w:t>
      </w:r>
    </w:p>
    <w:p w14:paraId="404D35FE" w14:textId="77777777" w:rsidR="00797EFA" w:rsidRPr="00797EFA" w:rsidRDefault="00797EFA" w:rsidP="00C23A89">
      <w:pPr>
        <w:pStyle w:val="Heading4"/>
      </w:pPr>
      <w:r w:rsidRPr="00797EFA">
        <w:t>The seven voyages</w:t>
      </w:r>
    </w:p>
    <w:p w14:paraId="6D1D262A" w14:textId="77777777" w:rsidR="00797EFA" w:rsidRPr="00797EFA" w:rsidRDefault="00797EFA" w:rsidP="00797EFA">
      <w:r w:rsidRPr="00797EFA">
        <w:t>Yongle proved extremely ambitious. He temporarily conquered Vietnam and tried to overpower Japan. He built the capital of his new empire in Beijing. He constructed the famous Forbidden City, and extended the Great Wall. Since he was determined to control trading in the Indian Ocean, one of his first acts was to order the construction of 3,500 ships. Zheng He was given the job of supervising the construction and then commanding the fleet.</w:t>
      </w:r>
    </w:p>
    <w:p w14:paraId="124E11BF" w14:textId="77777777" w:rsidR="00797EFA" w:rsidRPr="00797EFA" w:rsidRDefault="00797EFA" w:rsidP="00797EFA">
      <w:r w:rsidRPr="00797EFA">
        <w:t>Some of these ships were the largest marine craft the world had ever known. Zheng He’s flagship had nine masts and measured about 400 feet long. By comparison, Christopher Columbus’s Santa Maria measured just 85 feet. On the first voyage, from 1405 to 1407, 62 nine-masted “treasure ships” led the way. Behind them followed almost 200 other ships of various sizes, carrying personnel, horses, grain, and 28,000 armed troops.</w:t>
      </w:r>
    </w:p>
    <w:p w14:paraId="580B82DC" w14:textId="77777777" w:rsidR="00797EFA" w:rsidRPr="00797EFA" w:rsidRDefault="00797EFA" w:rsidP="00797EFA">
      <w:r w:rsidRPr="00797EFA">
        <w:t>Historians once doubted the accounts describing the size of these ships. Then, in 1962, workers on the Yangtze riverfront found a buried wooden timber 36 feet long (originally a steering post) beside a massive rudder. It was the right size to have been able to steer a ship of 540 to 600 feet in length, and the right age — dated at 600 years old — to be from one of Zheng He’s ships.</w:t>
      </w:r>
    </w:p>
    <w:p w14:paraId="4CA80DC9" w14:textId="77777777" w:rsidR="00797EFA" w:rsidRPr="00797EFA" w:rsidRDefault="00797EFA" w:rsidP="00797EFA">
      <w:r w:rsidRPr="00797EFA">
        <w:t>Zheng He’s initial trip took him from the South China Sea through the Indian Ocean to Calicut (now Calcutta), India, and back. The emperor’s purpose for this expedition seems to have been to obtain recognition and gifts from other rulers. The voyagers did not intend to conquer or colonize. But they were prepared to use military force against those who refused to respect them.</w:t>
      </w:r>
    </w:p>
    <w:p w14:paraId="6625A605" w14:textId="77777777" w:rsidR="00797EFA" w:rsidRPr="00797EFA" w:rsidRDefault="00797EFA" w:rsidP="00797EFA">
      <w:r w:rsidRPr="00797EFA">
        <w:t>Near the end of the voyage, Zheng He’s ships encountered pirates in the Sumatran port of Palembang. The pirate leader pretended to submit, with the intention of escaping. However, Zheng He started a battle, easily defeating the pirates — his forces killing more than 5,000 people and taking the leader back to China to be beheaded.</w:t>
      </w:r>
    </w:p>
    <w:p w14:paraId="4D5EEB07" w14:textId="77777777" w:rsidR="00797EFA" w:rsidRPr="00797EFA" w:rsidRDefault="00797EFA" w:rsidP="00797EFA">
      <w:r w:rsidRPr="00797EFA">
        <w:t>Five more voyages followed before Emperor Yongle’s death in 1424; they included excursions to Hormuz — the Arab port at the mouth of the Persian Gulf. Zheng He traveled to the coast of eastern Africa, returning with giraffes, zebras, and other items unfamiliar to the Chinese.</w:t>
      </w:r>
    </w:p>
    <w:p w14:paraId="4D6B43E2" w14:textId="77777777" w:rsidR="00797EFA" w:rsidRPr="00797EFA" w:rsidRDefault="00797EFA" w:rsidP="00797EFA">
      <w:r w:rsidRPr="00797EFA">
        <w:t>On his seventh and final voyage, from 1431 to 1433, Zheng He apparently died at sea. He was likely buried off the coast of India. Some of his descendants dispute that account, and believe that he made it back to China and died soon after his return.</w:t>
      </w:r>
    </w:p>
    <w:p w14:paraId="271814DD" w14:textId="77777777" w:rsidR="00797EFA" w:rsidRPr="00797EFA" w:rsidRDefault="00797EFA" w:rsidP="00C23A89">
      <w:pPr>
        <w:pStyle w:val="Heading4"/>
      </w:pPr>
      <w:r w:rsidRPr="00797EFA">
        <w:lastRenderedPageBreak/>
        <w:t>Inscribing his adventures</w:t>
      </w:r>
    </w:p>
    <w:p w14:paraId="61E51B01" w14:textId="77777777" w:rsidR="00797EFA" w:rsidRPr="00797EFA" w:rsidRDefault="00797EFA" w:rsidP="00797EFA">
      <w:r w:rsidRPr="00797EFA">
        <w:t>Leaving on his final voyage, at age 60 — the traditional Chinese age of reflection — Zheng He stopped at two places in China. He ordered tablets of granite inscribed with his deeds so they would not forgotten. These tablets were erected in Liujiagang (now Liuhe), a port on the Yangtze River, and at Changle, in Fujian province.</w:t>
      </w:r>
    </w:p>
    <w:p w14:paraId="2D49E276" w14:textId="77777777" w:rsidR="00797EFA" w:rsidRPr="00797EFA" w:rsidRDefault="00797EFA" w:rsidP="00797EFA">
      <w:r w:rsidRPr="00797EFA">
        <w:t>In the first inscription, Zheng He describes his dependence on Tianfei (“Heavenly Princess”), the goddess of Chinese sailors:</w:t>
      </w:r>
    </w:p>
    <w:p w14:paraId="06818E54" w14:textId="77777777" w:rsidR="00797EFA" w:rsidRPr="00797EFA" w:rsidRDefault="00797EFA" w:rsidP="00797EFA">
      <w:r w:rsidRPr="00797EFA">
        <w:rPr>
          <w:i/>
          <w:iCs/>
        </w:rPr>
        <w:t>[We have] traversed over a hundred thousand li of vast ocean [and have] beheld great ocean waves, rising as high as the sky and swelling and swelling endlessly. Whether in dense fog and drizzling rain or in wind-driven waves rising like mountains, no matter what the sudden changes in sea conditions, we spread our cloudlike sails aloft and sailed by the stars day and night. [Had we] not trusted her [Heavenly Princess’s] divine merit, how could we have done this in peace and safety? When we met danger, once we invoked the divine name, her answer to our prayer was like an echo; suddenly there was a divine lamp which illuminated the masts and sails, and once this miraculous light appeared, then apprehension turned to calm. The personnel of the fleet were then at rest, and all trusted they had nothing to fear. This is the general outline of the goddess’s merit...</w:t>
      </w:r>
    </w:p>
    <w:p w14:paraId="333DEE9A" w14:textId="77777777" w:rsidR="00797EFA" w:rsidRPr="00797EFA" w:rsidRDefault="00797EFA" w:rsidP="00797EFA">
      <w:r w:rsidRPr="00797EFA">
        <w:rPr>
          <w:i/>
          <w:iCs/>
        </w:rPr>
        <w:t>When we arrived at the foreign countries, barbarian kings who resisted transformation and were not respectful we captured alive, and bandit soldiers who looted and plundered recklessly we exterminated. Because of this the sea routes became pure and peaceful and the foreign peoples could rely upon them and pursue their occupations in safety. All of this was due to the aid of the goddess.</w:t>
      </w:r>
    </w:p>
    <w:p w14:paraId="69F76BB9" w14:textId="77777777" w:rsidR="00797EFA" w:rsidRPr="00797EFA" w:rsidRDefault="00797EFA" w:rsidP="00797EFA">
      <w:r w:rsidRPr="00797EFA">
        <w:t>The “divine lamp” Zheng He mentions is thought be “St. Elmo’s Fire.” It's a glowing ball of light caused by the electricity in the air around a ship’s mast that occurs during storms at sea.</w:t>
      </w:r>
    </w:p>
    <w:p w14:paraId="53EC99FB" w14:textId="77777777" w:rsidR="00797EFA" w:rsidRPr="00797EFA" w:rsidRDefault="00797EFA" w:rsidP="00797EFA">
      <w:r w:rsidRPr="00797EFA">
        <w:t>On the second inscription, which follows below, Zheng He explains the purpose of the voyages and his gratitude to the sea goddess:</w:t>
      </w:r>
    </w:p>
    <w:p w14:paraId="36DC231A" w14:textId="77777777" w:rsidR="00797EFA" w:rsidRPr="00797EFA" w:rsidRDefault="00797EFA" w:rsidP="00797EFA">
      <w:r w:rsidRPr="00797EFA">
        <w:rPr>
          <w:i/>
          <w:iCs/>
        </w:rPr>
        <w:t>If men serve their prince with utmost loyalty, there is nothing they cannot do, and if they worship the gods with utmost sincerity there is no prayer that will not be answered...</w:t>
      </w:r>
    </w:p>
    <w:p w14:paraId="363B6C05" w14:textId="77777777" w:rsidR="00797EFA" w:rsidRPr="00797EFA" w:rsidRDefault="00797EFA" w:rsidP="00797EFA">
      <w:r w:rsidRPr="00797EFA">
        <w:rPr>
          <w:i/>
          <w:iCs/>
        </w:rPr>
        <w:t>We, [Zheng] He and the rest, have been favored with a gracious commission from our Sacred Prince to convey to the distant barbarians the favor [earned by their] respectfulness and good faith. While in command of the personnel of the fleet, and [responsible for the great] amount of money and valuables [our] one concern while facing the violence of the winds and the dangers of the nights was that we would not succeed. Would we then have served the nation with utmost loyalty and worshipped the divine intelligence with utmost sincerity? None of us could doubt that this was the source of aid and safety for the fleet in its comings and goings. Therefore we have made manifest the virtue of the goddess with this inscription on stone, which records the years and months of our going to and returning from the foreign [countries] so that they may be remembered forever. </w:t>
      </w:r>
    </w:p>
    <w:p w14:paraId="20ABD1E9" w14:textId="77777777" w:rsidR="00797EFA" w:rsidRPr="00797EFA" w:rsidRDefault="00797EFA" w:rsidP="00C23A89">
      <w:pPr>
        <w:pStyle w:val="Heading4"/>
      </w:pPr>
      <w:r w:rsidRPr="00797EFA">
        <w:lastRenderedPageBreak/>
        <w:t>The legacy of Zheng He’s adventures</w:t>
      </w:r>
    </w:p>
    <w:p w14:paraId="7AA0A62B" w14:textId="77777777" w:rsidR="00797EFA" w:rsidRPr="00797EFA" w:rsidRDefault="00797EFA" w:rsidP="00797EFA">
      <w:r w:rsidRPr="00797EFA">
        <w:t>The voyages of Zheng He are a favorite topic of world historians today. They show that Chinese ships could have ruled the Indian Ocean for many more years and possibly been able to sail to the Americas. Why didn’t they? What if they had? How different would the world be?</w:t>
      </w:r>
    </w:p>
    <w:p w14:paraId="0013A740" w14:textId="77777777" w:rsidR="00797EFA" w:rsidRPr="00797EFA" w:rsidRDefault="00797EFA" w:rsidP="00797EFA">
      <w:r w:rsidRPr="00797EFA">
        <w:t>After the final voyage, the Chinese emperor suddenly ordered that these expensive expeditions be halted. The ships were left to rot in the harbors. Craftsmen quickly forgot how to build such large ships, letting the knowledge slip away. The Confucian ministers who advised the emperor distrusted the eunuchs, who supported the voyages. New military threats came from the Mongols in the north, and the ministers argued that resources needed to focus on land defenses there instead.</w:t>
      </w:r>
    </w:p>
    <w:p w14:paraId="0D03FDD2" w14:textId="77777777" w:rsidR="00797EFA" w:rsidRPr="00797EFA" w:rsidRDefault="00797EFA" w:rsidP="00797EFA">
      <w:r w:rsidRPr="00797EFA">
        <w:t>Three firsthand accounts survive, written by men who sailed with Zheng He — two from officers and one from a translator. Eventually, Chinese interest in these accounts revived in the twentieth century. Prior to that, Zheng He’s exploits were passed on by storytellers who used them as a source of wonder, blending them with other fantastic tales.</w:t>
      </w:r>
    </w:p>
    <w:p w14:paraId="6D2D2446" w14:textId="77777777" w:rsidR="00797EFA" w:rsidRPr="00797EFA" w:rsidRDefault="00797EFA" w:rsidP="0088399E">
      <w:pPr>
        <w:pStyle w:val="Heading3"/>
      </w:pPr>
      <w:r w:rsidRPr="00797EFA">
        <w:t>Zheng He (1020L)</w:t>
      </w:r>
    </w:p>
    <w:p w14:paraId="77D587C2" w14:textId="77777777" w:rsidR="00797EFA" w:rsidRPr="00251527" w:rsidRDefault="00797EFA" w:rsidP="00797EFA">
      <w:pPr>
        <w:rPr>
          <w:i/>
        </w:rPr>
      </w:pPr>
      <w:r w:rsidRPr="00251527">
        <w:rPr>
          <w:i/>
        </w:rPr>
        <w:t>By Cynthia Stokes Brown, adapted by Newsela</w:t>
      </w:r>
    </w:p>
    <w:p w14:paraId="55C60EB1" w14:textId="77777777" w:rsidR="00797EFA" w:rsidRPr="00797EFA" w:rsidRDefault="00797EFA" w:rsidP="00797EFA">
      <w:r w:rsidRPr="00797EFA">
        <w:t>In the early 1400s, Zheng He led the largest ships in the world on seven voyages of exploration to the lands around the Indian Ocean. His journeys demonstrated China's excellent shipbuilding and navigation skills.</w:t>
      </w:r>
    </w:p>
    <w:p w14:paraId="2A2E87D3" w14:textId="77777777" w:rsidR="00797EFA" w:rsidRPr="00797EFA" w:rsidRDefault="00797EFA" w:rsidP="00C23A89">
      <w:pPr>
        <w:pStyle w:val="Heading4"/>
      </w:pPr>
      <w:r w:rsidRPr="00797EFA">
        <w:t>Background</w:t>
      </w:r>
    </w:p>
    <w:p w14:paraId="561D763A" w14:textId="77777777" w:rsidR="00797EFA" w:rsidRPr="00797EFA" w:rsidRDefault="00797EFA" w:rsidP="00797EFA">
      <w:r w:rsidRPr="00797EFA">
        <w:t>Zheng He (pronounced Jung Ha) was born in 1371 in Yunnan, in the foothills of the Himalaya Mountains, 6,000 feet (not quite 2,000 meters) above sea level. His home was two months’ journey to the nearest seaport. As a child, Zheng He was named Ma He. Ma He’s father was an official in the Mongol Empire. But he was not Mongol; his ancestors were Persian Muslims. Both Ma He’s father and his grandfather even made the “hajj,” or pilgrimage, to Mecca.</w:t>
      </w:r>
    </w:p>
    <w:p w14:paraId="434D8156" w14:textId="77777777" w:rsidR="00797EFA" w:rsidRPr="00797EFA" w:rsidRDefault="00797EFA" w:rsidP="00797EFA">
      <w:r w:rsidRPr="00797EFA">
        <w:t>The Mongols had controlled the Silk Road routes across Central Asia from roughly 1250 to 1350. For much of that time they ruled over China as well. But then the empire splintered into a number of smaller khanates. Each khan ruled a different plot of land. War broke out between the khans. The anarchy on land made traders look for sea routes to move their goods. Later, by about 1400, most long-distance trade was moving by sea.</w:t>
      </w:r>
    </w:p>
    <w:p w14:paraId="0F679A29" w14:textId="77777777" w:rsidR="00797EFA" w:rsidRPr="00797EFA" w:rsidRDefault="00797EFA" w:rsidP="00797EFA">
      <w:r w:rsidRPr="00797EFA">
        <w:t>Three years before Ma He’s birth, the Chinese regained control of their empire. The new Ming dynasty now ruled China. When Ma He was about 10, the Ming army invaded Yunnan. They took it back from the Mongols. The Ming soldiers killed Ma He’s father and captured Ma He. As was customary with young captives, they castrated him by cutting off his testes and penis. He survived this trauma. After, he was handed over to be a servant in the household of the Ming emperor’s fourth son, Zhu Di.</w:t>
      </w:r>
    </w:p>
    <w:p w14:paraId="1491C92D" w14:textId="77777777" w:rsidR="00797EFA" w:rsidRPr="00797EFA" w:rsidRDefault="00797EFA" w:rsidP="00797EFA">
      <w:r w:rsidRPr="00797EFA">
        <w:lastRenderedPageBreak/>
        <w:t>Castrated men, called eunuchs, were common at the time. They existed as groups both inside and outside of China. Emperors, princes, and generals employed them as staff members. Eunuchs were seen as servants who could be left around women. There was no way a Eunuch could make children with women. Protecting the purity of the family blood line was of great concern to royalty in ancient times.</w:t>
      </w:r>
    </w:p>
    <w:p w14:paraId="37DF7241" w14:textId="77777777" w:rsidR="00797EFA" w:rsidRPr="00797EFA" w:rsidRDefault="00797EFA" w:rsidP="00797EFA">
      <w:r w:rsidRPr="00797EFA">
        <w:t>The prince whom Ma He served, Zhu Di, was only 11 years older than He. They were based in Beijing, in the north of China near Mongol territory. They spent a lot of time together in military battles. Ma He grew unusually tall and strong. He became a skilled fighter and brave leader. When the first Ming emperor died, his grandson succeeded him, because his oldest son had died. </w:t>
      </w:r>
    </w:p>
    <w:p w14:paraId="122EF637" w14:textId="77777777" w:rsidR="00797EFA" w:rsidRPr="00797EFA" w:rsidRDefault="00797EFA" w:rsidP="00797EFA">
      <w:r w:rsidRPr="00797EFA">
        <w:t>In 1402, Zhu Di took the throne from his nephew by force. He named himself Emperor Yongle (“Perpetual Happiness”). He made Ma He the director of palace servants, and changed Ma’s name to Zheng He in commemoration of his role in battles to win the throne. (Zheng was the name of Yongle’s favorite warhorse.) Yongle ruled from 1402 to 1424.</w:t>
      </w:r>
    </w:p>
    <w:p w14:paraId="2EA86436" w14:textId="77777777" w:rsidR="00797EFA" w:rsidRPr="00797EFA" w:rsidRDefault="00797EFA" w:rsidP="00C23A89">
      <w:pPr>
        <w:pStyle w:val="Heading4"/>
      </w:pPr>
      <w:r w:rsidRPr="00797EFA">
        <w:t>The seven voyages</w:t>
      </w:r>
    </w:p>
    <w:p w14:paraId="0D19495B" w14:textId="77777777" w:rsidR="00797EFA" w:rsidRPr="00797EFA" w:rsidRDefault="00797EFA" w:rsidP="00797EFA">
      <w:r w:rsidRPr="00797EFA">
        <w:t>Yongle wanted to expand the empire. He temporarily conquered Vietnam and tried to overpower Japan. He built the capital of his new empire in Beijing. He constructed the famous Forbidden City, and extended the Great Wall. Yongle was determined to control trading in the Indian Ocean. One of his first acts was to order the construction of 3,500 ships. Zheng He was given the job of supervising the construction and then commanding the fleet.</w:t>
      </w:r>
    </w:p>
    <w:p w14:paraId="1E1FE474" w14:textId="77777777" w:rsidR="00797EFA" w:rsidRPr="00797EFA" w:rsidRDefault="00797EFA" w:rsidP="00797EFA">
      <w:r w:rsidRPr="00797EFA">
        <w:t>Some of these ships were the largest the world had ever known. Zheng He’s flagship had nine masts and measured about 400 feet long. By comparison, Christopher Columbus’s Santa Maria measured just 85 feet. On the first voyage, from 1405 to 1407, 62 nine-masted ships led the way. Behind them followed almost 200 other ships of various sizes, carrying personnel, horses, grain, and 28,000 armed troops.</w:t>
      </w:r>
    </w:p>
    <w:p w14:paraId="488BF90D" w14:textId="77777777" w:rsidR="00797EFA" w:rsidRPr="00797EFA" w:rsidRDefault="00797EFA" w:rsidP="00797EFA">
      <w:r w:rsidRPr="00797EFA">
        <w:t>Historians once doubted the accounts describing the size of these ships. Then, in 1962, workers on the Yangtze river found a buried wooden timber 36 feet long that was originally a steering post. Next to it was a massive rudder. It was the right size to have been able to steer a ship of 540 to 600 feet in length. And scientists dated the wood at 600 years old, making it the right age to be from one of Zheng He’s ships.</w:t>
      </w:r>
    </w:p>
    <w:p w14:paraId="3CDE496E" w14:textId="77777777" w:rsidR="00797EFA" w:rsidRPr="00797EFA" w:rsidRDefault="00797EFA" w:rsidP="00797EFA">
      <w:r w:rsidRPr="00797EFA">
        <w:t>Zheng He’s initial trip took him from the South China Sea through the Indian Ocean to Calcutta, India, and back. The emperor’s purpose for this expedition seems to have been to obtain recognition and gifts from other rulers. The voyagers did not intend to conquer or colonize. But they were prepared to use military force against those who refused to respect them.</w:t>
      </w:r>
    </w:p>
    <w:p w14:paraId="36B3D568" w14:textId="77777777" w:rsidR="00797EFA" w:rsidRPr="00797EFA" w:rsidRDefault="00797EFA" w:rsidP="00797EFA">
      <w:r w:rsidRPr="00797EFA">
        <w:t>Near the end of the voyage, Zheng He’s ships encountered pirates in Sumatra. The pirate leader pretended to submit, with the intention of escaping. However, Zheng He started a battle. He easily defeating the pirates — his forces killing more than 5,000 people and taking the leader back to China to be beheaded.</w:t>
      </w:r>
    </w:p>
    <w:p w14:paraId="2C0EC575" w14:textId="77777777" w:rsidR="00797EFA" w:rsidRPr="00797EFA" w:rsidRDefault="00797EFA" w:rsidP="00797EFA">
      <w:r w:rsidRPr="00797EFA">
        <w:lastRenderedPageBreak/>
        <w:t>Five more voyages followed before Emperor Yongle’s death in 1424. Zheng He sailed to Hormuz, an Arab port at the mouth of the Persian Gulf. He also traveled to the coast of eastern Africa. He returned with giraffes, zebras, and other items the Chinese had never seen.</w:t>
      </w:r>
    </w:p>
    <w:p w14:paraId="4DB9E8B4" w14:textId="77777777" w:rsidR="00797EFA" w:rsidRPr="00797EFA" w:rsidRDefault="00797EFA" w:rsidP="00797EFA">
      <w:r w:rsidRPr="00797EFA">
        <w:t>On his seventh and final voyage, from 1431 to 1433, Zheng He apparently died at sea. He was likely buried off the coast of India. Some of his descendants dispute that account, and believe that he made it back to China and died soon after his return.</w:t>
      </w:r>
    </w:p>
    <w:p w14:paraId="70211B01" w14:textId="77777777" w:rsidR="00797EFA" w:rsidRPr="00797EFA" w:rsidRDefault="00797EFA" w:rsidP="00C23A89">
      <w:pPr>
        <w:pStyle w:val="Heading4"/>
      </w:pPr>
      <w:r w:rsidRPr="00797EFA">
        <w:t>Inscribing his adventures</w:t>
      </w:r>
    </w:p>
    <w:p w14:paraId="4115D87E" w14:textId="77777777" w:rsidR="00797EFA" w:rsidRPr="00797EFA" w:rsidRDefault="00797EFA" w:rsidP="00797EFA">
      <w:r w:rsidRPr="00797EFA">
        <w:t>Leaving on his final voyage, at age 60 — the traditional Chinese age of reflection — Zheng He stopped at two places in China. He ordered that his great deeds be carved into tablets of granite. With this act his adventures would not be forgotten. The tablets were placed in two cities in China.</w:t>
      </w:r>
    </w:p>
    <w:p w14:paraId="7E1F3F99" w14:textId="77777777" w:rsidR="00797EFA" w:rsidRPr="00797EFA" w:rsidRDefault="00797EFA" w:rsidP="00797EFA">
      <w:r w:rsidRPr="00797EFA">
        <w:t>In the first inscription, Zheng He describes his dependence on Tianfei (“Heavenly Princess”), the goddess of Chinese sailors:</w:t>
      </w:r>
    </w:p>
    <w:p w14:paraId="0FD7CB05" w14:textId="77777777" w:rsidR="00797EFA" w:rsidRPr="00797EFA" w:rsidRDefault="00797EFA" w:rsidP="00797EFA">
      <w:r w:rsidRPr="00797EFA">
        <w:rPr>
          <w:i/>
          <w:iCs/>
        </w:rPr>
        <w:t>[We have] traversed over a hundred thousand li of vast ocean [and have] beheld great ocean waves, rising as high as the sky and swelling and swelling endlessly. Whether in dense fog and drizzling rain or in wind-driven waves rising like mountains, no matter what the sudden changes in sea conditions, we spread our cloudlike sails aloft and sailed by the stars day and night. [Had we] not trusted her [Heavenly Princess’s] divine merit, how could we have done this in peace and safety? When we met danger, once we invoked the divine name, her answer to our prayer was like an echo; suddenly there was a divine lamp which illuminated the masts and sails, and once this miraculous light appeared, then apprehension turned to calm. The personnel of the fleet were then at rest, and all trusted they had nothing to fear. This is the general outline of the goddess’s merit...</w:t>
      </w:r>
    </w:p>
    <w:p w14:paraId="64942ACC" w14:textId="77777777" w:rsidR="00797EFA" w:rsidRPr="00797EFA" w:rsidRDefault="00797EFA" w:rsidP="00797EFA">
      <w:r w:rsidRPr="00797EFA">
        <w:rPr>
          <w:i/>
          <w:iCs/>
        </w:rPr>
        <w:t>When we arrived at the foreign countries, barbarian kings who resisted transformation and were not respectful we captured alive, and bandit soldiers who looted and plundered recklessly we exterminated. Because of this the sea routes became pure and peaceful and the foreign peoples could rely upon them and pursue their occupations in safety. All of this was due to the aid of the goddess.</w:t>
      </w:r>
    </w:p>
    <w:p w14:paraId="233AC5DA" w14:textId="77777777" w:rsidR="00797EFA" w:rsidRPr="00797EFA" w:rsidRDefault="00797EFA" w:rsidP="00797EFA">
      <w:r w:rsidRPr="00797EFA">
        <w:t>The “divine lamp” Zheng He mentions is thought be “St. Elmo’s Fire.” It's a glowing ball of light caused by the electricity in the air that occurs during storms at sea. The "fire" occurs around a ship’s mast or other pointed objects.</w:t>
      </w:r>
    </w:p>
    <w:p w14:paraId="20C50BB2" w14:textId="77777777" w:rsidR="00797EFA" w:rsidRPr="00797EFA" w:rsidRDefault="00797EFA" w:rsidP="00797EFA">
      <w:r w:rsidRPr="00797EFA">
        <w:t>The second inscription follows below. In it, Zheng He explains the purpose of the voyages and his gratitude to the sea goddess:</w:t>
      </w:r>
    </w:p>
    <w:p w14:paraId="425E7ACA" w14:textId="77777777" w:rsidR="00797EFA" w:rsidRPr="00797EFA" w:rsidRDefault="00797EFA" w:rsidP="00797EFA">
      <w:r w:rsidRPr="00797EFA">
        <w:rPr>
          <w:i/>
          <w:iCs/>
        </w:rPr>
        <w:t>If men serve their prince with utmost loyalty, there is nothing they cannot do, and if they worship the gods with utmost sincerity there is no prayer that will not be answered...</w:t>
      </w:r>
    </w:p>
    <w:p w14:paraId="3D996A07" w14:textId="77777777" w:rsidR="00797EFA" w:rsidRPr="00797EFA" w:rsidRDefault="00797EFA" w:rsidP="00797EFA">
      <w:r w:rsidRPr="00797EFA">
        <w:rPr>
          <w:i/>
          <w:iCs/>
        </w:rPr>
        <w:t xml:space="preserve">We, [Zheng] He and the rest, have been favored with a gracious commission from our Sacred Prince to convey to the distant barbarians the favor [earned by their] respectfulness and good faith. While in command of the personnel of the fleet, and [responsible for the great] amount of money and valuables [our] one concern while facing the violence of the </w:t>
      </w:r>
      <w:r w:rsidRPr="00797EFA">
        <w:rPr>
          <w:i/>
          <w:iCs/>
        </w:rPr>
        <w:lastRenderedPageBreak/>
        <w:t>winds and the dangers of the nights was that we would not succeed. Would we then have served the nation with utmost loyalty and worshipped the divine intelligence with utmost sincerity? None of us could doubt that this was the source of aid and safety for the fleet in its comings and goings. Therefore we have made manifest the virtue of the goddess with this inscription on stone, which records the years and months of our going to and returning from the foreign [countries] so that they may be remembered forever. </w:t>
      </w:r>
    </w:p>
    <w:p w14:paraId="418575CB" w14:textId="77777777" w:rsidR="00797EFA" w:rsidRPr="00797EFA" w:rsidRDefault="00797EFA" w:rsidP="00C23A89">
      <w:pPr>
        <w:pStyle w:val="Heading4"/>
      </w:pPr>
      <w:r w:rsidRPr="00797EFA">
        <w:t>The legacy of Zheng He’s adventures</w:t>
      </w:r>
    </w:p>
    <w:p w14:paraId="3804D220" w14:textId="77777777" w:rsidR="00797EFA" w:rsidRPr="00797EFA" w:rsidRDefault="00797EFA" w:rsidP="00797EFA">
      <w:r w:rsidRPr="00797EFA">
        <w:t>The voyages of Zheng He are a favorite topic of world historians today. They show that Chinese ships could have ruled the Indian Ocean for many more years and possibly been able to sail to the Americas. Why didn’t they? What if they had? How different would the world be?</w:t>
      </w:r>
    </w:p>
    <w:p w14:paraId="2BFDE640" w14:textId="77777777" w:rsidR="00797EFA" w:rsidRPr="00797EFA" w:rsidRDefault="00797EFA" w:rsidP="00797EFA">
      <w:r w:rsidRPr="00797EFA">
        <w:t>After the final voyage, the Chinese emperor suddenly ordered that these expensive expeditions be halted. The ships were left to rot in the harbors. Craftsmen quickly forgot how to build such large ships, letting the knowledge slip away. The ministers who advised the emperor distrusted the eunuchs, who supported the voyages. New military threats came from the Mongols in the north. The emperor's ministers argued that money should be spent on land defenses there instead.</w:t>
      </w:r>
    </w:p>
    <w:p w14:paraId="4676E9CF" w14:textId="77777777" w:rsidR="00797EFA" w:rsidRPr="00797EFA" w:rsidRDefault="00797EFA" w:rsidP="00797EFA">
      <w:r w:rsidRPr="00797EFA">
        <w:t>Three firsthand accounts survive. They were written by men who sailed with Zheng He — two officers and one translator. Eventually, Chinese interest in these accounts revived in the twentieth century. Prior to that, Zheng He’s exploits were passed on by storytellers who used them as a source of wonder, blending them with other fantastic tales.</w:t>
      </w:r>
    </w:p>
    <w:p w14:paraId="5AF48BC1" w14:textId="77777777" w:rsidR="00797EFA" w:rsidRPr="00797EFA" w:rsidRDefault="00797EFA" w:rsidP="0088399E">
      <w:pPr>
        <w:pStyle w:val="Heading3"/>
      </w:pPr>
      <w:r w:rsidRPr="00797EFA">
        <w:t>Zheng He (800L)</w:t>
      </w:r>
    </w:p>
    <w:p w14:paraId="72A257FB" w14:textId="77777777" w:rsidR="00797EFA" w:rsidRPr="00251527" w:rsidRDefault="00797EFA" w:rsidP="00797EFA">
      <w:pPr>
        <w:rPr>
          <w:i/>
        </w:rPr>
      </w:pPr>
      <w:r w:rsidRPr="00251527">
        <w:rPr>
          <w:i/>
        </w:rPr>
        <w:t>By Cynthia Stokes Brown, adapted by Newsela</w:t>
      </w:r>
    </w:p>
    <w:p w14:paraId="59163576" w14:textId="77777777" w:rsidR="00797EFA" w:rsidRPr="00797EFA" w:rsidRDefault="00797EFA" w:rsidP="00797EFA">
      <w:r w:rsidRPr="00797EFA">
        <w:t>In the early 1400s, Zheng He led the largest ships in the world on seven voyages, exploring lands around the Indian Ocean. His travels showed off China's excellent shipbuilding and navigation skills.</w:t>
      </w:r>
    </w:p>
    <w:p w14:paraId="440DE4AE" w14:textId="77777777" w:rsidR="00797EFA" w:rsidRPr="00797EFA" w:rsidRDefault="00797EFA" w:rsidP="00C23A89">
      <w:pPr>
        <w:pStyle w:val="Heading4"/>
      </w:pPr>
      <w:r w:rsidRPr="00797EFA">
        <w:t>Background</w:t>
      </w:r>
    </w:p>
    <w:p w14:paraId="640AC7DE" w14:textId="77777777" w:rsidR="00797EFA" w:rsidRPr="00797EFA" w:rsidRDefault="00797EFA" w:rsidP="00797EFA">
      <w:r w:rsidRPr="00797EFA">
        <w:t>Zheng He (pronounced Jung Ha) was born in 1371 in Yunnan, China. His home was at the foothills of the Himalaya Mountains, 6,000 feet, or about 2,000 meters, above sea level. It was a two months’ journey to the nearest seaport. As a child, Zheng He was named Ma He. Ma He’s father was an official in the Mongol Empire. But he was not Mongol; his ancestors were Persian Muslims. Both Ma He’s father and his grandfather even made the “hajj,” or pilgrimage, to Mecca.</w:t>
      </w:r>
    </w:p>
    <w:p w14:paraId="0CA275A1" w14:textId="77777777" w:rsidR="00797EFA" w:rsidRPr="00797EFA" w:rsidRDefault="00797EFA" w:rsidP="00797EFA">
      <w:r w:rsidRPr="00797EFA">
        <w:t>The Mongols had controlled the Silk Road routes across Central Asia from roughly 1250 to 1350. For much of that time they ruled over China as well. But then the empire splintered into a number of smaller khanates. Each khan ruled a different plot of land. War broke out between the khans. The warfare on land made traders look for sea routes to move their goods. Later, by about 1400, most long-distance trade was moving by sea.</w:t>
      </w:r>
    </w:p>
    <w:p w14:paraId="4F875D21" w14:textId="77777777" w:rsidR="00797EFA" w:rsidRPr="00797EFA" w:rsidRDefault="00797EFA" w:rsidP="00797EFA">
      <w:r w:rsidRPr="00797EFA">
        <w:lastRenderedPageBreak/>
        <w:t>Three years before Ma He’s birth, the Chinese regained control of their empire. The new Ming dynasty now ruled China. When Ma He was about 10, the Ming army invaded Yunnan. They took it back from the Mongols. Ming soldiers killed Ma He’s father and captured Ma He. As was customary with young captives, they castrated him by cutting off his testes and penis. He survived this trauma. After, he was handed over to be a servant in the household of the Ming emperor’s fourth son, Zhu Di.</w:t>
      </w:r>
    </w:p>
    <w:p w14:paraId="170CAB4F" w14:textId="77777777" w:rsidR="00797EFA" w:rsidRPr="00797EFA" w:rsidRDefault="00797EFA" w:rsidP="00797EFA">
      <w:r w:rsidRPr="00797EFA">
        <w:t>Castrated men, called eunuchs, were common at the time. They existed as groups both inside and outside of China. Emperors, princes, and generals employed them as staff members. Eunuchs were seen as servants who could be left around women. There was no way a Eunuch could make children with women. Protecting the purity of the family blood line was of great concern to royalty in ancient times.</w:t>
      </w:r>
    </w:p>
    <w:p w14:paraId="5C14B3E3" w14:textId="77777777" w:rsidR="00797EFA" w:rsidRPr="00797EFA" w:rsidRDefault="00797EFA" w:rsidP="00797EFA">
      <w:r w:rsidRPr="00797EFA">
        <w:t>The prince whom Ma He served, Zhu Di, was only 11 years older than He. They were based in Beijing. The city lay in the north of China, near Mongol territory. They spent a lot of time together in military battles. Ma He grew unusually tall and strong. He became a skilled fighter and brave leader. When the first Ming emperor died, his grandson succeeded him, because his oldest son had died. </w:t>
      </w:r>
    </w:p>
    <w:p w14:paraId="21460287" w14:textId="77777777" w:rsidR="00797EFA" w:rsidRPr="00797EFA" w:rsidRDefault="00797EFA" w:rsidP="00797EFA">
      <w:r w:rsidRPr="00797EFA">
        <w:t>In 1402, Zhu Di took the throne from his nephew by force. He named himself Emperor Yongle (“Perpetual Happiness”). He made Ma He the director of palace servants. Yongle changed Ma’s name to Zheng He in commemoration of his role in battles to win the throne. Zheng was the name of Yongle’s favorite warhorse. Yongle ruled from 1402 to 1424.</w:t>
      </w:r>
    </w:p>
    <w:p w14:paraId="15DBC093" w14:textId="77777777" w:rsidR="00797EFA" w:rsidRPr="00797EFA" w:rsidRDefault="00797EFA" w:rsidP="00C23A89">
      <w:pPr>
        <w:pStyle w:val="Heading4"/>
      </w:pPr>
      <w:r w:rsidRPr="00797EFA">
        <w:t>The seven voyages</w:t>
      </w:r>
    </w:p>
    <w:p w14:paraId="2A777E7A" w14:textId="77777777" w:rsidR="00797EFA" w:rsidRPr="00797EFA" w:rsidRDefault="00797EFA" w:rsidP="00797EFA">
      <w:r w:rsidRPr="00797EFA">
        <w:t>Yongle wanted to expand the empire. He temporarily conquered Vietnam and tried to overpower Japan. He built the capital of his new empire in Beijing. He constructed the famous Forbidden City, and extended the Great Wall. Yongle was determined to control trading in the Indian Ocean. One of his first acts was to order the construction of 3,500 ships. Zheng He was given the job of commanding the fleet.</w:t>
      </w:r>
    </w:p>
    <w:p w14:paraId="453BD534" w14:textId="77777777" w:rsidR="00797EFA" w:rsidRPr="00797EFA" w:rsidRDefault="00797EFA" w:rsidP="00797EFA">
      <w:r w:rsidRPr="00797EFA">
        <w:t>Some of these ships were the largest the world had ever known. Zheng He’s flagship had nine masts and measured about 400 feet long. By comparison, Christopher Columbus’s Santa Maria measured just 85 feet. The fleet's first voyage occurred from 1405 to 1407. Leading the way were 62 nine-masted ships. Behind them were 200 smaller ships carrying horses, grain, and 28,000 armed troops.</w:t>
      </w:r>
    </w:p>
    <w:p w14:paraId="236EFF4A" w14:textId="77777777" w:rsidR="00797EFA" w:rsidRPr="00797EFA" w:rsidRDefault="00797EFA" w:rsidP="00797EFA">
      <w:r w:rsidRPr="00797EFA">
        <w:t>Historians once doubted the accounts of these giant ships. Then, in 1962, workers on the Yangtze river found a wooden 36-foot-long steering post. Next to it was a massive rudder. It was the right size to have been able to steer a ship of 540 to 600 feet in length. And scientists dated the wood at 600 years old. It was the right size and age to be from one of Zheng He’s ships.</w:t>
      </w:r>
    </w:p>
    <w:p w14:paraId="744473B9" w14:textId="77777777" w:rsidR="00797EFA" w:rsidRPr="00797EFA" w:rsidRDefault="00797EFA" w:rsidP="00797EFA">
      <w:r w:rsidRPr="00797EFA">
        <w:t>Zheng He’s first trip took him away from China. He cut through the Indian Ocean to Calcutta, India, and back. The emperor’s purpose for this expedition seems to have been to obtain recognition and gifts from other rulers. The voyagers did not intend to conquer or colonize. But they were prepared to battle those who didn't respect them.</w:t>
      </w:r>
    </w:p>
    <w:p w14:paraId="0118891B" w14:textId="77777777" w:rsidR="00797EFA" w:rsidRPr="00797EFA" w:rsidRDefault="00797EFA" w:rsidP="00797EFA">
      <w:r w:rsidRPr="00797EFA">
        <w:lastRenderedPageBreak/>
        <w:t>Near the end of the voyage, Zheng He’s ships encountered pirates in Sumatra. The pirate leader pretended to submit, with the intention of escaping. However, Zheng He started a battle. He easily defeated the pirates. His forces killed more than 5,000 people and took the pirate leader back to China to be beheaded.</w:t>
      </w:r>
    </w:p>
    <w:p w14:paraId="25507EE4" w14:textId="77777777" w:rsidR="00797EFA" w:rsidRPr="00797EFA" w:rsidRDefault="00797EFA" w:rsidP="00797EFA">
      <w:r w:rsidRPr="00797EFA">
        <w:t>Five more voyages followed before Emperor Yongle’s death in 1424. Zheng He sailed to Hormuz, an Arab port on the Persian Gulf. He even traveled to eastern Africa. He returned with giraffes and zebras. The Chinese had never before seen such animals.</w:t>
      </w:r>
    </w:p>
    <w:p w14:paraId="1C20BF82" w14:textId="77777777" w:rsidR="00797EFA" w:rsidRPr="00797EFA" w:rsidRDefault="00797EFA" w:rsidP="00797EFA">
      <w:r w:rsidRPr="00797EFA">
        <w:t>Zheng He's seventh and final voyage lasted from 1431 to 1433. Apparently Zheng He died at sea. He was likely buried off the coast of India. </w:t>
      </w:r>
    </w:p>
    <w:p w14:paraId="2F5F9291" w14:textId="77777777" w:rsidR="00797EFA" w:rsidRPr="00797EFA" w:rsidRDefault="00797EFA" w:rsidP="00C23A89">
      <w:pPr>
        <w:pStyle w:val="Heading4"/>
      </w:pPr>
      <w:r w:rsidRPr="00797EFA">
        <w:t>Inscribing his adventures</w:t>
      </w:r>
    </w:p>
    <w:p w14:paraId="00868694" w14:textId="77777777" w:rsidR="00797EFA" w:rsidRPr="00797EFA" w:rsidRDefault="00797EFA" w:rsidP="00797EFA">
      <w:r w:rsidRPr="00797EFA">
        <w:t>Zheng He left on his final voyage at age 60. This was the traditional Chinese age to look back on one's life. On this last voyage he stopped at two places in China. He ordered that his great deeds be carved into tablets of granite. With this act his adventures would not be forgotten. The tablets were placed in two cities in China.</w:t>
      </w:r>
    </w:p>
    <w:p w14:paraId="43E598F2" w14:textId="77777777" w:rsidR="00797EFA" w:rsidRPr="00797EFA" w:rsidRDefault="00797EFA" w:rsidP="00797EFA">
      <w:r w:rsidRPr="00797EFA">
        <w:t>In the first inscription, Zheng He describes Tianfei (“Heavenly Princess”), the goddess of Chinese sailors. He explains how sailors depended on her protection:</w:t>
      </w:r>
    </w:p>
    <w:p w14:paraId="5A294E73" w14:textId="77777777" w:rsidR="00797EFA" w:rsidRPr="00797EFA" w:rsidRDefault="00797EFA" w:rsidP="00797EFA">
      <w:r w:rsidRPr="00797EFA">
        <w:rPr>
          <w:i/>
          <w:iCs/>
        </w:rPr>
        <w:t>[We have] traversed over a hundred thousand li of vast ocean [and have] beheld great ocean waves. They rose as high as the sky. The waves swelled and swelled endlessly. No matter what the sudden changes in sea conditions, we spread our cloudlike sails aloft and sailed by the stars day and night. [Had we] not trusted her [Heavenly Princess’s] divine merit, how could we have done this in peace and safety? When we met danger, we invoked the divine name. Once we did so, her answer to our prayer was like an echo. Suddenly there was a divine lamp which illuminated the masts and sails. And once this miraculous light appeared, then apprehension turned to calm... all trusted they had nothing to fear. </w:t>
      </w:r>
    </w:p>
    <w:p w14:paraId="7DB366E4" w14:textId="77777777" w:rsidR="00797EFA" w:rsidRPr="00797EFA" w:rsidRDefault="00797EFA" w:rsidP="00797EFA">
      <w:r w:rsidRPr="00797EFA">
        <w:rPr>
          <w:i/>
          <w:iCs/>
        </w:rPr>
        <w:t>When we arrived at the foreign countries, some barbarian kings resisted transformation and were not respectful. We captured them alive. Bandit soldiers who looted and plundered recklessly we exterminated. Because of this the sea routes became pure and peaceful. The foreign peoples could rely upon them. Now they can pursue their occupations in safety. All of this was due to the aid of the goddess.</w:t>
      </w:r>
    </w:p>
    <w:p w14:paraId="667F4637" w14:textId="77777777" w:rsidR="00797EFA" w:rsidRPr="00797EFA" w:rsidRDefault="00797EFA" w:rsidP="00797EFA">
      <w:r w:rsidRPr="00797EFA">
        <w:t>The “divine lamp” Zheng He mentions is thought be “St. Elmo’s Fire.” It's a glowing ball of light caused by electricity in the air. It can sometimes be seen during storms at sea. The "fire" often occurs around a ship’s mast.</w:t>
      </w:r>
    </w:p>
    <w:p w14:paraId="3BB5A2E4" w14:textId="77777777" w:rsidR="00797EFA" w:rsidRPr="00797EFA" w:rsidRDefault="00797EFA" w:rsidP="00797EFA">
      <w:r w:rsidRPr="00797EFA">
        <w:t>The second inscription follows below. In it, Zheng He explains the purpose of the voyages and his gratitude to the sea goddess:</w:t>
      </w:r>
    </w:p>
    <w:p w14:paraId="4236E8C8" w14:textId="77777777" w:rsidR="00797EFA" w:rsidRPr="00797EFA" w:rsidRDefault="00797EFA" w:rsidP="00797EFA">
      <w:r w:rsidRPr="00797EFA">
        <w:rPr>
          <w:i/>
          <w:iCs/>
        </w:rPr>
        <w:t>If men serve their prince with utmost loyalty, there is nothing they cannot do. And if they worship the gods with utmost sincerity there is no prayer that will not be answered...</w:t>
      </w:r>
    </w:p>
    <w:p w14:paraId="4F8D2655" w14:textId="77777777" w:rsidR="00797EFA" w:rsidRPr="00797EFA" w:rsidRDefault="00797EFA" w:rsidP="00797EFA">
      <w:r w:rsidRPr="00797EFA">
        <w:rPr>
          <w:i/>
          <w:iCs/>
        </w:rPr>
        <w:t xml:space="preserve">We, [Zheng] He and the rest, have been favored with a gracious commission from our Sacred Prince. He's asked us to convey to the distant barbarians the favor [earned by their] respectfulness and good faith. While in command of the personnel of the fleet, we were </w:t>
      </w:r>
      <w:r w:rsidRPr="00797EFA">
        <w:rPr>
          <w:i/>
          <w:iCs/>
        </w:rPr>
        <w:lastRenderedPageBreak/>
        <w:t>[responsible for the great] amount of money and valuables. Our concern while facing the violence of the winds and the dangers of the nights was that we would not succeed. Would we then have served the nation with utmost loyalty and worshipped the divine intelligence with utmost sincerity? None of us could doubt that this was provided safety for the fleet in its comings and goings. Therefore we have made manifest the virtue of the goddess with this inscription on stone. It records the years and months of our going to and returning from the foreign [countries]. Now they may be remembered forever. </w:t>
      </w:r>
    </w:p>
    <w:p w14:paraId="7504775F" w14:textId="77777777" w:rsidR="00797EFA" w:rsidRPr="00797EFA" w:rsidRDefault="00797EFA" w:rsidP="00C23A89">
      <w:pPr>
        <w:pStyle w:val="Heading4"/>
      </w:pPr>
      <w:r w:rsidRPr="00797EFA">
        <w:t>The legacy of Zheng He’s adventures</w:t>
      </w:r>
    </w:p>
    <w:p w14:paraId="47647850" w14:textId="77777777" w:rsidR="00797EFA" w:rsidRPr="00797EFA" w:rsidRDefault="00797EFA" w:rsidP="00797EFA">
      <w:r w:rsidRPr="00797EFA">
        <w:t>The voyages of Zheng He are a favorite topic of world historians today. They show that Chinese ships could have ruled the Indian Ocean for many more years. The ships were so large they might have been able to sail to the Americas. Why didn’t they? What if they had? How different would the world be?</w:t>
      </w:r>
    </w:p>
    <w:p w14:paraId="74687831" w14:textId="77777777" w:rsidR="00797EFA" w:rsidRPr="00797EFA" w:rsidRDefault="00797EFA" w:rsidP="00797EFA">
      <w:r w:rsidRPr="00797EFA">
        <w:t>After the final voyage, the Chinese emperor suddenly ordered that these expensive expeditions be halted. The ships were left to rot in the harbors. Craftsmen quickly forgot how to build such large ships. The knowledge was lost. The ministers who advised the emperor distrusted the eunuchs, who supported the voyages. New military threats came from the Mongols in the north. The emperor's ministers thought money should be spent on defenses there instead of ships.</w:t>
      </w:r>
    </w:p>
    <w:p w14:paraId="66D7D58D" w14:textId="77777777" w:rsidR="00797EFA" w:rsidRPr="00797EFA" w:rsidRDefault="00797EFA" w:rsidP="00797EFA">
      <w:r w:rsidRPr="00797EFA">
        <w:t>Three firsthand accounts survive. They were written by men who sailed with Zheng He. Eventually, Chinese interest in these accounts revived in the twentieth century. Prior to that, Zheng He’s exploits were passed on by storytellers. They told the adventures of Zheng He as a source of wonder, blending them with other fantastic tales. </w:t>
      </w:r>
    </w:p>
    <w:p w14:paraId="012875D7" w14:textId="77777777" w:rsidR="00797EFA" w:rsidRPr="00797EFA" w:rsidRDefault="00797EFA" w:rsidP="00797EFA"/>
    <w:p w14:paraId="2E037138" w14:textId="77777777" w:rsidR="00795398" w:rsidRDefault="00795398" w:rsidP="00797EFA"/>
    <w:p w14:paraId="551B3A19" w14:textId="77777777" w:rsidR="00795398" w:rsidRPr="00083276" w:rsidRDefault="00795398" w:rsidP="00797EFA">
      <w:pPr>
        <w:rPr>
          <w:rFonts w:ascii="Times" w:hAnsi="Times" w:cs="Times New Roman"/>
          <w:sz w:val="20"/>
          <w:szCs w:val="20"/>
        </w:rPr>
      </w:pPr>
    </w:p>
    <w:p w14:paraId="0D37B6E1" w14:textId="77777777" w:rsidR="00795398" w:rsidRPr="00795398" w:rsidRDefault="00795398" w:rsidP="00797EFA"/>
    <w:p w14:paraId="4216297B" w14:textId="77777777" w:rsidR="000302A9" w:rsidRDefault="000302A9" w:rsidP="000302A9">
      <w:pPr>
        <w:pStyle w:val="Heading1"/>
      </w:pPr>
      <w:bookmarkStart w:id="6" w:name="_Toc267645438"/>
      <w:r>
        <w:lastRenderedPageBreak/>
        <w:t>The First Silk Roads</w:t>
      </w:r>
      <w:bookmarkEnd w:id="6"/>
    </w:p>
    <w:p w14:paraId="180B2EFB" w14:textId="3B64E6F5" w:rsidR="00795398" w:rsidRDefault="00864F9A" w:rsidP="00795398">
      <w:r w:rsidRPr="00864F9A">
        <w:t>Beginning with early agrarian civilizations, societies started to connect into large networks of exchange, leading to levels of collective learning never seen before in human history.</w:t>
      </w:r>
    </w:p>
    <w:p w14:paraId="594EA2BC" w14:textId="77777777" w:rsidR="00797EFA" w:rsidRPr="00797EFA" w:rsidRDefault="00797EFA" w:rsidP="0088399E">
      <w:pPr>
        <w:pStyle w:val="Heading3"/>
      </w:pPr>
      <w:r w:rsidRPr="00797EFA">
        <w:t>The First Silk Roads (1480L)</w:t>
      </w:r>
    </w:p>
    <w:p w14:paraId="38C5E4DB" w14:textId="77777777" w:rsidR="00797EFA" w:rsidRPr="00251527" w:rsidRDefault="00797EFA" w:rsidP="00797EFA">
      <w:pPr>
        <w:rPr>
          <w:i/>
        </w:rPr>
      </w:pPr>
      <w:r w:rsidRPr="00251527">
        <w:rPr>
          <w:i/>
        </w:rPr>
        <w:t>By Craig Benjamin</w:t>
      </w:r>
    </w:p>
    <w:p w14:paraId="1AE9883E" w14:textId="77777777" w:rsidR="00797EFA" w:rsidRPr="00797EFA" w:rsidRDefault="00797EFA" w:rsidP="00797EFA">
      <w:r w:rsidRPr="00797EFA">
        <w:t>Beginning with early agrarian civilizations, societies started to connect into large networks of exchange, leading to levels of collective learning never seen before in human history.</w:t>
      </w:r>
    </w:p>
    <w:p w14:paraId="0C1C6E78" w14:textId="77777777" w:rsidR="00797EFA" w:rsidRPr="00797EFA" w:rsidRDefault="00797EFA" w:rsidP="00E97735">
      <w:pPr>
        <w:pStyle w:val="Heading4"/>
      </w:pPr>
      <w:r w:rsidRPr="00797EFA">
        <w:t>Making connections</w:t>
      </w:r>
    </w:p>
    <w:p w14:paraId="39C6B10F" w14:textId="77777777" w:rsidR="00797EFA" w:rsidRPr="00797EFA" w:rsidRDefault="00797EFA" w:rsidP="00797EFA">
      <w:r w:rsidRPr="00797EFA">
        <w:t>Agrarian civilizations did not exist in isolation. As they grew and stretched their boundaries they joined up to form larger structures. This linking up of different civilizations was an important process because it ensured that collective learning reached further and embraced more people and greater diversity than ever before. Significant exchanges occurred in the Americas, in Australasia, and in the Pacific, but the most important exchange networks emerged in Afro-Eurasia. At this time, these four zones were still so isolated from each other that humans living in one remained utterly ignorant of events in the others.</w:t>
      </w:r>
    </w:p>
    <w:p w14:paraId="16836086" w14:textId="77777777" w:rsidR="00797EFA" w:rsidRPr="00797EFA" w:rsidRDefault="00797EFA" w:rsidP="00797EFA">
      <w:r w:rsidRPr="00797EFA">
        <w:t>In Afro-Eurasia, all agrarian civilizations were linked together into a vast interconnected network by the beginning of the Common Era. This network involved not only the trading of material goods, but also the trading of social, religious, and philosophical ideas, languages, new technologies, and disease. The most important exchange system that existed anywhere during the Common Era is known today as the Silk Roads, but significant smaller connections developed much earlier between many of the agrarian civilizations.</w:t>
      </w:r>
    </w:p>
    <w:p w14:paraId="491AA083" w14:textId="77777777" w:rsidR="00797EFA" w:rsidRPr="00797EFA" w:rsidRDefault="00797EFA" w:rsidP="00797EFA">
      <w:r w:rsidRPr="00797EFA">
        <w:t>Not all these connections were based on trade. Warfare is common to all agrarian civilizations, so conflict was also a powerful way of connecting civilizations. It was through warfare that the Romans eventually connected most of the peoples of Afro-Eurasia. Centuries later, Muslim armies quickly constructed a vast Islamic realm that stretched from Europe to the borders of the Tang dynasty’s empire, deep in central Asia. Although these military relationships were important in establishing connections, the most influential connections of the era were built through trade.</w:t>
      </w:r>
    </w:p>
    <w:p w14:paraId="1D8CA566" w14:textId="77777777" w:rsidR="00797EFA" w:rsidRPr="00797EFA" w:rsidRDefault="00797EFA" w:rsidP="00797EFA">
      <w:r w:rsidRPr="00797EFA">
        <w:t>Trade was important from the beginning. As early as 2300 BCE, civilizations in Mesopotamia, Egypt, and the Indus Valley were involved in commercial relationships. The Silk Roads enabled these early small-scale exchanges to expand dramatically, leading to even more significant changes in human history, and to intensive collective learning.</w:t>
      </w:r>
    </w:p>
    <w:p w14:paraId="37B1EB6F" w14:textId="77777777" w:rsidR="00797EFA" w:rsidRPr="00797EFA" w:rsidRDefault="00797EFA" w:rsidP="00E97735">
      <w:pPr>
        <w:pStyle w:val="Heading4"/>
      </w:pPr>
      <w:r w:rsidRPr="00797EFA">
        <w:t>The first Silk Roads era (50 BCE–250 CE)</w:t>
      </w:r>
    </w:p>
    <w:p w14:paraId="3FA1CFB3" w14:textId="77777777" w:rsidR="00797EFA" w:rsidRPr="00797EFA" w:rsidRDefault="00797EFA" w:rsidP="00797EFA">
      <w:r w:rsidRPr="00797EFA">
        <w:t xml:space="preserve">The first major period of Silk Roads trade occurred between c. 50 BCE and 250 CE, when exchanges took place between the Chinese, Indian, Kushan, Iranian, steppe-nomadic, and </w:t>
      </w:r>
      <w:r w:rsidRPr="00797EFA">
        <w:lastRenderedPageBreak/>
        <w:t>Mediterranean cultures. A second significant Silk Roads era operated from about 700 to 1200, connecting China, India, Southeast Asia, the Islamic realm, and the Mediterranean into a vast web based on busy overland and maritime trade. The primary function of the Silk Roads during both periods was to facilitate commercial trade, but intellectual, social, and artistic ideas were also exchanged. Historians believe that it is these nonmaterial exchanges that have been of greatest significance to world history.</w:t>
      </w:r>
    </w:p>
    <w:p w14:paraId="3DA9DFB8" w14:textId="77777777" w:rsidR="00797EFA" w:rsidRPr="00797EFA" w:rsidRDefault="00797EFA" w:rsidP="00797EFA">
      <w:r w:rsidRPr="00797EFA">
        <w:t>Large-scale exchanges became possible only after the small early agrarian civilizations were consolidated into huge and powerful empires. By the time of the first Silk Roads era, just four ruling dynasties — those of the Roman, Parthian, Kushan, and Han empires — controlled much of the Eurasian landmass, from the China Sea to the Atlantic Ocean. Order and stability were established over a vast geopolitical environment, great road networks were constructed, advances were made in metallurgy and transport technology, agricultural production was intensified, and coinage appeared for the first time. By 50 BCE, conditions in Afro-Eurasia were much different than they had been before the consolidation of empires.</w:t>
      </w:r>
    </w:p>
    <w:p w14:paraId="38F85994" w14:textId="77777777" w:rsidR="00797EFA" w:rsidRPr="00797EFA" w:rsidRDefault="00797EFA" w:rsidP="00797EFA">
      <w:r w:rsidRPr="00797EFA">
        <w:t>Pastoral nomads (humans who form communities that live primarily from their domesticated animals like cattle, sheep, camels, or horses) were also important in these exchanges. Toward the end of the first millennium BCE, large and powerful pastoral nomadic communities appeared — the Scythians, the Xiongnu, and the Yuezhi. The ability of pastoral nomads to thrive in the harsh interior of Inner Asia helped facilitate the linking up of all the different civilizations and lifeways, as travelers depended on these people when the Silk Roads formed.</w:t>
      </w:r>
    </w:p>
    <w:p w14:paraId="2A916466" w14:textId="77777777" w:rsidR="00797EFA" w:rsidRPr="00797EFA" w:rsidRDefault="00797EFA" w:rsidP="00797EFA">
      <w:r w:rsidRPr="00797EFA">
        <w:t>It was the decision by the Han Chinese in the first century BCE to interact with their western neighbors and engage in long-distance commerce that turned small-scale regional trade into a great trans-Afro-Eurasian exchange network. This occurred around the same time that Augustus came to power in Rome following a century of civil war. In the relatively peaceful era that ensued, the demand for foreign luxury goods in Rome exploded, leading to a huge expansion of both land-based trade routes connecting the Mediterranean with East Asia, and maritime routes connecting Roman Egypt to India.</w:t>
      </w:r>
    </w:p>
    <w:p w14:paraId="26C56A88" w14:textId="77777777" w:rsidR="00797EFA" w:rsidRPr="00797EFA" w:rsidRDefault="00797EFA" w:rsidP="00797EFA">
      <w:r w:rsidRPr="00797EFA">
        <w:t>The major Chinese export commodity in demand in Rome was silk, an elegant, sensual material formed by silkworms that was highly coveted by wealthy women. The Chinese carefully guarded the secret of silk, and border guards searched merchants to make sure they weren’t carrying any actual silkworms out of the country. The Romans also prized Han iron for its exceptional hardness, as well as spices from Arabia and India, such as nutmeg, cloves, cardamom, and pepper. From central Asia, India, and the Mediterranean region, the Chinese imported agricultural products (such as grapes), glassware, art objects, and horses.</w:t>
      </w:r>
    </w:p>
    <w:p w14:paraId="7E94B633" w14:textId="77777777" w:rsidR="00797EFA" w:rsidRPr="00797EFA" w:rsidRDefault="00797EFA" w:rsidP="00797EFA">
      <w:r w:rsidRPr="00797EFA">
        <w:t xml:space="preserve">The Silk Roads land routes stretched from China’s capital, Chang’an (in Shaanxi Province near Xi’an), through Central Asia and on to the Mediterranean. The animal that made Silk Roads trade possible was the Bactrian camel, which was incredibly well adapted to its environment. The humps on its back contain high quantities of fat (not water) to sustain it for long distances, and its long eyelashes and sealable nostrils guard against dust in the frequent sandstorms. The two broad toes on its feet have undivided soles, a natural </w:t>
      </w:r>
      <w:r w:rsidRPr="00797EFA">
        <w:lastRenderedPageBreak/>
        <w:t>adaptation to walking on sand. The bulk of overland Silk Roads trade was literally carried on the backs of these extraordinary animals.</w:t>
      </w:r>
    </w:p>
    <w:p w14:paraId="2A1EB7B8" w14:textId="77777777" w:rsidR="00797EFA" w:rsidRPr="00797EFA" w:rsidRDefault="00797EFA" w:rsidP="00797EFA">
      <w:r w:rsidRPr="00797EFA">
        <w:t>Much Silk Roads trade also took place by sea, between Roman Egypt and the west coast of India. Sailors had discovered the “trade winds,” which blow reliably from the southwest in the summer, allowing heavily laden ships to sail across the Indian Ocean from the coast of Africa to India. The winds reverse in the winter so that the same ships carrying new cargo could make the return journey to Egypt. Whether by land or by sea, however, few traders ever made their way along the entire length of the Silk Roads. Typically, merchants from the major eastern and western agrarian civilizations took their goods as far as central Asia before passing them on to a series of middlemen, like the Kushans, the Sogdians, and the Parthians.</w:t>
      </w:r>
    </w:p>
    <w:p w14:paraId="777AC49D" w14:textId="77777777" w:rsidR="00797EFA" w:rsidRPr="00797EFA" w:rsidRDefault="00797EFA" w:rsidP="00797EFA">
      <w:r w:rsidRPr="00797EFA">
        <w:t>During the third century CE, the Silk Roads fell into disuse as both the Chinese and Roman empires withdrew from the network. Silk Roads trade was at least partly responsible for this, because it led to the spread of disastrous epidemic diseases. Smallpox, measles, and bubonic plagues devastated the populations at either end of the routes, where people had less resistance to each other’s diseases. As a result, the population of the Roman Empire fell from perhaps 60 million to 40 million by 400 CE, while that of China may have dropped from 60 million to 45 million by 600 CE.</w:t>
      </w:r>
    </w:p>
    <w:p w14:paraId="3BD5B2C5" w14:textId="77777777" w:rsidR="00797EFA" w:rsidRPr="00797EFA" w:rsidRDefault="00797EFA" w:rsidP="00797EFA">
      <w:r w:rsidRPr="00797EFA">
        <w:t>These huge demographic losses, which happened at the same time as the decline of previously stable civilizations (the Parthian, Han, and Kushan empires all disintegrated between 220 and 250 CE, and the Roman Empire experienced a series of crises beginning in the early third century), meant that the political situation in many parts of Afro-Eurasia was no longer conducive to large-scale commercial exchange. However, with the establishment of the Islamic realm in the eighth and ninth centuries, and the emergence of the Tang dynasty in China at the same time, significant Silk Roads exchanges along both land and maritime routes were revived.</w:t>
      </w:r>
    </w:p>
    <w:p w14:paraId="10381399" w14:textId="77777777" w:rsidR="00797EFA" w:rsidRPr="00797EFA" w:rsidRDefault="00797EFA" w:rsidP="00E97735">
      <w:pPr>
        <w:pStyle w:val="Heading4"/>
      </w:pPr>
      <w:r w:rsidRPr="00797EFA">
        <w:t>The second Silk Roads era (700–1200)</w:t>
      </w:r>
    </w:p>
    <w:p w14:paraId="52549ADD" w14:textId="77777777" w:rsidR="00797EFA" w:rsidRPr="00797EFA" w:rsidRDefault="00797EFA" w:rsidP="00797EFA">
      <w:r w:rsidRPr="00797EFA">
        <w:t>Both the Tang dynasty (618–907) and its successor, the Song (960–1279), presided over a vibrant market economy in China, in which agricultural and manufacturing specialization, population growth, urbanization, and technological innovation encouraged high levels of trade. New financial instruments (including printed paper money) were devised to facilitate large-scale commerce. At the same time, Arab merchants — benefiting from the stable and prosperous Abbasid administration in Baghdad (750–1228) — began to engage with their Chinese counterparts in lucrative commercial enterprises, leading to a revival of the Silk Roads.</w:t>
      </w:r>
    </w:p>
    <w:p w14:paraId="12C5F8AA" w14:textId="77777777" w:rsidR="00797EFA" w:rsidRPr="00797EFA" w:rsidRDefault="00797EFA" w:rsidP="00797EFA">
      <w:r w:rsidRPr="00797EFA">
        <w:t xml:space="preserve">The trade goods exchanged across Afro-Eurasia during this second Silk Roads era, including ceramics, textiles, foods, spices, and high-value art, were impressive. But as was the case with the first era, religious exchanges were perhaps of even greater significance to world history. Even before the Tang came to power, many foreign religions had made their way into East Asia, including Christianity, Manichaeism, and Zoroastrianism. With the advent of Islam in the seventh century, and the establishment of substantial Muslim merchant </w:t>
      </w:r>
      <w:r w:rsidRPr="00797EFA">
        <w:lastRenderedPageBreak/>
        <w:t>communities in the centuries that followed, mosques also began to appear in many Chinese cities. But of all the foreign belief systems that were accepted in China, it was Buddhism that made the most substantial inroads.</w:t>
      </w:r>
    </w:p>
    <w:p w14:paraId="4FE14635" w14:textId="77777777" w:rsidR="00797EFA" w:rsidRPr="00797EFA" w:rsidRDefault="00797EFA" w:rsidP="00E97735">
      <w:pPr>
        <w:pStyle w:val="Heading4"/>
      </w:pPr>
      <w:r w:rsidRPr="00797EFA">
        <w:t>Exchange shapes culture</w:t>
      </w:r>
    </w:p>
    <w:p w14:paraId="104F3ECA" w14:textId="77777777" w:rsidR="00797EFA" w:rsidRPr="00797EFA" w:rsidRDefault="00797EFA" w:rsidP="00797EFA">
      <w:r w:rsidRPr="00797EFA">
        <w:t>The Silk Roads are the supreme example of the interconnectedness of civilizations during the Era of Agrarian Civilizations. Along these often difficult routes, through some of the harshest geography on Earth, traveled merchants and adventurers, diplomats and missionaries, carrying their commodities and ideas enormous distances across the Afro-Eurasian world zone. Each category of exchange was important, and, as a result of this interaction, Afro-Eurasia has preserved a certain underlying unity, expressed in common technologies, artistic styles, cultures, and religions, and even in disease and immunity patterns.</w:t>
      </w:r>
    </w:p>
    <w:p w14:paraId="4B289590" w14:textId="77777777" w:rsidR="00797EFA" w:rsidRPr="00797EFA" w:rsidRDefault="00797EFA" w:rsidP="00797EFA">
      <w:r w:rsidRPr="00797EFA">
        <w:t>Other world zones also had their early exchange networks, but none on the scale of the Silk Roads. American trade networks happened over long distances, crossing diverse geographic regions — from the Andes through Mesoamerica and up into North America. But American networks were much smaller and less varied than those of the Silk Roads, probably because the jungles of the equatorial region acted as a barrier. Because of the Silk Roads, Afro-Eurasia was much larger in population, much more technologically dynamic, and also much more interlinked through trade and exchange than the other three world zones were. This is a particularly important distinction because, when the different zones finally collided after 1492, the societies of Afro-Eurasia were quickly able to dominate the rest of the world. And that in turn explains why the modern revolution that followed was destined to be led by Afro-Eurasian peoples, not those from the Americas.</w:t>
      </w:r>
    </w:p>
    <w:p w14:paraId="6EFE8868" w14:textId="77777777" w:rsidR="00797EFA" w:rsidRPr="00797EFA" w:rsidRDefault="00797EFA" w:rsidP="0088399E">
      <w:pPr>
        <w:pStyle w:val="Heading3"/>
      </w:pPr>
      <w:r w:rsidRPr="00797EFA">
        <w:t>The First Silk Roads (1240L)</w:t>
      </w:r>
    </w:p>
    <w:p w14:paraId="35C3E87B" w14:textId="77777777" w:rsidR="00797EFA" w:rsidRPr="00251527" w:rsidRDefault="00797EFA" w:rsidP="00797EFA">
      <w:pPr>
        <w:rPr>
          <w:i/>
        </w:rPr>
      </w:pPr>
      <w:r w:rsidRPr="00251527">
        <w:rPr>
          <w:i/>
        </w:rPr>
        <w:t>By Craig Benjamin, adapted by Newsela</w:t>
      </w:r>
    </w:p>
    <w:p w14:paraId="37BA8356" w14:textId="77777777" w:rsidR="00797EFA" w:rsidRPr="00797EFA" w:rsidRDefault="00797EFA" w:rsidP="00797EFA">
      <w:r w:rsidRPr="00797EFA">
        <w:t>Beginning with early agrarian civilizations, societies started to connect into large networks of exchange, leading to levels of collective learning never seen before in human history.</w:t>
      </w:r>
    </w:p>
    <w:p w14:paraId="094D4D1E" w14:textId="77777777" w:rsidR="00797EFA" w:rsidRPr="00797EFA" w:rsidRDefault="00797EFA" w:rsidP="00E97735">
      <w:pPr>
        <w:pStyle w:val="Heading4"/>
      </w:pPr>
      <w:r w:rsidRPr="00797EFA">
        <w:t>Making connections</w:t>
      </w:r>
    </w:p>
    <w:p w14:paraId="75942753" w14:textId="77777777" w:rsidR="00797EFA" w:rsidRPr="00797EFA" w:rsidRDefault="00797EFA" w:rsidP="00797EFA">
      <w:r w:rsidRPr="00797EFA">
        <w:t>Agrarian civilizations did not exist in isolation. As they grew and stretched their boundaries they joined up to form larger structures. This linking up of different civilizations was an important process. It guaranteed that collective learning reached further and embraced more people and greater diversity than ever before. Significant exchanges occurred in the Americas, in Australasia, and in the Pacific. But, by far, the most important exchange networks emerged in Afro-Eurasia. At this time, these four zones were still so isolated from each other that humans living in one remained utterly ignorant of events in the others.</w:t>
      </w:r>
    </w:p>
    <w:p w14:paraId="4FB59A88" w14:textId="77777777" w:rsidR="00797EFA" w:rsidRPr="00797EFA" w:rsidRDefault="00797EFA" w:rsidP="00797EFA">
      <w:r w:rsidRPr="00797EFA">
        <w:t xml:space="preserve">In Afro-Eurasia, all agrarian civilizations were linked together into a vast interconnected network by the beginning of the Common Era, called the Silk Roads. This network didn't just involve the trading of material goods. An exchange of social, religious, and philosophical ideas, languages, and new technologies took place as well. Unfortunately, diseases were </w:t>
      </w:r>
      <w:r w:rsidRPr="00797EFA">
        <w:lastRenderedPageBreak/>
        <w:t>also spread. The Silk Roads were the most important exchange system that existed anywhere during the Common Era. Yet, significant smaller connections developed much earlier between many of the agrarian civilizations.</w:t>
      </w:r>
    </w:p>
    <w:p w14:paraId="04F62528" w14:textId="77777777" w:rsidR="00797EFA" w:rsidRPr="00797EFA" w:rsidRDefault="00797EFA" w:rsidP="00797EFA">
      <w:r w:rsidRPr="00797EFA">
        <w:t>Not all these connections were based on trade. Warfare is common to all agrarian civilizations, so conflict was also a powerful way of connecting civilizations. It was through warfare that the Romans eventually connected most of the peoples of Afro-Eurasia. Centuries later, Muslim armies constructed a vast Islamic realm that stretched from Europe to the borders of the Tang dynasty’s empire, deep in central Asia. Although these military relationships were important in establishing connections, the most influential connections of the era were built through trade.</w:t>
      </w:r>
    </w:p>
    <w:p w14:paraId="71FC2986" w14:textId="77777777" w:rsidR="00797EFA" w:rsidRPr="00797EFA" w:rsidRDefault="00797EFA" w:rsidP="00797EFA">
      <w:r w:rsidRPr="00797EFA">
        <w:t>Trade was important from the beginning. As early as 2300 BCE, civilizations in Mesopotamia, Egypt, and the Indus Valley were involved in commercial relationships. The Silk Roads enabled these early small-scale exchanges to expand dramatically, leading to even more significant changes in human history, and to intensive collective learning.</w:t>
      </w:r>
    </w:p>
    <w:p w14:paraId="71D1EA25" w14:textId="77777777" w:rsidR="00797EFA" w:rsidRPr="00797EFA" w:rsidRDefault="00797EFA" w:rsidP="00E97735">
      <w:pPr>
        <w:pStyle w:val="Heading4"/>
      </w:pPr>
      <w:r w:rsidRPr="00797EFA">
        <w:t>The first Silk Roads era (50 BCE–250 CE)</w:t>
      </w:r>
    </w:p>
    <w:p w14:paraId="1D108002" w14:textId="77777777" w:rsidR="00797EFA" w:rsidRPr="00797EFA" w:rsidRDefault="00797EFA" w:rsidP="00797EFA">
      <w:r w:rsidRPr="00797EFA">
        <w:t>The first major period of Silk Roads trade occurred between c. 50 BCE and 250 CE, when exchanges took place between the Chinese, Indian, Kushan, Iranian, steppe-nomadic, and Mediterranean cultures. A second significant Silk Roads era operated from about 700 to 1200, connecting China, India, Southeast Asia, the Islamic realm, and the Mediterranean into a vast web based on busy overland and sea trade. The primary function of the Silk Roads during both periods was to facilitate commercial trade. But, intellectual, social, and artistic ideas were also exchanged. Historians believe that it is these exchanges of ideas that have been of greatest significance to world history.</w:t>
      </w:r>
    </w:p>
    <w:p w14:paraId="1D0B9C3A" w14:textId="77777777" w:rsidR="00797EFA" w:rsidRPr="00797EFA" w:rsidRDefault="00797EFA" w:rsidP="00797EFA">
      <w:r w:rsidRPr="00797EFA">
        <w:t>Large-scale exchanges became possible only after the small early agrarian civilizations were joined into huge and powerful empires. By the time of the first Silk Roads era, just four ruling dynasties — those of the Roman, Parthian, Kushan, and Han empires — controlled much of the Eurasian landmass, from the China Sea to the Atlantic Ocean. Order and stability were established over a vast geopolitical environment, great road networks were constructed, advances were made in metallurgy and transport technology, agricultural production was intensified, and coinage appeared for the first time. By 50 BCE, conditions in Afro-Eurasia were much different than they had been before the consolidation of empires.</w:t>
      </w:r>
    </w:p>
    <w:p w14:paraId="61752C31" w14:textId="77777777" w:rsidR="00797EFA" w:rsidRPr="00797EFA" w:rsidRDefault="00797EFA" w:rsidP="00797EFA">
      <w:r w:rsidRPr="00797EFA">
        <w:t>Pastoral nomads (humans who form communities that live primarily from their domesticated animals like cattle, sheep, camels, or horses) were also important in these exchanges. Toward the end of the first millennium BCE, large and powerful pastoral nomadic communities appeared — the Scythians, the Xiongnu, and the Yuezhi. The ability of pastoral nomads to thrive in the harsh interior of Inner Asia helped link up all the different civilizations, as travelers depended on these people when the Silk Roads formed.</w:t>
      </w:r>
    </w:p>
    <w:p w14:paraId="672D4CCF" w14:textId="77777777" w:rsidR="00797EFA" w:rsidRPr="00797EFA" w:rsidRDefault="00797EFA" w:rsidP="00797EFA">
      <w:r w:rsidRPr="00797EFA">
        <w:t xml:space="preserve">The Han Chinese decided in the first century BCE to interact with their European neighbors. Small-scale regional trade now became a great trans-Afro-Eurasian exchange network. This occurred around the same time that Augustus came to power in Rome following a century of civil war. A relatively peaceful era ensued. Trade increased and the demand for foreign </w:t>
      </w:r>
      <w:r w:rsidRPr="00797EFA">
        <w:lastRenderedPageBreak/>
        <w:t>luxury goods in Rome exploded. The desire for rich goods, like silk, led to a huge expansion of both land-based trade routes connecting the Mediterranean with East Asia, and maritime routes connecting Roman Egypt to India.</w:t>
      </w:r>
    </w:p>
    <w:p w14:paraId="4FE88873" w14:textId="77777777" w:rsidR="00797EFA" w:rsidRPr="00797EFA" w:rsidRDefault="00797EFA" w:rsidP="00797EFA">
      <w:r w:rsidRPr="00797EFA">
        <w:t>The major Chinese export commodity in demand in Rome was silk, an elegant, sensual material formed by silkworms and highly coveted by wealthy women. The Chinese carefully guarded the secret of silk. Guards at Chinese borders searched merchants to make sure they weren’t carrying any actual silkworms out of the country. The Romans also prized Han iron for its exceptional hardness, as well as spices from Arabia and India, such as nutmeg, cloves, cardamom, and pepper. In turn, the Chinese imported goods from Central Asia, India, and the Mediterranean region. They especially prized agricultural products (such as grapes), glassware, art objects, and horses.</w:t>
      </w:r>
    </w:p>
    <w:p w14:paraId="26C78928" w14:textId="77777777" w:rsidR="00797EFA" w:rsidRPr="00797EFA" w:rsidRDefault="00797EFA" w:rsidP="00797EFA">
      <w:r w:rsidRPr="00797EFA">
        <w:t>The Silk Roads land routes stretched from China’s capital then, Chang’an, through Central Asia and on to the Mediterranean. The animal that made Silk Roads trade possible was the Bactrian camel, which was incredibly well adapted to its environment. The humps on its back contain high quantities of fat (not water) to sustain it for long distances. It has long eyelashes and nostrils that seal shut, which guard against dust in the frequent sandstorms of the region. The two broad toes on its feet have undivided soles, a natural adaptation to walking on sand. The bulk of overland Silk Roads trade was literally carried on the backs of these extraordinary animals. </w:t>
      </w:r>
    </w:p>
    <w:p w14:paraId="4FE59427" w14:textId="77777777" w:rsidR="00797EFA" w:rsidRPr="00797EFA" w:rsidRDefault="00797EFA" w:rsidP="00797EFA">
      <w:r w:rsidRPr="00797EFA">
        <w:t>Much Silk Roads trade also took place by sea, between Roman-controlled Egypt and the west coast of India. Sailors had discovered the “trade winds,” which blow reliably from the southwest in the summer. The strong winds allowed ships carrying heavy cargo to sail across the Indian Ocean from the coast of Africa to India. The winds reverse in the winter so that the same ships carrying new cargo could make the return journey to Egypt. Whether by land or by sea, however, few traders ever made their way along the entire length of the Silk Roads. Typically, merchants from the major eastern and western agrarian civilizations took their goods as far as central Asia. At that point, they would pass them on to a series of middlemen, like the Kushans, the Sogdians, and the Parthians.</w:t>
      </w:r>
    </w:p>
    <w:p w14:paraId="35718717" w14:textId="77777777" w:rsidR="00797EFA" w:rsidRPr="00797EFA" w:rsidRDefault="00797EFA" w:rsidP="00797EFA">
      <w:r w:rsidRPr="00797EFA">
        <w:t>During the third century CE, the Silk Roads ceased to be used. Both the Chinese and Roman empires withdrew from the network. Silk Roads trade was at least partly responsible for this, because it led to the spread of disastrous epidemic diseases. Smallpox, measles, and bubonic plagues devastated the populations at either end of the routes, where people had less resistance to each other’s diseases. As a result, the population of the Roman Empire fell from perhaps 60 million to 40 million by 400 CE, while that of China may have dropped from 60 million to 45 million by 600 CE.</w:t>
      </w:r>
    </w:p>
    <w:p w14:paraId="5F585EE9" w14:textId="77777777" w:rsidR="00797EFA" w:rsidRPr="00797EFA" w:rsidRDefault="00797EFA" w:rsidP="00797EFA">
      <w:r w:rsidRPr="00797EFA">
        <w:t xml:space="preserve">These huge demographic losses happened at the same time as the decline of other civilizations. The Parthian, Han, and Kushan empires all disintegrated between 220 and 250 CE, and the Roman Empire experienced a series of crises beginning in the early third century. The decline of these powerful civilizations meant that the political situation in many parts of Afro-Eurasia was no longer favorable to large-scale commercial exchange. But then came the establishment of the Islamic realm in the eighth and ninth centuries, and the </w:t>
      </w:r>
      <w:r w:rsidRPr="00797EFA">
        <w:lastRenderedPageBreak/>
        <w:t>emergence of the Tang dynasty in China at the same time. A revival of Silk Roads exchanges along both land and sea routes commenced.</w:t>
      </w:r>
    </w:p>
    <w:p w14:paraId="5C3DFD84" w14:textId="77777777" w:rsidR="00797EFA" w:rsidRPr="00797EFA" w:rsidRDefault="00797EFA" w:rsidP="00E97735">
      <w:pPr>
        <w:pStyle w:val="Heading4"/>
      </w:pPr>
      <w:r w:rsidRPr="00797EFA">
        <w:t>The second Silk Roads era (700–1200)</w:t>
      </w:r>
    </w:p>
    <w:p w14:paraId="513387DF" w14:textId="77777777" w:rsidR="00797EFA" w:rsidRPr="00797EFA" w:rsidRDefault="00797EFA" w:rsidP="00797EFA">
      <w:r w:rsidRPr="00797EFA">
        <w:t>Both the Tang dynasty (618–907) and its successor, the Song (960–1279), presided over a vibrant market economy in China. Specialization in agriculture and manufacturing, population growth, urbanization, and technological innovation encouraged high levels of trade. Printed paper money came into use to facilitate large-scale commerce. At the same time, Arab merchants — benefiting from the stable and prosperous Abbasid administration in Baghdad (750–1228) — began to engage with their Chinese counterparts in lucrative commercial enterprises, leading to a revival of the Silk Roads.</w:t>
      </w:r>
    </w:p>
    <w:p w14:paraId="40F04476" w14:textId="77777777" w:rsidR="00797EFA" w:rsidRPr="00797EFA" w:rsidRDefault="00797EFA" w:rsidP="00797EFA">
      <w:r w:rsidRPr="00797EFA">
        <w:t>The goods exchanged across Afro-Eurasia during this second Silk Roads era were impressive. Ceramics, textiles, foods, spices, and high-value art were traded along the route. But as was the case with the first era, religious exchanges were perhaps of even greater significance to world history. Even before the Tang came to power, many foreign religions had made their way into East Asia, including Christianity, Manichaeism, and Zoroastrianism. Islam was born in the seventh century. In the centuries that followed, substantial Muslim merchant communities were established and mosques also began to appear in many Chinese cities. But of all the foreign belief systems that were accepted in China, it was Buddhism that made the most substantial inroads.</w:t>
      </w:r>
    </w:p>
    <w:p w14:paraId="5C7F4386" w14:textId="77777777" w:rsidR="00797EFA" w:rsidRPr="00797EFA" w:rsidRDefault="00797EFA" w:rsidP="00E97735">
      <w:pPr>
        <w:pStyle w:val="Heading4"/>
      </w:pPr>
      <w:r w:rsidRPr="00797EFA">
        <w:t>Exchange shapes culture</w:t>
      </w:r>
    </w:p>
    <w:p w14:paraId="194E51A9" w14:textId="77777777" w:rsidR="00797EFA" w:rsidRPr="00797EFA" w:rsidRDefault="00797EFA" w:rsidP="00797EFA">
      <w:r w:rsidRPr="00797EFA">
        <w:t>The Silk Roads are the supreme example of the interconnectedness of civilizations during the Era of Agrarian Civilizations. Along these often difficult routes, through some of the harshest geography on Earth, merchants and adventurers carried goods and information. Diplomats and missionaries brought their ideas and religious beliefs enormous distances across the Afro-Eurasian world zone. Each type of exchange was important. Because of this ancient interaction, Afro-Eurasia has preserved a certain underlying unity, expressed in common technologies, artistic styles, cultures, and religions, and even in disease and immunity patterns.</w:t>
      </w:r>
    </w:p>
    <w:p w14:paraId="6C9F7C09" w14:textId="77777777" w:rsidR="00797EFA" w:rsidRPr="00797EFA" w:rsidRDefault="00797EFA" w:rsidP="00797EFA">
      <w:r w:rsidRPr="00797EFA">
        <w:t>Other world zones also had their early exchange networks, but none on the scale of the Silk Roads. American trade networks happened over long distances, crossing diverse geographic regions — from the Andes through Mesoamerica and up into North America. But American networks were much smaller and less varied than those of the Silk Roads. The jungles of the equatorial region probably prevented the level of connectedness seen in Afro-Eurasia.</w:t>
      </w:r>
    </w:p>
    <w:p w14:paraId="3D665596" w14:textId="77777777" w:rsidR="00797EFA" w:rsidRPr="00797EFA" w:rsidRDefault="00797EFA" w:rsidP="00797EFA">
      <w:r w:rsidRPr="00797EFA">
        <w:t>Because of the Silk Roads, Afro-Eurasia was much larger in population, much more technologically dynamic, and also much more interlinked through trade and exchange than the other three world zones were. This is a particularly important distinction. The different zones finally collided after 1492, when Europeans sailed to the Americas. The technologically advanced societies of Afro-Eurasia were quickly able to dominate the rest of the world. And that in turn explains why the modern revolution that followed was destined to be led by Afro-Eurasian peoples, not those from the Americas.</w:t>
      </w:r>
    </w:p>
    <w:p w14:paraId="19EE4020" w14:textId="77777777" w:rsidR="00797EFA" w:rsidRPr="00797EFA" w:rsidRDefault="00797EFA" w:rsidP="0088399E">
      <w:pPr>
        <w:pStyle w:val="Heading3"/>
      </w:pPr>
      <w:r w:rsidRPr="00797EFA">
        <w:lastRenderedPageBreak/>
        <w:t>The First Silk Roads (1060L)</w:t>
      </w:r>
    </w:p>
    <w:p w14:paraId="641EBCED" w14:textId="77777777" w:rsidR="00797EFA" w:rsidRPr="00251527" w:rsidRDefault="00797EFA" w:rsidP="00797EFA">
      <w:pPr>
        <w:rPr>
          <w:i/>
        </w:rPr>
      </w:pPr>
      <w:r w:rsidRPr="00251527">
        <w:rPr>
          <w:i/>
        </w:rPr>
        <w:t>By Craig Benjamin, adapted by Newsela</w:t>
      </w:r>
    </w:p>
    <w:p w14:paraId="0A42BDDF" w14:textId="77777777" w:rsidR="00797EFA" w:rsidRPr="00797EFA" w:rsidRDefault="00797EFA" w:rsidP="00797EFA">
      <w:r w:rsidRPr="00797EFA">
        <w:t>Beginning with early agrarian civilizations, societies started to connect into large networks of exchange. Today, such networks have led to levels of collective learning never seen before in human history.</w:t>
      </w:r>
    </w:p>
    <w:p w14:paraId="3D7ACB76" w14:textId="77777777" w:rsidR="00797EFA" w:rsidRPr="00797EFA" w:rsidRDefault="00797EFA" w:rsidP="00E97735">
      <w:pPr>
        <w:pStyle w:val="Heading4"/>
      </w:pPr>
      <w:r w:rsidRPr="00797EFA">
        <w:t>Making connections</w:t>
      </w:r>
    </w:p>
    <w:p w14:paraId="2ADC313B" w14:textId="77777777" w:rsidR="00797EFA" w:rsidRPr="00797EFA" w:rsidRDefault="00797EFA" w:rsidP="00797EFA">
      <w:r w:rsidRPr="00797EFA">
        <w:t>Agrarian civilizations did not exist entirely off on their own. As they grew and stretched their boundaries, they joined up to form larger structures. The linking up of different civilizations was an important process. It guaranteed that collective learning reached further and embraced more people and greater diversity than ever before. Significant exchanges of trade and ideas occurred in the Americas, in Australasia, and in the Pacific. But, by far, the most important exchange networks emerged in Afro-Eurasia. At this time, these four zones were still so isolated from each other that humans living in one remained utterly ignorant of events in the others.</w:t>
      </w:r>
    </w:p>
    <w:p w14:paraId="5C596339" w14:textId="77777777" w:rsidR="00797EFA" w:rsidRPr="00797EFA" w:rsidRDefault="00797EFA" w:rsidP="00797EFA">
      <w:r w:rsidRPr="00797EFA">
        <w:t>In Afro-Eurasia, all agrarian civilizations were linked together into a vast interconnected network called the Silk Roads by the beginning of the Common Era. This network wasn't just about the trade of material goods. An exchange of social, religious, and philosophical ideas, languages, and new technologies took place as well. Unfortunately, diseases were also spread. The Silk Roads were the most important exchange system that existed anywhere during the Common Era. Yet, significant smaller connections developed much earlier between many of the agrarian civilizations.</w:t>
      </w:r>
    </w:p>
    <w:p w14:paraId="6C4063C9" w14:textId="77777777" w:rsidR="00797EFA" w:rsidRPr="00797EFA" w:rsidRDefault="00797EFA" w:rsidP="00797EFA">
      <w:r w:rsidRPr="00797EFA">
        <w:t>Not all these connections were based on trade. Warfare is common to all agrarian civilizations, so conflict was also a powerful way of connecting civilizations. It was through warfare that the Romans eventually connected most of the peoples of Afro-Eurasia. Centuries later, Muslim armies constructed a vast Islamic realm that stretched from Europe to the borders of the Tang dynasty’s empire, deep in Central Asia. Although these military relationships were important in establishing connections, the most influential connections of the era were built through trade.</w:t>
      </w:r>
    </w:p>
    <w:p w14:paraId="7D410D4D" w14:textId="77777777" w:rsidR="00797EFA" w:rsidRPr="00797EFA" w:rsidRDefault="00797EFA" w:rsidP="00797EFA">
      <w:r w:rsidRPr="00797EFA">
        <w:t>Trade was important from the beginning. As early as 2300 BCE, civilizations in Mesopotamia, Egypt, and the Indus Valley were involved in commercial relationships. The Silk Roads enabled these early small-scale exchanges to expand dramatically, leading to even more significant changes in human history. Collective learning began to snowball.</w:t>
      </w:r>
    </w:p>
    <w:p w14:paraId="43A849C5" w14:textId="77777777" w:rsidR="00797EFA" w:rsidRPr="00797EFA" w:rsidRDefault="00797EFA" w:rsidP="00AA48A4">
      <w:pPr>
        <w:pStyle w:val="Heading4"/>
      </w:pPr>
      <w:r w:rsidRPr="00797EFA">
        <w:t>The first Silk Roads era (50 BCE–250 CE)</w:t>
      </w:r>
    </w:p>
    <w:p w14:paraId="2A22DBB7" w14:textId="77777777" w:rsidR="00797EFA" w:rsidRPr="00797EFA" w:rsidRDefault="00797EFA" w:rsidP="00797EFA">
      <w:r w:rsidRPr="00797EFA">
        <w:t xml:space="preserve">The first major period of Silk Roads trade occurred between about 50 BCE and 250 CE. These first exchanges took place between the Chinese, Indian, Kushan, Iranian, steppe-nomadic, and Mediterranean cultures. A second significant Silk Roads era operated from about 700 to 1200, connecting China, India, Southeast Asia, the Islamic realm, and the Mediterranean. The second era saw a vast web based on busy overland and sea trade. The primary function of the Silk Roads during both periods was to enable commercial trade. But, </w:t>
      </w:r>
      <w:r w:rsidRPr="00797EFA">
        <w:lastRenderedPageBreak/>
        <w:t>intellectual, social, and artistic ideas were also exchanged. Historians believe that these exchanges of ideas have the greatest significance for world history.</w:t>
      </w:r>
    </w:p>
    <w:p w14:paraId="1653CA75" w14:textId="77777777" w:rsidR="00797EFA" w:rsidRPr="00797EFA" w:rsidRDefault="00797EFA" w:rsidP="00797EFA">
      <w:r w:rsidRPr="00797EFA">
        <w:t>Large-scale exchanges became possible only after the small early agrarian civilizations were joined into huge and powerful empires. By the time of the first Silk Roads era, just four ruling dynasties controlled much of the Eurasian landmass, from the China Sea to the Atlantic Ocean. These were the powerful Roman, Parthian, Kushan, and Han empires. Order and stability were established over a vast landmass. Great road networks were constructed and advances were made in metallurgy and transport technology. Agricultural production was intensified, and coinage appeared for the first time. By 50 BCE, conditions in Afro-Eurasia were much different than they had been before the consolidation of empires.</w:t>
      </w:r>
    </w:p>
    <w:p w14:paraId="278AAF37" w14:textId="77777777" w:rsidR="00797EFA" w:rsidRPr="00797EFA" w:rsidRDefault="00797EFA" w:rsidP="00797EFA">
      <w:r w:rsidRPr="00797EFA">
        <w:t>Pastoral nomads formed communities that lived primarily from their domesticated animals like cattle, sheep, camels, or horses. They also played an important role in the exchanges along the Silk Road. Toward the end of the first millennium BCE, large and powerful pastoral nomadic communities appeared — the Scythians, the Xiongnu, and the Yuezhi. The ability of pastoral nomads to thrive in the harsh interior of Inner Asia helped link up all the different civilizations. Travelers depended on these nomadic people when they crossed the sometimes dangerous Silk Roads.</w:t>
      </w:r>
    </w:p>
    <w:p w14:paraId="0E709A1D" w14:textId="77777777" w:rsidR="00797EFA" w:rsidRPr="00797EFA" w:rsidRDefault="00797EFA" w:rsidP="00797EFA">
      <w:r w:rsidRPr="00797EFA">
        <w:t>The Han Chinese decided in the first century BCE to interact with their European neighbors to the west. Small-scale regional trade now became a great trans-Afro-Eurasian exchange network. This occurred around the same time that Augustus came to power in Rome. His rise to become emperor ended a century of civil war. A relatively peaceful era ensued. Trade increased and the demand for foreign luxury goods in Rome exploded. The desire for rich goods, like silk, led to a huge expansion of both land-based trade routes connecting the Mediterranean with East Asia, and maritime routes connecting Roman Egypt to India.</w:t>
      </w:r>
    </w:p>
    <w:p w14:paraId="10D508CE" w14:textId="77777777" w:rsidR="00797EFA" w:rsidRPr="00797EFA" w:rsidRDefault="00797EFA" w:rsidP="00797EFA">
      <w:r w:rsidRPr="00797EFA">
        <w:t>The major Chinese export in demand in Rome was silk, an elegant, sensual material formed by silkworms and highly coveted by wealthy women. The Chinese carefully protected the secret of silk. Guards at Chinese borders searched merchants to make sure they weren’t carrying live silkworms out of the country. The Romans also prized Han iron for its exceptional hardness. From Arabia and India, the Romans purchased spices such as nutmeg, cloves, cardamom, and pepper. In turn, the Chinese imported goods from Central Asia, India, and the Mediterranean region. They especially prized agricultural products (such as grapes), glassware, art objects, and horses.</w:t>
      </w:r>
    </w:p>
    <w:p w14:paraId="57BF7823" w14:textId="77777777" w:rsidR="00797EFA" w:rsidRPr="00797EFA" w:rsidRDefault="00797EFA" w:rsidP="00797EFA">
      <w:r w:rsidRPr="00797EFA">
        <w:t>The Silk Roads land routes stretched from China’s capital then, Chang’an, through Central Asia and on to the Mediterranean. The animal that made Silk Roads trade possible was the Bactrian camel. This two-humped camel was incredibly well adapted to its environment. The humps on its back contain high quantities of fat (not water) to sustain it for long distances. It has long eyelashes and nostrils that seal shut to guard against dust in the frequent sandstorms of the region. The two broad toes on its feet have undivided soles, which evolved from walking on sand. The bulk of overland Silk Roads trade was literally carried on the backs of these extraordinary animals. </w:t>
      </w:r>
    </w:p>
    <w:p w14:paraId="6770C47C" w14:textId="77777777" w:rsidR="00797EFA" w:rsidRPr="00797EFA" w:rsidRDefault="00797EFA" w:rsidP="00797EFA">
      <w:r w:rsidRPr="00797EFA">
        <w:t xml:space="preserve">Much Silk Roads trade also took place by sea. The main route was between Roman-controlled Egypt and the west coast of India. Sailors had discovered the “trade winds,” which </w:t>
      </w:r>
      <w:r w:rsidRPr="00797EFA">
        <w:lastRenderedPageBreak/>
        <w:t>blow reliably from the southwest in the summer. The strong winds allowed ships carrying heavy cargo to sail across the Indian Ocean from Africa to India. The winds reverse direction in the winter. When that happens, the same ships could bring new cargo on their journey back to Egypt. </w:t>
      </w:r>
    </w:p>
    <w:p w14:paraId="6C2EA6DB" w14:textId="77777777" w:rsidR="00797EFA" w:rsidRPr="00797EFA" w:rsidRDefault="00797EFA" w:rsidP="00797EFA">
      <w:r w:rsidRPr="00797EFA">
        <w:t>Whether by land or by sea, however, few traders ever made their way along the entire length of the Silk Roads. Typically, merchants from both ends of the road took their goods as far as Central Asia. At that point, they would pass them on to a series of middlemen, like the Kushans, the Sogdians, and the Parthians.</w:t>
      </w:r>
    </w:p>
    <w:p w14:paraId="54C40948" w14:textId="77777777" w:rsidR="00797EFA" w:rsidRPr="00797EFA" w:rsidRDefault="00797EFA" w:rsidP="00797EFA">
      <w:r w:rsidRPr="00797EFA">
        <w:t>During the third century CE, the Silk Roads fell out of use. Both the Chinese and Roman empires withdrew from the network. Silk Roads trade was at least partly responsible for this, because it helped spread disastrous diseases. Smallpox, measles, and bubonic plagues devastated the populations at either end of the routes. Europeans had little resistance to diseases brought from Asia, and vice versa. As a result, the population of the Roman Empire fell from perhaps 60 million to 40 million by 400. China's population may have dropped from 60 million to 45 million by 600.</w:t>
      </w:r>
    </w:p>
    <w:p w14:paraId="7FA4F461" w14:textId="77777777" w:rsidR="00797EFA" w:rsidRPr="00797EFA" w:rsidRDefault="00797EFA" w:rsidP="00797EFA">
      <w:r w:rsidRPr="00797EFA">
        <w:t>These huge losses of life happened at the same time as other civilizations were in decline. The Parthian, Han, and Kushan empires all disintegrated between 220 and 250 CE. The Roman Empire experienced crisis after crisis beginning in the early third century. The decline of these powerful civilizations meant that the political situation in many parts of Afro-Eurasia was no longer favorable to large-scale commercial exchange. But then came the establishment of the Islamic realm in the eighth and ninth centuries. At the same time, the Tang dynasty in China emerged. A revival of Silk Roads exchanges along both land and sea routes commenced.</w:t>
      </w:r>
    </w:p>
    <w:p w14:paraId="76403CA6" w14:textId="77777777" w:rsidR="00797EFA" w:rsidRPr="00797EFA" w:rsidRDefault="00797EFA" w:rsidP="00AA48A4">
      <w:pPr>
        <w:pStyle w:val="Heading4"/>
      </w:pPr>
      <w:r w:rsidRPr="00797EFA">
        <w:t>The second Silk Roads era (700–1200)</w:t>
      </w:r>
    </w:p>
    <w:p w14:paraId="19639F9F" w14:textId="77777777" w:rsidR="00797EFA" w:rsidRPr="00797EFA" w:rsidRDefault="00797EFA" w:rsidP="00797EFA">
      <w:r w:rsidRPr="00797EFA">
        <w:t>Both the Tang dynasty (618–907), and the Song dynasty (960–1279) which followed, oversaw a vibrant economy in China. Agriculture and manufacturing was becoming specialized. The Chinese population was growing and cities were springing up. New innovations in technology encouraged high levels of trade. Printed paper money came into use to enable commerce on a grand scale. At the same time, Arab merchants were benefiting from the stable and prosperous Abbasid administration in Baghdad (750–1228). They began to trade with their Chinese counterparts, leading to a revival of the Silk Roads.</w:t>
      </w:r>
    </w:p>
    <w:p w14:paraId="1DEF5F38" w14:textId="77777777" w:rsidR="00797EFA" w:rsidRPr="00797EFA" w:rsidRDefault="00797EFA" w:rsidP="00797EFA">
      <w:r w:rsidRPr="00797EFA">
        <w:t>The goods exchanged across Afro-Eurasia during this second Silk Roads era were impressive. Ceramics, textiles, foods, spices, and high-value art were traded along the route. But as was the case with the first era, religious exchanges were perhaps of even greater significance to world history. Even before the Tang came to power, many foreign religions had made their way into East Asia, including Christianity, and the Iranian religions, Manichaeism and Zoroastrianism. Islam was born in the seventh century. In the centuries that followed, substantial Muslim merchant communities were established. Mosques even began to appear in many Chinese cities. But of all the foreign belief systems that reached China, Buddhism made the most substantial inroads.</w:t>
      </w:r>
    </w:p>
    <w:p w14:paraId="0324B3A0" w14:textId="77777777" w:rsidR="00797EFA" w:rsidRPr="00797EFA" w:rsidRDefault="00797EFA" w:rsidP="00AA48A4">
      <w:pPr>
        <w:pStyle w:val="Heading4"/>
      </w:pPr>
      <w:r w:rsidRPr="00797EFA">
        <w:lastRenderedPageBreak/>
        <w:t>Exchange shapes culture</w:t>
      </w:r>
    </w:p>
    <w:p w14:paraId="320BB128" w14:textId="77777777" w:rsidR="00797EFA" w:rsidRPr="00797EFA" w:rsidRDefault="00797EFA" w:rsidP="00797EFA">
      <w:r w:rsidRPr="00797EFA">
        <w:t>The Silk Roads are the supreme example of the interconnectedness of civilizations during the Era of Agrarian Civilizations. Along these often difficult routes, through some of the harshest geography on Earth, merchants and adventurers carried goods and ideas. Diplomats and missionaries brought their political ideas and religious beliefs. Each type of exchange was important. Because of this ancient interaction, Afro-Eurasia has preserved a certain underlying unity. To this day, the zone shares common technologies, artistic styles, cultures and religions. Even diseases and immunity to those diseases are shared.</w:t>
      </w:r>
    </w:p>
    <w:p w14:paraId="05980F93" w14:textId="77777777" w:rsidR="00797EFA" w:rsidRPr="00797EFA" w:rsidRDefault="00797EFA" w:rsidP="00797EFA">
      <w:r w:rsidRPr="00797EFA">
        <w:t>Other world zones also had their early exchange networks. None, however, were on the scale of the Silk Roads. American trade networks happened over long distances. They crossed diverse geographic regions — from the Andes mountains through Mesoamerica and up into North America. But American networks were much smaller and less varied than those of the Silk Roads. The jungles near the Equator probably prevented the level of connectedness that existed in Afro-Eurasia.</w:t>
      </w:r>
    </w:p>
    <w:p w14:paraId="359A1BD2" w14:textId="77777777" w:rsidR="00797EFA" w:rsidRPr="00797EFA" w:rsidRDefault="00797EFA" w:rsidP="00797EFA">
      <w:r w:rsidRPr="00797EFA">
        <w:t>Because of the Silk Roads, Afro-Eurasia was much larger in population, and also much more interlinked through trade and exchange than the other three world zones were. The roads helped the zone develop technologies faster. This is a particularly important distinction. The different zones finally collided after 1492, when Europeans sailed to the Americas. The technologically advanced societies of Afro-Eurasia were quickly able to dominate the rest of the world. And that in turn explains why the modern revolution that followed was destined to be led by Afro-Eurasian peoples, not those from the Americas.</w:t>
      </w:r>
    </w:p>
    <w:p w14:paraId="742A2193" w14:textId="77777777" w:rsidR="00797EFA" w:rsidRPr="00797EFA" w:rsidRDefault="00797EFA" w:rsidP="0088399E">
      <w:pPr>
        <w:pStyle w:val="Heading3"/>
      </w:pPr>
      <w:r w:rsidRPr="00797EFA">
        <w:t>The First Silk Roads (950L)</w:t>
      </w:r>
    </w:p>
    <w:p w14:paraId="0F56FFE3" w14:textId="77777777" w:rsidR="00797EFA" w:rsidRPr="00251527" w:rsidRDefault="00797EFA" w:rsidP="00797EFA">
      <w:pPr>
        <w:rPr>
          <w:i/>
        </w:rPr>
      </w:pPr>
      <w:r w:rsidRPr="00251527">
        <w:rPr>
          <w:i/>
        </w:rPr>
        <w:t>By Craig Benjamin, adapted by Newsela</w:t>
      </w:r>
    </w:p>
    <w:p w14:paraId="17A36821" w14:textId="77777777" w:rsidR="00797EFA" w:rsidRPr="00797EFA" w:rsidRDefault="00797EFA" w:rsidP="00797EFA">
      <w:r w:rsidRPr="00797EFA">
        <w:t>Beginning with early agrarian civilizations, societies started to connect into large networks of exchange. Today, such networks have led to levels of collective learning never seen before in human history.</w:t>
      </w:r>
    </w:p>
    <w:p w14:paraId="72DE8A75" w14:textId="77777777" w:rsidR="00797EFA" w:rsidRPr="00797EFA" w:rsidRDefault="00797EFA" w:rsidP="00AA48A4">
      <w:pPr>
        <w:pStyle w:val="Heading4"/>
      </w:pPr>
      <w:r w:rsidRPr="00797EFA">
        <w:t>Making connections</w:t>
      </w:r>
    </w:p>
    <w:p w14:paraId="70846E11" w14:textId="77777777" w:rsidR="00797EFA" w:rsidRPr="00797EFA" w:rsidRDefault="00797EFA" w:rsidP="00797EFA">
      <w:r w:rsidRPr="00797EFA">
        <w:t>Agrarian civilizations did not exist entirely off on their own. As they grew and stretched their boundaries, they joined up with other civilizations. Together they formed larger civilizations. The linking up of different civilizations was an important process. It guaranteed that collective learning reached further and embraced more people and greater diversity than ever before. </w:t>
      </w:r>
    </w:p>
    <w:p w14:paraId="237F7545" w14:textId="77777777" w:rsidR="00797EFA" w:rsidRPr="00797EFA" w:rsidRDefault="00797EFA" w:rsidP="00797EFA">
      <w:r w:rsidRPr="00797EFA">
        <w:t>Significant exchanges of trade and ideas occurred in the Americas, in Australasia, and in the Pacific. But, by far, the most important exchange networks emerged in Afro-Eurasia. At this time, the four zones were still isolated from each other. Humans living in one zone knew nothing of events in the others.</w:t>
      </w:r>
    </w:p>
    <w:p w14:paraId="6BC28B8A" w14:textId="77777777" w:rsidR="00797EFA" w:rsidRPr="00797EFA" w:rsidRDefault="00797EFA" w:rsidP="00797EFA">
      <w:r w:rsidRPr="00797EFA">
        <w:t xml:space="preserve">In Afro-Eurasia, all agrarian civilizations were linked together into a vast interconnected network called the Silk Roads. The roads linked people by land around the beginning of the </w:t>
      </w:r>
      <w:r w:rsidRPr="00797EFA">
        <w:lastRenderedPageBreak/>
        <w:t>Common Era. This network wasn't just about the trade of goods. Travelers on the road were also spreading social, religious, and philosophical ideas. They learned each other's languages, and exchanged technology. Unfortunately, diseases were also spread. The Silk Roads were the most important exchange system that existed anywhere during the Common Era. Yet, significant smaller connections developed much earlier between many of the agrarian civilizations.</w:t>
      </w:r>
    </w:p>
    <w:p w14:paraId="2170252C" w14:textId="77777777" w:rsidR="00797EFA" w:rsidRPr="00797EFA" w:rsidRDefault="00797EFA" w:rsidP="00797EFA">
      <w:r w:rsidRPr="00797EFA">
        <w:t>Not all these connections were based on trade. Warfare is common to all agrarian civilizations. So conflict is a powerful way of connecting civilizations. It was through warfare that the Romans eventually connected most of the peoples of Afro-Eurasia. Centuries later, Muslim armies constructed a vast Islamic realm. Its domain stretched from Europe to the borders of the Tang dynasty’s empire, deep in Central Asia. Although these military relationships were important in establishing connections, the most influential connections of the era were built through trade.</w:t>
      </w:r>
    </w:p>
    <w:p w14:paraId="664EBC29" w14:textId="77777777" w:rsidR="00797EFA" w:rsidRPr="00797EFA" w:rsidRDefault="00797EFA" w:rsidP="00797EFA">
      <w:r w:rsidRPr="00797EFA">
        <w:t>Trade was important from the very beginning. As early as 2300 BCE, civilizations in Mesopotamia, Egypt, and the Indus Valley bought and sold with one another. The Silk Roads enabled these early exchanges to expand dramatically, leading to even more significant changes in human history. Collective learning began to snowball.</w:t>
      </w:r>
    </w:p>
    <w:p w14:paraId="75954D0E" w14:textId="77777777" w:rsidR="00797EFA" w:rsidRPr="00797EFA" w:rsidRDefault="00797EFA" w:rsidP="00AA48A4">
      <w:pPr>
        <w:pStyle w:val="Heading4"/>
      </w:pPr>
      <w:r w:rsidRPr="00797EFA">
        <w:t>The first Silk Roads era (50 BCE–250 CE)</w:t>
      </w:r>
    </w:p>
    <w:p w14:paraId="7BB9FBF5" w14:textId="77777777" w:rsidR="00797EFA" w:rsidRPr="00797EFA" w:rsidRDefault="00797EFA" w:rsidP="00797EFA">
      <w:r w:rsidRPr="00797EFA">
        <w:t>The first major period of Silk Roads trade occurred between about 50 BCE and 250 CE. These first exchanges took place between the Chinese, Indian, Kushan, Iranian, steppe-nomadic, and Mediterranean cultures. A second significant Silk Roads era ran from about 700 to 1200. It connected China, India, Southeast Asia, the Islamic realm, and the Mediterranean. The second era saw a vast web based on busy land and sea trade. The primary function of the Silk Roads during both periods was to enable trade. But, intellectual, social, and artistic ideas were also exchanged. Historians believe that the exchange of ideas had the greatest significance for world history.</w:t>
      </w:r>
    </w:p>
    <w:p w14:paraId="2903D92C" w14:textId="77777777" w:rsidR="00797EFA" w:rsidRPr="00797EFA" w:rsidRDefault="00797EFA" w:rsidP="00797EFA">
      <w:r w:rsidRPr="00797EFA">
        <w:t>Large-scale exchanges became possible only after the small early agrarian civilizations joined into huge empires. By the time of the first Silk Roads era, just four ruling dynasties controlled much of the Eurasian landmass. These were the powerful Roman, Parthian, Kushan, and Han empires. They controlled a landmass from the China Sea to the Atlantic Ocean. They imposed order and stability over a vast land. Great road networks were constructed and advances were made in metallurgy and transport technology. Agricultural production was intensified, and coinage appeared for the first time. By 50 BCE, conditions in Afro-Eurasia were much different than they had been before the consolidation of empires.</w:t>
      </w:r>
    </w:p>
    <w:p w14:paraId="13AF2782" w14:textId="77777777" w:rsidR="00797EFA" w:rsidRPr="00797EFA" w:rsidRDefault="00797EFA" w:rsidP="00797EFA">
      <w:r w:rsidRPr="00797EFA">
        <w:t>Pastoral nomads formed communities. They moved from place to place and lived primarily from their domesticated animals like cattle, sheep, camels, or horses. They also played an important role in the exchanges along the Silk Road. Toward the end of the first millennium BCE, large pastoral nomadic communities appeared. The Scythians, the Xiongnu, and the Yuezhi were the most powerful of the nomads. The ability of pastoral nomads to thrive in the harsh interior of Inner Asia helped link up all the different civilizations. Travelers depended on these nomads when they crossed the dangerous Silk Roads.</w:t>
      </w:r>
    </w:p>
    <w:p w14:paraId="418B5462" w14:textId="77777777" w:rsidR="00797EFA" w:rsidRPr="00797EFA" w:rsidRDefault="00797EFA" w:rsidP="00797EFA">
      <w:r w:rsidRPr="00797EFA">
        <w:lastRenderedPageBreak/>
        <w:t>The Han Chinese empire really began the Silk Road trade. The Han decided in the first century BCE to interact with their European neighbors. Up to this point, trade had been small and conducted regionally. Now it became a great exchange network stretching across Afro-Eurasia. This occurred around the same time that Augustus came to power in Rome. His rise to become emperor ended a century of civil war in the Roman Empire. A relatively peaceful era ensued. Trade increased and the demand for foreign luxury goods in Rome exploded. The desire for rich goods, like silk, led to a huge expansion of trade. Land-based trade routes connected the Mediterranean with East Asia. Shipping routes connected Roman Egypt to India by water.</w:t>
      </w:r>
    </w:p>
    <w:p w14:paraId="1931093F" w14:textId="77777777" w:rsidR="00797EFA" w:rsidRPr="00797EFA" w:rsidRDefault="00797EFA" w:rsidP="00797EFA">
      <w:r w:rsidRPr="00797EFA">
        <w:t>The Chinese export Romans desired most was silk. Wealthy women coveted the elegant, sensual material. The Chinese carefully protected the secret of silk. Guards at Chinese borders searched traders as they left the country. They wanted to make sure they didn't carry live silkworms back to Europe. The Romans also prized Han iron for its exceptional hardness. From Arabia and India, the Romans purchased spices such as nutmeg, cloves, cardamom, and pepper. Going in the opposite direction, the Chinese imported goods from Central Asia, India, and the Mediterranean region. They especially wanted agricultural products (such as grapes), glassware, art, and horses.</w:t>
      </w:r>
    </w:p>
    <w:p w14:paraId="093C80F8" w14:textId="77777777" w:rsidR="00797EFA" w:rsidRPr="00797EFA" w:rsidRDefault="00797EFA" w:rsidP="00797EFA">
      <w:r w:rsidRPr="00797EFA">
        <w:t>The Silk Roads land routes started from China’s capital at the time, Chang’an. They stretched west through Central Asia and on to the Mediterranean. The animal that made Silk Roads trade possible was the Bactrian camel. This two-humped camel was incredibly well adapted to its environment. The humps on its back contain high quantities of fat to sustain it for long distances. It has long eyelashes and nostrils that seal shut to guard against dust in the frequent sandstorms of the region. The two broad toes on its feet have undivided soles. They evolved to "web" together from walking on sand for ages. The bulk of overland Silk Roads trade was literally carried on the backs of these extraordinary animals. </w:t>
      </w:r>
    </w:p>
    <w:p w14:paraId="712C5DB7" w14:textId="77777777" w:rsidR="00797EFA" w:rsidRPr="00797EFA" w:rsidRDefault="00797EFA" w:rsidP="00797EFA">
      <w:r w:rsidRPr="00797EFA">
        <w:t>A lot of Silk Roads trade also took place by sea. The main route was between Roman-controlled Egypt and the west coast of India. Sailors had discovered the “trade winds,” which blow reliably from the southwest in the summer. The strong winds allowed ships carrying heavy cargo to sail across the Indian Ocean from Africa to India. The winds reverse direction in the winter. When that happens, the same ships could bring new cargo on their journey back to Egypt. </w:t>
      </w:r>
    </w:p>
    <w:p w14:paraId="4E143B74" w14:textId="77777777" w:rsidR="00797EFA" w:rsidRPr="00797EFA" w:rsidRDefault="00797EFA" w:rsidP="00797EFA">
      <w:r w:rsidRPr="00797EFA">
        <w:t>Whether by land or by sea, however, few traders ever traveled the entire length of the Silk Roads. Typically, merchants from both ends of the road took their goods as far as Central Asia. At that point, they would pass them on to a series of middlemen, like the Kushans, the Sogdians, and the Parthians.</w:t>
      </w:r>
    </w:p>
    <w:p w14:paraId="7939A249" w14:textId="77777777" w:rsidR="00797EFA" w:rsidRPr="00797EFA" w:rsidRDefault="00797EFA" w:rsidP="00797EFA">
      <w:r w:rsidRPr="00797EFA">
        <w:t>During the third century CE, the Silk Roads fell out of use. Both the Chinese and Roman empires withdrew from the network. Silk Roads trade was at least partly responsible for this. Trade routes helped spread disastrous diseases. Smallpox, measles, and bubonic plagues devastated the populations at either end of the routes. Europeans had little resistance to diseases brought from Asia, and vice versa. As a result, the population of the Roman Empire fell from perhaps 60 million to 40 million by 400 CE. China's population may have dropped from 60 million to 45 million by 600 CE.</w:t>
      </w:r>
    </w:p>
    <w:p w14:paraId="3313BFDC" w14:textId="77777777" w:rsidR="00797EFA" w:rsidRPr="00797EFA" w:rsidRDefault="00797EFA" w:rsidP="00797EFA">
      <w:r w:rsidRPr="00797EFA">
        <w:lastRenderedPageBreak/>
        <w:t>These huge losses of life happened just as other civilizations were declining. The Parthian, Han, and Kushan empires all disintegrated between 220 and 250 CE. The Roman Empire experienced crisis after crisis beginning in the early third century. The decline of these powerful civilizations meant that the political situation in many parts of Afro-Eurasia was no longer favorable to large-scale trade. But then came the establishment of the Islamic realm in the eighth and ninth centuries. At the same time, the Tang dynasty in China emerged. A revival of Silk Roads exchanges along both land and sea routes commenced.</w:t>
      </w:r>
    </w:p>
    <w:p w14:paraId="17B41FC9" w14:textId="77777777" w:rsidR="00797EFA" w:rsidRPr="00797EFA" w:rsidRDefault="00797EFA" w:rsidP="00AA48A4">
      <w:pPr>
        <w:pStyle w:val="Heading4"/>
      </w:pPr>
      <w:r w:rsidRPr="00797EFA">
        <w:t>The second Silk Roads era (700–1200)</w:t>
      </w:r>
    </w:p>
    <w:p w14:paraId="743412B8" w14:textId="77777777" w:rsidR="00797EFA" w:rsidRPr="00797EFA" w:rsidRDefault="00797EFA" w:rsidP="00797EFA">
      <w:r w:rsidRPr="00797EFA">
        <w:t>Both the Tang dynasty (618–907), and the Song dynasty (960–1279) which followed, oversaw a vibrant economy in China. Agriculture and manufacturing were becoming specialized. The Chinese population was growing and cities were springing up. Innovations in technology encouraged high levels of trade. Printed paper money came into use. Its introduction enabled commerce on a grand scale. At the same time, Arab merchants were benefiting from the prosperous Abbasid administration in Baghdad (750–1228). They began to trade with their Chinese counterparts. Arab and Chinese trade led to a revival of the Silk Roads.</w:t>
      </w:r>
    </w:p>
    <w:p w14:paraId="0CBF1F99" w14:textId="77777777" w:rsidR="00797EFA" w:rsidRPr="00797EFA" w:rsidRDefault="00797EFA" w:rsidP="00797EFA">
      <w:r w:rsidRPr="00797EFA">
        <w:t>The goods exchanged across Afro-Eurasia during the second Silk Roads era were impressive. Ceramics, textiles, foods, spices, and art were traded along the route. But just as with the first era, religious exchanges were perhaps of even greater significance to world history. Even before the Tang came to power, many foreign religions had made their way into East Asia. Christianity, and the Iranian religions, Manichaeism and Zoroastrianism, already existed there. Islam was born in the seventh century. In the centuries that followed, substantial Muslim merchant communities were established. Mosques even began to appear in many Chinese cities. But of all the foreign belief systems that reached China, Buddhism made the most substantial inroads.</w:t>
      </w:r>
    </w:p>
    <w:p w14:paraId="1B2BE2B6" w14:textId="77777777" w:rsidR="00797EFA" w:rsidRPr="00797EFA" w:rsidRDefault="00797EFA" w:rsidP="00AA48A4">
      <w:pPr>
        <w:pStyle w:val="Heading4"/>
      </w:pPr>
      <w:r w:rsidRPr="00797EFA">
        <w:t>Exchange shapes culture</w:t>
      </w:r>
    </w:p>
    <w:p w14:paraId="7DA52772" w14:textId="77777777" w:rsidR="00797EFA" w:rsidRPr="00797EFA" w:rsidRDefault="00797EFA" w:rsidP="00797EFA">
      <w:r w:rsidRPr="00797EFA">
        <w:t>The Silk Roads are the supreme example of the interconnectedness of civilizations during the Era of Agrarian Civilizations. Through some of the harshest geography on Earth, merchants and adventurers carried goods and ideas. Diplomats and missionaries brought their political ideas and religious beliefs. Each type of exchange was important. Because of this ancient interaction, Afro-Eurasia has preserved a certain unity. To this day, the zone shares common technologies, artistic styles, cultures, and religions. Even diseases and immunity to diseases are shared.</w:t>
      </w:r>
    </w:p>
    <w:p w14:paraId="43E73D9F" w14:textId="77777777" w:rsidR="00797EFA" w:rsidRPr="00797EFA" w:rsidRDefault="00797EFA" w:rsidP="00797EFA">
      <w:r w:rsidRPr="00797EFA">
        <w:t>Other world zones also had their own early exchange networks. None, however, were on the scale of the Silk Roads. American trade networks happened over long distances. They crossed different kinds of geographic regions. They ran from the Andes mountains in South America through Mesoamerica and up into North America. But American networks were much smaller than the Silk Roads. The jungles near the Equator probably prevented the level of connectedness that existed in Afro-Eurasia.</w:t>
      </w:r>
    </w:p>
    <w:p w14:paraId="1933C452" w14:textId="77777777" w:rsidR="00797EFA" w:rsidRPr="00797EFA" w:rsidRDefault="00797EFA" w:rsidP="00797EFA">
      <w:r w:rsidRPr="00797EFA">
        <w:t xml:space="preserve">Because of the Silk Roads, Afro-Eurasia had a larger population that was much more linked through trade and exchange than the other three world zones were. The roads also helped </w:t>
      </w:r>
      <w:r w:rsidRPr="00797EFA">
        <w:lastRenderedPageBreak/>
        <w:t>new technologies develop faster in Afro-Eurasia. The different zones finally collided after 1492, when Europeans sailed to the Americas. The technologically advanced societies of Afro-Eurasia quickly dominated the rest of the world. And that, in turn, explains why the modern revolution that followed was led by Afro-Eurasian peoples, not those from the Americas.</w:t>
      </w:r>
    </w:p>
    <w:p w14:paraId="71FF432C" w14:textId="77777777" w:rsidR="00797EFA" w:rsidRPr="00797EFA" w:rsidRDefault="00797EFA" w:rsidP="00251527">
      <w:pPr>
        <w:pStyle w:val="Heading3"/>
      </w:pPr>
      <w:r w:rsidRPr="00797EFA">
        <w:t>The First Silk Roads (810L)</w:t>
      </w:r>
    </w:p>
    <w:p w14:paraId="68C0D077" w14:textId="77777777" w:rsidR="00797EFA" w:rsidRPr="00251527" w:rsidRDefault="00797EFA" w:rsidP="00797EFA">
      <w:pPr>
        <w:rPr>
          <w:i/>
        </w:rPr>
      </w:pPr>
      <w:r w:rsidRPr="00251527">
        <w:rPr>
          <w:i/>
        </w:rPr>
        <w:t>By Craig Benjamin, adapted by Newsela</w:t>
      </w:r>
    </w:p>
    <w:p w14:paraId="480A4B35" w14:textId="77777777" w:rsidR="00797EFA" w:rsidRPr="00797EFA" w:rsidRDefault="00797EFA" w:rsidP="00797EFA">
      <w:r w:rsidRPr="00797EFA">
        <w:t>Societies first started to connect into large networks of exchange when agrarian civilizations formed. Such networks have grown and led us to levels of collective learning never seen before.</w:t>
      </w:r>
    </w:p>
    <w:p w14:paraId="4DF41242" w14:textId="77777777" w:rsidR="00797EFA" w:rsidRPr="00797EFA" w:rsidRDefault="00797EFA" w:rsidP="00AA48A4">
      <w:pPr>
        <w:pStyle w:val="Heading4"/>
      </w:pPr>
      <w:r w:rsidRPr="00797EFA">
        <w:t>Making connections</w:t>
      </w:r>
    </w:p>
    <w:p w14:paraId="276D5E4C" w14:textId="77777777" w:rsidR="00797EFA" w:rsidRPr="00797EFA" w:rsidRDefault="00797EFA" w:rsidP="00797EFA">
      <w:r w:rsidRPr="00797EFA">
        <w:t>Agrarian civilizations did not exist entirely off on their own. As they grew and stretched their boundaries, they joined up with other civilizations. Together they formed larger civilizations. The linking up of different civilizations was an important process. It guaranteed that collective learning reached further. As it grew, it embraced more people and greater diversity than ever before. </w:t>
      </w:r>
    </w:p>
    <w:p w14:paraId="29C747CD" w14:textId="77777777" w:rsidR="00797EFA" w:rsidRPr="00797EFA" w:rsidRDefault="00797EFA" w:rsidP="00797EFA">
      <w:r w:rsidRPr="00797EFA">
        <w:t>Significant exchanges of trade and ideas occurred in all the world zones. But the most important exchange networks emerged in Afro-Eurasia. This world zone included Africa, Europe and Asia. At this time, the four zones were still isolated from each other. Humans living in one zone knew nothing of events in the others.</w:t>
      </w:r>
    </w:p>
    <w:p w14:paraId="5D1A542B" w14:textId="77777777" w:rsidR="00797EFA" w:rsidRPr="00797EFA" w:rsidRDefault="00797EFA" w:rsidP="00797EFA">
      <w:r w:rsidRPr="00797EFA">
        <w:t>In Afro-Eurasia, all agrarian civilizations linked up into a vast interconnected network called the Silk Roads. The roads connected people by land around the beginning of the Common Era. This network wasn't just about the trade of goods. Travelers on the road also spread social, religious, and philosophical ideas. They learned each other's languages, and exchanged technology. Unfortunately, diseases were also spread. The Silk Roads were the most important exchange system that existed anywhere during the Common Era.</w:t>
      </w:r>
    </w:p>
    <w:p w14:paraId="561BE783" w14:textId="77777777" w:rsidR="00797EFA" w:rsidRPr="00797EFA" w:rsidRDefault="00797EFA" w:rsidP="00797EFA">
      <w:r w:rsidRPr="00797EFA">
        <w:t>Not all these connections were based on trade. Warfare is common to all agrarian civilizations. Conflict can be a powerful way of connecting civilizations. It was through warfare that the Romans connected most of the peoples of Afro-Eurasia. Centuries later, Muslim armies built a vast Islamic realm. It stretched from Europe to the borders of the Tang dynasty’s empire in Central Asia. These military relationships were important in establishing connections. However, the most influential connections of the era were built through trade.</w:t>
      </w:r>
    </w:p>
    <w:p w14:paraId="078D6A07" w14:textId="77777777" w:rsidR="00797EFA" w:rsidRPr="00797EFA" w:rsidRDefault="00797EFA" w:rsidP="00797EFA">
      <w:r w:rsidRPr="00797EFA">
        <w:t>Trade was important from the very beginning. As early as 2300 BCE, civilizations in Mesopotamia, Egypt, and the Indus Valley bought and sold with one another. The Silk Roads enabled these early exchanges to expand dramatically. As they increased, even more significant changes in human history took place. Collective learning began to snowball.</w:t>
      </w:r>
    </w:p>
    <w:p w14:paraId="5729556D" w14:textId="77777777" w:rsidR="00797EFA" w:rsidRPr="00797EFA" w:rsidRDefault="00797EFA" w:rsidP="00AA48A4">
      <w:pPr>
        <w:pStyle w:val="Heading4"/>
      </w:pPr>
      <w:r w:rsidRPr="00797EFA">
        <w:lastRenderedPageBreak/>
        <w:t>The first Silk Roads era (50 BCE–250 CE)</w:t>
      </w:r>
    </w:p>
    <w:p w14:paraId="67BF09FE" w14:textId="77777777" w:rsidR="00797EFA" w:rsidRPr="00797EFA" w:rsidRDefault="00797EFA" w:rsidP="00797EFA">
      <w:r w:rsidRPr="00797EFA">
        <w:t>The first major period of Silk Roads trade occurred between about 50 BCE and 250 CE. These first exchanges took place between the Chinese, Indian, Kushan, Iranian, steppe-nomadic, and Mediterranean cultures. A second Silk Roads era ran from about 700 to 1200. It connected China, India, Southeast Asia, the Islamic realm, and the Mediterranean. The second era was based on busy land and sea trade. During both periods, the Silk Roads were made for the purpose of trade. But, intellectual, social, and artistic ideas were also exchanged. Historians believe that the exchange of ideas had the greatest significance for world history.</w:t>
      </w:r>
    </w:p>
    <w:p w14:paraId="26EF357C" w14:textId="77777777" w:rsidR="00797EFA" w:rsidRPr="00797EFA" w:rsidRDefault="00797EFA" w:rsidP="00797EFA">
      <w:r w:rsidRPr="00797EFA">
        <w:t>Large-scale exchanges became possible once the small early agrarian civilizations joined into huge empires. By the time of the first Silk Roads era, just four ruling dynasties controlled much of Eurasia. These were the powerful Roman, Parthian, Kushan, and Han empires. They controlled a vast landmass from the China Sea to the Atlantic Ocean. The four empires imposed order and stability. Great road networks were constructed. Advances were made in metallurgy and transportation. Agricultural production was intensified. Coin money appeared for the first time. By 50 BCE, conditions in Afro-Eurasia had changed greatly. The consolidation of empires was the reason. </w:t>
      </w:r>
    </w:p>
    <w:p w14:paraId="41E39237" w14:textId="77777777" w:rsidR="00797EFA" w:rsidRPr="00797EFA" w:rsidRDefault="00797EFA" w:rsidP="00797EFA">
      <w:r w:rsidRPr="00797EFA">
        <w:t>Pastoral nomads formed communities. They mostly lived off domesticated animals like cattle, sheep, camels, or horses. They lived in dry steppe grasslands. To find grass for their animals to graze, they lived a nomadic lifestyle. They moved from place to place. The nomads played an important role in the exchanges along the Silk Road. They had the ability to survive in the harsh interior of Inner Asia. The nomads provided a link between all the different civilizations. Toward the end of the first millennium BCE, large nomadic communities appeared. Travelers depended on these nomads when they crossed the dangerous Silk Roads.</w:t>
      </w:r>
    </w:p>
    <w:p w14:paraId="526D1C59" w14:textId="77777777" w:rsidR="00797EFA" w:rsidRPr="00797EFA" w:rsidRDefault="00797EFA" w:rsidP="00797EFA">
      <w:r w:rsidRPr="00797EFA">
        <w:t>The Han Chinese empire really began the Silk Road trade. The Chinese decided in the first century BCE to interact with their European neighbors. Up to this point, trade had been small and mostly regional. Now it became a great exchange network stretching across Afro-Eurasia. This occurred around the same time that Augustus came to power in Rome. His rise to become emperor ended a century of civil war in the Roman Empire. A relatively peaceful era ensued. Trade increased and the demand for foreign luxury goods in Rome exploded. The desire for rich goods led to a huge expansion of trade. Land-based trade routes connected the Mediterranean with East Asia. Water routes connected Roman Egypt to India by ship.</w:t>
      </w:r>
    </w:p>
    <w:p w14:paraId="3EE57067" w14:textId="77777777" w:rsidR="00797EFA" w:rsidRPr="00797EFA" w:rsidRDefault="00797EFA" w:rsidP="00797EFA">
      <w:r w:rsidRPr="00797EFA">
        <w:t>Romans wanted Chinese silk. Wealthy women desired the elegant material. The Chinese carefully protected the secret of silk. Guards at Chinese borders searched traders as they left the country. They wanted to make sure no one carried live silkworms back to Europe. The Romans also prized Chinese iron for its exceptional hardness. The Romans also purchased spices such as nutmeg, cardamom, and pepper from Arabia and India. Going in the opposite direction, the Chinese imported goods from Central Asia, India, and the Mediterranean region. They wanted agricultural products, like grapes. The Chinese also traded for glassware, art, and horses.</w:t>
      </w:r>
    </w:p>
    <w:p w14:paraId="0315F2BE" w14:textId="77777777" w:rsidR="00797EFA" w:rsidRPr="00797EFA" w:rsidRDefault="00797EFA" w:rsidP="00797EFA">
      <w:r w:rsidRPr="00797EFA">
        <w:lastRenderedPageBreak/>
        <w:t>The Silk Roads land routes started from China. From there they stretched west through Central Asia and on to the Mediterranean. The Bactrian camel made Silk Roads trade possible. This two-humped camel was incredibly well adapted to its environment. The humps on its back contain high quantities of fat. The extra fat allowed it to survive long distances. Sandstorms were frequent in the region. The camel had long eyelashes and nostrils that sealed shut to guard against sand. Most overland Silk Roads trade was carried on the backs of these extraordinary animals. </w:t>
      </w:r>
    </w:p>
    <w:p w14:paraId="7C0E15E5" w14:textId="77777777" w:rsidR="00797EFA" w:rsidRPr="00797EFA" w:rsidRDefault="00797EFA" w:rsidP="00797EFA">
      <w:r w:rsidRPr="00797EFA">
        <w:t>A lot of Silk Roads trade also took place by sea. The main route was between Roman-controlled Egypt and the west coast of India. Sailors had discovered the “trade winds.” In the summer, the trade winds blow reliably from the southwest. The strong winds allowed ships carrying heavy cargo to sail across the Indian Ocean from Africa to India. The winds reverse direction in the winter. The same ships could then bring new cargo on their journey back to Egypt. </w:t>
      </w:r>
    </w:p>
    <w:p w14:paraId="436AFF35" w14:textId="77777777" w:rsidR="00797EFA" w:rsidRPr="00797EFA" w:rsidRDefault="00797EFA" w:rsidP="00797EFA">
      <w:r w:rsidRPr="00797EFA">
        <w:t>However, few traders ever traveled the entire Silk Roads. Typically, all merchants took their goods just to Central Asia. At that point, they would pass them on to middlemen, like the Kushans, the Sogdians, and the Parthians.</w:t>
      </w:r>
    </w:p>
    <w:p w14:paraId="7ACD7F53" w14:textId="77777777" w:rsidR="00797EFA" w:rsidRPr="00797EFA" w:rsidRDefault="00797EFA" w:rsidP="00797EFA">
      <w:r w:rsidRPr="00797EFA">
        <w:t>During the 200s CE, the Silk Roads fell out of use. Both the Chinese and Roman empires withdrew. The network went unused. Silk Roads trade was partly responsible for this. Trade routes helped spread disastrous diseases. Smallpox, measles, and bubonic plagues devastated the populations at both ends of the routes. Europeans had little resistance to diseases brought from Asia. Asians also died from European diseases. As a result, the population of the Roman Empire fell from perhaps 60 million to 40 million by 400 CE. China's population may have dropped from 60 million to 45 million by 600 CE.</w:t>
      </w:r>
    </w:p>
    <w:p w14:paraId="389A82A5" w14:textId="77777777" w:rsidR="00797EFA" w:rsidRPr="00797EFA" w:rsidRDefault="00797EFA" w:rsidP="00797EFA">
      <w:r w:rsidRPr="00797EFA">
        <w:t>These huge losses of life happened just as other civilizations declined. The Parthian, Han, and Kushan empires disintegrated between 220 and 250 CE. The Roman Empire was in crisis around the same time. The decline of these powerful civilizations changed the political situation. Many parts of Afro-Eurasia became unfavorable to trade. </w:t>
      </w:r>
    </w:p>
    <w:p w14:paraId="1A92D893" w14:textId="77777777" w:rsidR="00797EFA" w:rsidRPr="00797EFA" w:rsidRDefault="00797EFA" w:rsidP="00797EFA">
      <w:r w:rsidRPr="00797EFA">
        <w:t>But then the Islamic empire arose in the 700s and 800s. At the same time, the Tang dynasty in China arose. These two empires revived the Silk Roads.</w:t>
      </w:r>
    </w:p>
    <w:p w14:paraId="0E8B30B5" w14:textId="77777777" w:rsidR="00797EFA" w:rsidRPr="00797EFA" w:rsidRDefault="00797EFA" w:rsidP="00AA48A4">
      <w:pPr>
        <w:pStyle w:val="Heading4"/>
      </w:pPr>
      <w:r w:rsidRPr="00797EFA">
        <w:t>The second Silk Roads era (700–1200)</w:t>
      </w:r>
    </w:p>
    <w:p w14:paraId="0CD8572A" w14:textId="77777777" w:rsidR="00797EFA" w:rsidRPr="00797EFA" w:rsidRDefault="00797EFA" w:rsidP="00797EFA">
      <w:r w:rsidRPr="00797EFA">
        <w:t>The Tang dynasty (618–907) oversaw a vibrant economy in China. The Song dynasty (960–1279) kept that economy going. Agriculture and manufacturing were becoming specialized. The Chinese population was growing and cities were springing up. New technology encouraged more trade. Printed paper money came into use. Its introduction allowed commerce on a large scale. At the same time, a prosperous Arab dynasty called the Abbasids ruled Baghdad (750–1228). Arab merchants benefited from the government. Arabs and Chinese began doing business with one another. </w:t>
      </w:r>
    </w:p>
    <w:p w14:paraId="62949DB4" w14:textId="77777777" w:rsidR="00797EFA" w:rsidRPr="00797EFA" w:rsidRDefault="00797EFA" w:rsidP="00797EFA">
      <w:r w:rsidRPr="00797EFA">
        <w:t xml:space="preserve">The goods exchanged across Afro-Eurasia during the second Silk Roads era were impressive. Ceramics, textiles, foods, spices, and art were traded along the route. But just like the first era, religious exchanges were more important to history. Even before the Tang came to power, many foreign religions had made their way into East Asia. Christianity </w:t>
      </w:r>
      <w:r w:rsidRPr="00797EFA">
        <w:lastRenderedPageBreak/>
        <w:t>already existed there. Islam came in the 600s. Later, Muslim merchant communities were established. Mosques even appeared in many Chinese cities. Many foreign religions reached China. But of all of them, Buddhism had the greatest impact.</w:t>
      </w:r>
    </w:p>
    <w:p w14:paraId="7A72EC1C" w14:textId="77777777" w:rsidR="00797EFA" w:rsidRPr="00797EFA" w:rsidRDefault="00797EFA" w:rsidP="00AA48A4">
      <w:pPr>
        <w:pStyle w:val="Heading4"/>
      </w:pPr>
      <w:r w:rsidRPr="00797EFA">
        <w:t>Exchange shapes culture</w:t>
      </w:r>
    </w:p>
    <w:p w14:paraId="25D8F9B1" w14:textId="77777777" w:rsidR="00797EFA" w:rsidRPr="00797EFA" w:rsidRDefault="00797EFA" w:rsidP="00797EFA">
      <w:r w:rsidRPr="00797EFA">
        <w:t>The Silk Roads are the supreme example of the interconnectedness of civilizations during the Era of Agrarian Civilizations. The roads ran through some of the harshest geography on Earth. Yet, merchants and adventurers made it across, carrying goods and ideas. Diplomats brought their political ideas. Missionaries introduced new religions. Every exchange was important. Because of this ancient interaction, Afro-Eurasia still has some unity. To this day the zone shares common technologies, artistic styles, cultures and religions. Even diseases and immunity to diseases are shared.</w:t>
      </w:r>
    </w:p>
    <w:p w14:paraId="0FEFB72C" w14:textId="77777777" w:rsidR="00797EFA" w:rsidRPr="00797EFA" w:rsidRDefault="00797EFA" w:rsidP="00797EFA">
      <w:r w:rsidRPr="00797EFA">
        <w:t>Other world zones also had their own early exchange networks. None, however, compared to the Silk Roads. American trade networks happened over long distances. They crossed different kinds of geographic regions. They ran from the Andes mountains in South America through Mesoamerica and up into North America. But American networks were much smaller than the Silk Roads. The jungles near the Equator were a major barrier in the Americas.</w:t>
      </w:r>
    </w:p>
    <w:p w14:paraId="7A52CB7A" w14:textId="77777777" w:rsidR="00797EFA" w:rsidRPr="00797EFA" w:rsidRDefault="00797EFA" w:rsidP="00797EFA">
      <w:r w:rsidRPr="00797EFA">
        <w:t>Afro-Eurasia grew larger in population because of the Silk Roads. Its people were much more linked through trade and exchange than the other three world zones. Those links helped it develop technology faster. That made all the difference. When the different zones finally collided after 1492, when Europeans sailed to the Americas, the people of Afro-Eurasia had the greatest technology. With it, they were able control the rest of the world. And that in turn explains why the modern revolution that followed was led by Afro-Eurasian peoples, not those from the Americas.</w:t>
      </w:r>
    </w:p>
    <w:p w14:paraId="555505E0" w14:textId="77777777" w:rsidR="00797EFA" w:rsidRPr="00797EFA" w:rsidRDefault="00797EFA" w:rsidP="00797EFA"/>
    <w:p w14:paraId="0015FF05" w14:textId="77777777" w:rsidR="00795398" w:rsidRDefault="00795398" w:rsidP="00797EFA"/>
    <w:p w14:paraId="6BA5B9CD" w14:textId="77777777" w:rsidR="00797EFA" w:rsidRDefault="00797EFA" w:rsidP="00797EFA"/>
    <w:p w14:paraId="4FD5D4B9" w14:textId="77777777" w:rsidR="00797EFA" w:rsidRDefault="00797EFA" w:rsidP="00797EFA"/>
    <w:p w14:paraId="66E52041" w14:textId="77777777" w:rsidR="00795398" w:rsidRPr="00083276" w:rsidRDefault="00795398" w:rsidP="00797EFA">
      <w:pPr>
        <w:rPr>
          <w:rFonts w:ascii="Times" w:hAnsi="Times" w:cs="Times New Roman"/>
          <w:sz w:val="20"/>
          <w:szCs w:val="20"/>
        </w:rPr>
      </w:pPr>
    </w:p>
    <w:p w14:paraId="674227D3" w14:textId="77777777" w:rsidR="000302A9" w:rsidRDefault="000302A9" w:rsidP="000302A9">
      <w:pPr>
        <w:pStyle w:val="Heading1"/>
      </w:pPr>
      <w:bookmarkStart w:id="7" w:name="_Toc267645439"/>
      <w:r>
        <w:lastRenderedPageBreak/>
        <w:t>Lost on the Silk Road</w:t>
      </w:r>
      <w:bookmarkEnd w:id="7"/>
    </w:p>
    <w:p w14:paraId="24B27DDC" w14:textId="7332A2FD" w:rsidR="00795398" w:rsidRDefault="00864F9A" w:rsidP="00795398">
      <w:r w:rsidRPr="00864F9A">
        <w:t>Encountering hazards and hospitality on an ancient trade route.</w:t>
      </w:r>
    </w:p>
    <w:p w14:paraId="05786E4E" w14:textId="77777777" w:rsidR="00220098" w:rsidRPr="00220098" w:rsidRDefault="00220098" w:rsidP="006C1BA2">
      <w:pPr>
        <w:pStyle w:val="Heading3"/>
      </w:pPr>
      <w:r w:rsidRPr="00220098">
        <w:t>Lost on the Silk Road (1170L)</w:t>
      </w:r>
    </w:p>
    <w:p w14:paraId="782C47D3" w14:textId="77777777" w:rsidR="00220098" w:rsidRPr="00251527" w:rsidRDefault="00220098" w:rsidP="00220098">
      <w:pPr>
        <w:rPr>
          <w:i/>
        </w:rPr>
      </w:pPr>
      <w:r w:rsidRPr="00251527">
        <w:rPr>
          <w:i/>
          <w:lang w:val="de-DE"/>
        </w:rPr>
        <w:t>By Peter Stark</w:t>
      </w:r>
    </w:p>
    <w:p w14:paraId="55CC7146" w14:textId="77777777" w:rsidR="00220098" w:rsidRPr="00220098" w:rsidRDefault="00220098" w:rsidP="00220098">
      <w:r w:rsidRPr="00220098">
        <w:t xml:space="preserve">The second day into the mountains of the Tibetan Plateau, everything went wrong. Our canteens ran dry. We struggled up a mountain pass behind the caravan of yaks that carried our luggage. It was so steep and high, it felt like we were panting our way up a 15,000-foot-tall black sand dune. </w:t>
      </w:r>
    </w:p>
    <w:p w14:paraId="1F225B94" w14:textId="77777777" w:rsidR="00220098" w:rsidRPr="00220098" w:rsidRDefault="00220098" w:rsidP="00220098">
      <w:r w:rsidRPr="00220098">
        <w:t>Descending the far side, the yaks escaped from the Tibetan herdsman who guided them. Then, trying to round up the yaks, we got separated from each other. I grew dizzy from running in the thin air. Eventually Amy and I found a little trail that led into a deep stream canyon. Then we lost the trail in the canyon</w:t>
      </w:r>
      <w:r w:rsidRPr="00220098">
        <w:rPr>
          <w:lang w:val="fr-FR"/>
        </w:rPr>
        <w:t>’</w:t>
      </w:r>
      <w:r w:rsidRPr="00220098">
        <w:t>s brushy bottom.</w:t>
      </w:r>
    </w:p>
    <w:p w14:paraId="04200BBE" w14:textId="77777777" w:rsidR="00220098" w:rsidRPr="00220098" w:rsidRDefault="00220098" w:rsidP="00220098">
      <w:r w:rsidRPr="00220098">
        <w:t>That</w:t>
      </w:r>
      <w:r w:rsidRPr="00220098">
        <w:rPr>
          <w:lang w:val="fr-FR"/>
        </w:rPr>
        <w:t>’</w:t>
      </w:r>
      <w:r w:rsidRPr="00220098">
        <w:t>s when the thunderstorm struck. It was late afternoon. Amy and I were alone in the brushy bottom of the canyon on the left bank of the stream. We didn't</w:t>
      </w:r>
      <w:r w:rsidRPr="00220098">
        <w:rPr>
          <w:lang w:val="fr-FR"/>
        </w:rPr>
        <w:t>’</w:t>
      </w:r>
      <w:r w:rsidRPr="00220098">
        <w:t>t know what had happened to the yak caravan, nor the Tibetan herdsman running alongside them in his long black robe, nor the Tibetan guide on horseback who carried the rifle, nor the Chinese interpreter. We thought they were somewhere ahead of us in the canyon, and maybe on the opposite bank of the stream, but we weren't</w:t>
      </w:r>
      <w:r w:rsidRPr="00220098">
        <w:rPr>
          <w:lang w:val="fr-FR"/>
        </w:rPr>
        <w:t>’t sure.</w:t>
      </w:r>
    </w:p>
    <w:p w14:paraId="5C6F3CBB" w14:textId="77777777" w:rsidR="00220098" w:rsidRPr="00220098" w:rsidRDefault="00220098" w:rsidP="00220098">
      <w:r w:rsidRPr="00220098">
        <w:t>THE SKY TURNED SUDDENLY BLACK. Lightning rocketed among the mountaintops. Thunder crashed through the canyon, echoing and reverberating, and shaking the ground beneath our hiking boots. White curtains of cold, driving rain swept through the airy space between the canyon walls, obscuring the far side. The stream began to rise — fast — smashing against its banks, churning with whitewater. We followed it downstream, trying to get out of the canyon. Soon we ran into a cliff that rose straight out of the charging water. The only ways past it were to climb high over the cliff or to inch our way across it on narrow ledges.</w:t>
      </w:r>
    </w:p>
    <w:p w14:paraId="3279C16E" w14:textId="77777777" w:rsidR="00220098" w:rsidRPr="00220098" w:rsidRDefault="00220098" w:rsidP="00220098">
      <w:r w:rsidRPr="00220098">
        <w:t>Amy and I started to claw our way up the side of the cliff, grabbing at roots of bushes and moss to hold on. This was what our honeymoon had become. Somewhere up ahead, this canyon was supposed to lead to the headwaters of the Yangtze River — our destination. Soon I was edging out on a slippery, wet ledge, clinging to the side of the cliff, 30 feet above the raging stream. The ledge narrowed. Then it ended in a big nose of rock. I didn't</w:t>
      </w:r>
      <w:r w:rsidRPr="00220098">
        <w:rPr>
          <w:lang w:val="fr-FR"/>
        </w:rPr>
        <w:t>’</w:t>
      </w:r>
      <w:r w:rsidRPr="00220098">
        <w:t>t know where next to place either hands or feet. I was stuck high above the charging stream, growing dizzy looking down between my boots at the spinning rapids below.</w:t>
      </w:r>
    </w:p>
    <w:p w14:paraId="03FE573B" w14:textId="77777777" w:rsidR="00220098" w:rsidRPr="00220098" w:rsidRDefault="00220098" w:rsidP="00220098">
      <w:r w:rsidRPr="00220098">
        <w:t xml:space="preserve">We were traveling by yak caravan because I wanted to write about the Yangtze River and this was the only way to reach its headwaters in these rugged, mountainous regions of the Tibetan Plateau. Yak caravans like ours, for many centuries, had crossed these high mountains. They traveled on one branch of the ancient trade route known as the Silk Road. </w:t>
      </w:r>
      <w:r w:rsidRPr="00220098">
        <w:lastRenderedPageBreak/>
        <w:t>The branch across the Tibetan Plateau linked two civilizations, China</w:t>
      </w:r>
      <w:r w:rsidRPr="00220098">
        <w:rPr>
          <w:lang w:val="fr-FR"/>
        </w:rPr>
        <w:t>’</w:t>
      </w:r>
      <w:r w:rsidRPr="00220098">
        <w:t>s and India</w:t>
      </w:r>
      <w:r w:rsidRPr="00220098">
        <w:rPr>
          <w:lang w:val="fr-FR"/>
        </w:rPr>
        <w:t>’</w:t>
      </w:r>
      <w:r w:rsidRPr="00220098">
        <w:t>s. Other branches linked Chinese traders with the civilizations of the Mediterranean and Europe, many thousands of miles away. Some writers describe the Silk Road as an ancient highway connecting distant ends of continents. I like to think of it as the Earth</w:t>
      </w:r>
      <w:r w:rsidRPr="00220098">
        <w:rPr>
          <w:lang w:val="fr-FR"/>
        </w:rPr>
        <w:t>’</w:t>
      </w:r>
      <w:r w:rsidRPr="00220098">
        <w:t>s original Internet.</w:t>
      </w:r>
    </w:p>
    <w:p w14:paraId="4F6523BC" w14:textId="77777777" w:rsidR="00220098" w:rsidRPr="00220098" w:rsidRDefault="00220098" w:rsidP="00220098">
      <w:r w:rsidRPr="00220098">
        <w:t>When we think of a major highway, we usually imagine someone traveling a long distance by car or bus or truck. But unlike a modern highway, very few people traversed the Silk Road from one end to the other, from China to the Mediterranean, or vice versa. (Marco Polo was one of the famous travelers who did.) The Silk Road really served, like the Internet does, as a linked network of communication “nodes.” In the way “</w:t>
      </w:r>
      <w:r w:rsidRPr="00220098">
        <w:rPr>
          <w:lang w:val="sv-SE"/>
        </w:rPr>
        <w:t>packets</w:t>
      </w:r>
      <w:r w:rsidRPr="00220098">
        <w:t>” of information are passed along the Internet from computer node to computer node all over the globe, so were actual packets of goods passed from one trader</w:t>
      </w:r>
      <w:r w:rsidRPr="00220098">
        <w:rPr>
          <w:lang w:val="fr-FR"/>
        </w:rPr>
        <w:t>’</w:t>
      </w:r>
      <w:r w:rsidRPr="00220098">
        <w:t>s caravan to another, and from one caravan post to another on the Silk Road. After months, or even years, these packets had traveled hundreds or thousands of miles along the Silk Road from, say, China to France, a distance of over 5,000 miles as the crow flies, and closer to 10,000 miles by winding roads and paths.</w:t>
      </w:r>
    </w:p>
    <w:p w14:paraId="7618D110" w14:textId="77777777" w:rsidR="00220098" w:rsidRPr="00220098" w:rsidRDefault="00220098" w:rsidP="00220098">
      <w:r w:rsidRPr="00220098">
        <w:t>The most famous of these packets of goods traveling along the Silk Road contained, as you might guess, silk. The Chinese had invented this luxurious fabric around 2700 BCE (or earlier) and managed to keep the manufacturing process secret for millennia, closely guarding the silkworm that spins a cocoon of the finest filament — the silk thread. Unraveled from the cocoon, and woven together, the silk threads formed a fabric so soft, so sheer, so refined, that kings and queens, dukes and duchesses, wealthy people of the ancient world, were willing to pay extraordinary prices to possess this luxury good that traveled from hand to hand, caravan to caravan, all the way from China to Europe.</w:t>
      </w:r>
    </w:p>
    <w:p w14:paraId="311956FD" w14:textId="77777777" w:rsidR="00220098" w:rsidRPr="00220098" w:rsidRDefault="00220098" w:rsidP="00220098">
      <w:r w:rsidRPr="00220098">
        <w:t>Thus was born the Silk Road.</w:t>
      </w:r>
    </w:p>
    <w:p w14:paraId="342AEB46" w14:textId="77777777" w:rsidR="00220098" w:rsidRPr="00220098" w:rsidRDefault="00220098" w:rsidP="00220098">
      <w:r w:rsidRPr="00220098">
        <w:t>No official “date” marks the opening of the Silk Road, but about 2,000 years ago, during ancient China</w:t>
      </w:r>
      <w:r w:rsidRPr="00220098">
        <w:rPr>
          <w:lang w:val="fr-FR"/>
        </w:rPr>
        <w:t>’</w:t>
      </w:r>
      <w:r w:rsidRPr="00220098">
        <w:t>s Han dynasty, a government ambassador, Zhang Qian (c. 200–114 BCE), was sent west by the emperor to secure a trade route for silk caravans. Zhang and his officers made peace with some of the nomadic tribes of Central Asia that had previously attacked travelers. After Zhang</w:t>
      </w:r>
      <w:r w:rsidRPr="00220098">
        <w:rPr>
          <w:lang w:val="fr-FR"/>
        </w:rPr>
        <w:t>’</w:t>
      </w:r>
      <w:r w:rsidRPr="00220098">
        <w:t>s intervention, it became safer for the caravans carrying silk to travel further west, and eventually their trade goods made it all the way to cities on or near the Mediterranean, such as Aleppo, in today</w:t>
      </w:r>
      <w:r w:rsidRPr="00220098">
        <w:rPr>
          <w:lang w:val="fr-FR"/>
        </w:rPr>
        <w:t>’</w:t>
      </w:r>
      <w:r w:rsidRPr="00220098">
        <w:t>s Syria. They then traveled on sailing ships the rest of the way to the ports of western Europe. Here the fabric was tailored into the gowns and luxury goods of royalty, aristocrats, and wealthy merchants.</w:t>
      </w:r>
    </w:p>
    <w:p w14:paraId="6D909B38" w14:textId="77777777" w:rsidR="00220098" w:rsidRPr="00220098" w:rsidRDefault="00220098" w:rsidP="00220098">
      <w:r w:rsidRPr="00220098">
        <w:t>The new fabric was so thin and sheer and revealing that some Roman authorities considered it scandalous and tried to ban it:</w:t>
      </w:r>
    </w:p>
    <w:p w14:paraId="5F9F956C" w14:textId="77777777" w:rsidR="00220098" w:rsidRPr="00220098" w:rsidRDefault="00220098" w:rsidP="00220098">
      <w:r w:rsidRPr="00220098">
        <w:t>“I can see clothes of silk, if materials that do not hide the body, nor even one</w:t>
      </w:r>
      <w:r w:rsidRPr="00220098">
        <w:rPr>
          <w:lang w:val="fr-FR"/>
        </w:rPr>
        <w:t>’</w:t>
      </w:r>
      <w:r w:rsidRPr="00220098">
        <w:t>s decency, can be called clothes,” wrote the Roman philosopher Seneca the Younger. “Wretched flocks of maids labor so that the adulteress may be visible through her thin dress....”</w:t>
      </w:r>
    </w:p>
    <w:p w14:paraId="08344799" w14:textId="77777777" w:rsidR="00220098" w:rsidRPr="00220098" w:rsidRDefault="00220098" w:rsidP="00220098">
      <w:r w:rsidRPr="00220098">
        <w:t xml:space="preserve">Trade traveled both ways on the Silk Road. China desired certain goods, too. From the nomadic tribes of Central Asia, Chinese merchants bargained for horses and cattle, leather and furs, ivory and jade. Silk Road caravans employed pack animals such as camels (able to travel in desert regions), yaks (sure-footed and strong-winded for high mountains), and </w:t>
      </w:r>
      <w:r w:rsidRPr="00220098">
        <w:lastRenderedPageBreak/>
        <w:t>horses. Each animal carried a load of about 300 pounds (136 kilograms). Trading towns or posts lay at regular distances along the Silk Road, as well as travelers</w:t>
      </w:r>
      <w:r w:rsidRPr="00220098">
        <w:rPr>
          <w:lang w:val="fr-FR"/>
        </w:rPr>
        <w:t xml:space="preserve">’ </w:t>
      </w:r>
      <w:r w:rsidRPr="00220098">
        <w:t>inns known as caravansaries, where the caravans could rest the night, resupply with food, or trade their goods. The journey from one end of the Silk Road to the other could take a year.</w:t>
      </w:r>
    </w:p>
    <w:p w14:paraId="58AB799E" w14:textId="77777777" w:rsidR="00220098" w:rsidRPr="00220098" w:rsidRDefault="00220098" w:rsidP="00220098">
      <w:r w:rsidRPr="00220098">
        <w:t>Its many branches ran south to India, to Persia (now Iran), and to Bactria (what is now Afghanistan). Major stops along the ancient Silk Road, such as Baghdad, Damascus, and Kashgar, today remain important trading towns and desert oases.</w:t>
      </w:r>
    </w:p>
    <w:p w14:paraId="456595B7" w14:textId="77777777" w:rsidR="00220098" w:rsidRPr="00220098" w:rsidRDefault="00220098" w:rsidP="00220098">
      <w:r w:rsidRPr="00220098">
        <w:t>Almost more important than the goods that traveled along the Silk Road were the ideas and inventions that it carried from East to West and vice versa. It is believed that the Chinese were first introduced to grapes and wine, products of the Middle East, via the Silk Road. Music, songs, and stories traveled along the Silk Road, and were shared around the campfires where the camel caravans stopped. So did broad ideas that changed the course of human history. Buddhism first developed in India in the sixth century BCE, and the Silk Road helped carry the faith</w:t>
      </w:r>
      <w:r w:rsidRPr="00220098">
        <w:rPr>
          <w:lang w:val="fr-FR"/>
        </w:rPr>
        <w:t>’</w:t>
      </w:r>
      <w:r w:rsidRPr="00220098">
        <w:t>s teachings to China and elsewhere, until eventually it became the dominant religion of much of Asia.</w:t>
      </w:r>
    </w:p>
    <w:p w14:paraId="652D55DC" w14:textId="77777777" w:rsidR="00220098" w:rsidRPr="00220098" w:rsidRDefault="00220098" w:rsidP="00220098">
      <w:r w:rsidRPr="00220098">
        <w:t>Those many centuries ago, before instant communications, before electronic files and even the printed book, it was difficult to transmit knowledge accurately over great distances. In order to learn, it was best to travel to the very source of the knowledge rather than wait for it to come. Chinese monks traveled along branches of the Silk Road to India so they could read the original manuscripts of the Buddha</w:t>
      </w:r>
      <w:r w:rsidRPr="00220098">
        <w:rPr>
          <w:lang w:val="fr-FR"/>
        </w:rPr>
        <w:t>’</w:t>
      </w:r>
      <w:r w:rsidRPr="00220098">
        <w:t xml:space="preserve">s teachings, which were safely kept at monasteries there. One of the most famous Chinese novels, </w:t>
      </w:r>
      <w:r w:rsidRPr="00220098">
        <w:rPr>
          <w:i/>
          <w:iCs/>
        </w:rPr>
        <w:t>Journey to the West</w:t>
      </w:r>
      <w:r w:rsidRPr="00220098">
        <w:t>, follows the adventures of a character, Monkey, who a thousand years ago makes this same pilgrimage to read the Buddhist manuscripts. Monkey has to cross a land of deep canyons and towering mountains very much like the Tibetan Plateau, where demons lie in wait for him.</w:t>
      </w:r>
    </w:p>
    <w:p w14:paraId="1743C499" w14:textId="77777777" w:rsidR="00220098" w:rsidRPr="00220098" w:rsidRDefault="00220098" w:rsidP="00220098">
      <w:r w:rsidRPr="00220098">
        <w:t>Knowledge actually traveled down a road — or even a mountain path. Amy and I, like Monkey, were also tackling a land of deep canyons and towering mountains. As I clung to the point of rock over the raging stream, she called out from behind me. “Do you want me to try?”</w:t>
      </w:r>
    </w:p>
    <w:p w14:paraId="1DD9D5BC" w14:textId="77777777" w:rsidR="00220098" w:rsidRPr="00220098" w:rsidRDefault="00220098" w:rsidP="00220098">
      <w:r w:rsidRPr="00220098">
        <w:t>Amy slithered past me on the wet, slippery rock ledge. (Trained as a modern dancer, she has a precise sense of balance and movement.) She then reached around the nose of rock, groped for a handhold, found one, and, hanging over the rapids, swung herself around the point of rock to the far side. She called back to me, telling me where to put my hand, and I followed.</w:t>
      </w:r>
    </w:p>
    <w:p w14:paraId="48E950F5" w14:textId="77777777" w:rsidR="00220098" w:rsidRPr="00220098" w:rsidRDefault="00220098" w:rsidP="00220098">
      <w:r w:rsidRPr="00220098">
        <w:t>An hour later, we stumbled out of the stream canyon into a much larger canyon. Through it ran a much larger river. This, I gathered, was the headwaters of the Yangtze that we sought. The rain had subsided and misty clouds clung to the gorge</w:t>
      </w:r>
      <w:r w:rsidRPr="00220098">
        <w:rPr>
          <w:lang w:val="fr-FR"/>
        </w:rPr>
        <w:t>’</w:t>
      </w:r>
      <w:r w:rsidRPr="00220098">
        <w:t>s cliff tops. We balanced across a log footbridge over the churning stream. The footbridge led us to a tiny hamlet of mud-and-stone houses with Tibetan prayer flags draped from house to house, like giant cobwebs.</w:t>
      </w:r>
    </w:p>
    <w:p w14:paraId="39D3A1AB" w14:textId="77777777" w:rsidR="00220098" w:rsidRPr="00220098" w:rsidRDefault="00220098" w:rsidP="00220098">
      <w:r w:rsidRPr="00220098">
        <w:t xml:space="preserve">Waiting for us was Lo Da Ji, the Tibetan herdsman who drove our yak caravan; all the yaks; and the Tibetan guide, Ang Ya. We would spend the night in a mud-walled corral surrounded </w:t>
      </w:r>
      <w:r w:rsidRPr="00220098">
        <w:lastRenderedPageBreak/>
        <w:t>by stables — like an old caravansary on the Silk Road. Our host had constructed the mud corral and houses with his own hands. He was a short but powerfully built Tibetan yak herder with gentle brown eyes. I couldn't</w:t>
      </w:r>
      <w:r w:rsidRPr="00220098">
        <w:rPr>
          <w:lang w:val="fr-FR"/>
        </w:rPr>
        <w:t>’</w:t>
      </w:r>
      <w:r w:rsidRPr="00220098">
        <w:t>t pronounce his long Tibetan name, so I thought of him as “Arnold” because his muscles reminded me of Arnold Schwarzenegger.</w:t>
      </w:r>
    </w:p>
    <w:p w14:paraId="06EDEEB9" w14:textId="77777777" w:rsidR="00220098" w:rsidRPr="00220098" w:rsidRDefault="00220098" w:rsidP="00220098">
      <w:r w:rsidRPr="00220098">
        <w:t>I</w:t>
      </w:r>
      <w:r w:rsidRPr="00220098">
        <w:rPr>
          <w:lang w:val="fr-FR"/>
        </w:rPr>
        <w:t>’</w:t>
      </w:r>
      <w:r w:rsidRPr="00220098">
        <w:t>d never been to a spot so remote and so beautiful. Rock ledges towered hundreds of feet over our head, blanketed with grasses and wildflowers like hanging gardens. The big river swirled past the tiny hamlet strung with its graceful web of prayer flags.</w:t>
      </w:r>
    </w:p>
    <w:p w14:paraId="70EBDB43" w14:textId="77777777" w:rsidR="00220098" w:rsidRPr="00220098" w:rsidRDefault="00220098" w:rsidP="00220098">
      <w:r w:rsidRPr="00220098">
        <w:t>“What is the name of this place,” I asked, “and how did you come here?”</w:t>
      </w:r>
    </w:p>
    <w:p w14:paraId="2347920D" w14:textId="77777777" w:rsidR="00220098" w:rsidRPr="00220098" w:rsidRDefault="00220098" w:rsidP="00220098">
      <w:r w:rsidRPr="00220098">
        <w:t>Arnold then told us a story. Ang Ya had to interpret it from Tibetan into Chinese for our Chinese interpreter, Little Cheng, and Little Cheng translated it to English for Amy and me. This is how knowledge passed from mouth to mouth, culture to culture:</w:t>
      </w:r>
    </w:p>
    <w:p w14:paraId="0BBAC82E" w14:textId="77777777" w:rsidR="00220098" w:rsidRPr="00220098" w:rsidRDefault="00220098" w:rsidP="00220098">
      <w:pPr>
        <w:rPr>
          <w:i/>
          <w:iCs/>
        </w:rPr>
      </w:pPr>
      <w:r w:rsidRPr="00220098">
        <w:rPr>
          <w:i/>
          <w:iCs/>
        </w:rPr>
        <w:t>The name of this place is Ren Zong Da or ‘The Foot of the Valley of the Many Goats.</w:t>
      </w:r>
      <w:r w:rsidRPr="00220098">
        <w:rPr>
          <w:i/>
          <w:iCs/>
          <w:lang w:val="fr-FR"/>
        </w:rPr>
        <w:t xml:space="preserve">’ </w:t>
      </w:r>
      <w:r w:rsidRPr="00220098">
        <w:rPr>
          <w:i/>
          <w:iCs/>
        </w:rPr>
        <w:t>Many wild goats used to live on these cliffs. My father lived here, and my grandfather, and before that I don</w:t>
      </w:r>
      <w:r w:rsidRPr="00220098">
        <w:rPr>
          <w:i/>
          <w:iCs/>
          <w:lang w:val="fr-FR"/>
        </w:rPr>
        <w:t>’</w:t>
      </w:r>
      <w:r w:rsidRPr="00220098">
        <w:rPr>
          <w:i/>
          <w:iCs/>
        </w:rPr>
        <w:t>t know. Many years ago, my mother and her father made a pilgrimage from Tibet to India to visit the birthplace of Buddha.</w:t>
      </w:r>
    </w:p>
    <w:p w14:paraId="179E3CD1" w14:textId="77777777" w:rsidR="00220098" w:rsidRPr="00220098" w:rsidRDefault="00220098" w:rsidP="00220098">
      <w:pPr>
        <w:rPr>
          <w:i/>
          <w:iCs/>
        </w:rPr>
      </w:pPr>
      <w:r w:rsidRPr="00220098">
        <w:rPr>
          <w:i/>
          <w:iCs/>
        </w:rPr>
        <w:t>Her father became ill and died in India. To find her way home again, she had to travel alone through the mountains. Bandits stole her horses and her food. She came to this place and a man gave her food and a warm place to sleep. She stayed and married him. That man who helped her was my father.</w:t>
      </w:r>
    </w:p>
    <w:p w14:paraId="2C8FE8EE" w14:textId="77777777" w:rsidR="00220098" w:rsidRPr="00220098" w:rsidRDefault="00220098" w:rsidP="00220098">
      <w:r w:rsidRPr="00220098">
        <w:t>I was touched by his father</w:t>
      </w:r>
      <w:r w:rsidRPr="00220098">
        <w:rPr>
          <w:lang w:val="fr-FR"/>
        </w:rPr>
        <w:t>’</w:t>
      </w:r>
      <w:r w:rsidRPr="00220098">
        <w:t>s act of generosity. Arnold now passed on that same generosity to us, giving us a place to sleep in his stables, some warm milky tea, and the makings for a Tibetan yak-meat and yak-milk stew.</w:t>
      </w:r>
    </w:p>
    <w:p w14:paraId="27E7C57C" w14:textId="77777777" w:rsidR="00220098" w:rsidRPr="00220098" w:rsidRDefault="00220098" w:rsidP="00220098">
      <w:r w:rsidRPr="00220098">
        <w:t>As we rested and ate at Many Goats, I realized that Arnold</w:t>
      </w:r>
      <w:r w:rsidRPr="00220098">
        <w:rPr>
          <w:lang w:val="fr-FR"/>
        </w:rPr>
        <w:t>’</w:t>
      </w:r>
      <w:r w:rsidRPr="00220098">
        <w:t>s mother had followed one branch of the Silk Road to India, as Monkey had. Our caravan, wandering through these canyons and mountains, had stumbled across her path.</w:t>
      </w:r>
    </w:p>
    <w:p w14:paraId="018FE36B" w14:textId="77777777" w:rsidR="00220098" w:rsidRPr="00220098" w:rsidRDefault="00220098" w:rsidP="00220098">
      <w:r w:rsidRPr="00220098">
        <w:t>Like all branches of the Silk Road, this one offered adventure and challenge, and had witnessed acts of incredible greed and of incredible kindness. It spanned thousands of miles, thousands of years, and vastly divergent cultures. This ancient route that wound across Asia, I realized, served as a major thread that wove together the peoples of the Earth.</w:t>
      </w:r>
    </w:p>
    <w:p w14:paraId="08142A49" w14:textId="77777777" w:rsidR="00220098" w:rsidRPr="00220098" w:rsidRDefault="00220098" w:rsidP="00251527">
      <w:pPr>
        <w:pStyle w:val="Heading3"/>
      </w:pPr>
      <w:r w:rsidRPr="00220098">
        <w:t>Lost on the Silk Road (1060L)</w:t>
      </w:r>
    </w:p>
    <w:p w14:paraId="08A6DEA8" w14:textId="77777777" w:rsidR="00220098" w:rsidRPr="00251527" w:rsidRDefault="00220098" w:rsidP="00220098">
      <w:pPr>
        <w:rPr>
          <w:i/>
        </w:rPr>
      </w:pPr>
      <w:r w:rsidRPr="00251527">
        <w:rPr>
          <w:i/>
        </w:rPr>
        <w:t>By Peter Stark, adapted by Newsela</w:t>
      </w:r>
    </w:p>
    <w:p w14:paraId="04B8917D" w14:textId="77777777" w:rsidR="00220098" w:rsidRPr="00220098" w:rsidRDefault="00220098" w:rsidP="00220098">
      <w:r w:rsidRPr="00220098">
        <w:t xml:space="preserve">The second day into the mountains of the Tibetan Plateau, everything went wrong. Our canteens ran dry. We struggled up a mountain pass behind the caravan of yaks that carried our luggage. It was so steep and high, it felt like we were panting our way up a 15,000-foot-tall black sand dune. </w:t>
      </w:r>
    </w:p>
    <w:p w14:paraId="37B217F4" w14:textId="77777777" w:rsidR="00220098" w:rsidRPr="00220098" w:rsidRDefault="00220098" w:rsidP="00220098">
      <w:r w:rsidRPr="00220098">
        <w:t xml:space="preserve">Descending the far side, the yaks escaped from the Tibetan herdsman who guided them. Then, trying to round up the yaks, we got separated from each other. I grew dizzy from </w:t>
      </w:r>
      <w:r w:rsidRPr="00220098">
        <w:lastRenderedPageBreak/>
        <w:t>running in the thin air. Eventually Amy and I found a little trail that led into a deep stream canyon. Then we lost the trail in the canyon</w:t>
      </w:r>
      <w:r w:rsidRPr="00220098">
        <w:rPr>
          <w:lang w:val="fr-FR"/>
        </w:rPr>
        <w:t>’</w:t>
      </w:r>
      <w:r w:rsidRPr="00220098">
        <w:t>s brushy bottom.</w:t>
      </w:r>
    </w:p>
    <w:p w14:paraId="464DBBED" w14:textId="77777777" w:rsidR="00220098" w:rsidRPr="00220098" w:rsidRDefault="00220098" w:rsidP="00220098">
      <w:r w:rsidRPr="00220098">
        <w:t>That</w:t>
      </w:r>
      <w:r w:rsidRPr="00220098">
        <w:rPr>
          <w:lang w:val="fr-FR"/>
        </w:rPr>
        <w:t>’</w:t>
      </w:r>
      <w:r w:rsidRPr="00220098">
        <w:t>s when the thunderstorm struck. It was late afternoon. Amy and I were alone in the brushy bottom of the canyon on the left bank of the stream. We didn't</w:t>
      </w:r>
      <w:r w:rsidRPr="00220098">
        <w:rPr>
          <w:lang w:val="fr-FR"/>
        </w:rPr>
        <w:t>’</w:t>
      </w:r>
      <w:r w:rsidRPr="00220098">
        <w:t>t know what had happened to the yak caravan, nor the Tibetan herdsman running alongside them in his long black robe, nor the Tibetan guide on horseback who carried the rifle, nor the Chinese interpreter. We thought they were somewhere ahead of us in the canyon, and maybe on the opposite bank of the stream, but we weren't</w:t>
      </w:r>
      <w:r w:rsidRPr="00220098">
        <w:rPr>
          <w:lang w:val="fr-FR"/>
        </w:rPr>
        <w:t>’t sure.</w:t>
      </w:r>
    </w:p>
    <w:p w14:paraId="2F2F51CF" w14:textId="77777777" w:rsidR="00220098" w:rsidRPr="00220098" w:rsidRDefault="00220098" w:rsidP="00220098">
      <w:r w:rsidRPr="00220098">
        <w:t>THE SKY SUDDENLY TURNED BLACK. Lightning rocketed among the mountaintops. Thunder crashed through the canyon, echoing everywhere, and shaking the ground beneath our hiking boots. Cold, driving rain swept through the airy space between the canyon walls. We couldn't see across to the other side. The stream began to rise — fast — smashing against its banks, churning with whitewater. We followed it downstream, trying to get out of the canyon. Soon we ran into a cliff that rose straight out of the charging water. The only ways past it were to climb high over the cliff or to inch our way across it on narrow ledges.</w:t>
      </w:r>
    </w:p>
    <w:p w14:paraId="45623C74" w14:textId="77777777" w:rsidR="00220098" w:rsidRPr="00220098" w:rsidRDefault="00220098" w:rsidP="00220098">
      <w:r w:rsidRPr="00220098">
        <w:t>Amy and I started to claw our way up the side of the cliff, grabbing at roots of bushes and moss to hold on. This was what our honeymoon had become. Somewhere up ahead, this canyon was supposed to lead to the source of the Yangtze River — our destination. Soon I was edging out on a slippery, wet ledge, clinging to the side of the cliff, 30 feet above the raging stream. The ledge narrowed. Then it ended in a big nose of rock. I didn't</w:t>
      </w:r>
      <w:r w:rsidRPr="00220098">
        <w:rPr>
          <w:lang w:val="fr-FR"/>
        </w:rPr>
        <w:t>’</w:t>
      </w:r>
      <w:r w:rsidRPr="00220098">
        <w:t>t know where to place my hands or feet next. I was stuck high above the charging stream, growing dizzy looking down between my boots at the spinning rapids below.</w:t>
      </w:r>
    </w:p>
    <w:p w14:paraId="64B60834" w14:textId="77777777" w:rsidR="00220098" w:rsidRPr="00220098" w:rsidRDefault="00220098" w:rsidP="00220098">
      <w:r w:rsidRPr="00220098">
        <w:t>We were traveling by yak caravan because I wanted to write about the Yangtze River. And this was the only way to reach its source in these rugged, mountainous regions of the Tibetan Plateau. Yak caravans like ours, for many centuries, had crossed these high mountains. They traveled on one branch of the ancient trade route known as the Silk Road. The branch across the Tibetan Plateau linked two civilizations, China</w:t>
      </w:r>
      <w:r w:rsidRPr="00220098">
        <w:rPr>
          <w:lang w:val="fr-FR"/>
        </w:rPr>
        <w:t>’</w:t>
      </w:r>
      <w:r w:rsidRPr="00220098">
        <w:t>s and India</w:t>
      </w:r>
      <w:r w:rsidRPr="00220098">
        <w:rPr>
          <w:lang w:val="fr-FR"/>
        </w:rPr>
        <w:t>’</w:t>
      </w:r>
      <w:r w:rsidRPr="00220098">
        <w:t>s. Other branches linked Chinese traders with the civilizations of the Mediterranean and Europe, many thousands of miles away. Some writers describe the Silk Road as an ancient highway connecting distant ends of continents. I like to think of it as the Earth</w:t>
      </w:r>
      <w:r w:rsidRPr="00220098">
        <w:rPr>
          <w:lang w:val="fr-FR"/>
        </w:rPr>
        <w:t>’</w:t>
      </w:r>
      <w:r w:rsidRPr="00220098">
        <w:t>s original Internet.</w:t>
      </w:r>
    </w:p>
    <w:p w14:paraId="36659978" w14:textId="77777777" w:rsidR="00220098" w:rsidRPr="00220098" w:rsidRDefault="00220098" w:rsidP="00220098">
      <w:r w:rsidRPr="00220098">
        <w:t xml:space="preserve">When we think of a major highway, we usually imagine someone traveling a long distance by car or bus or truck. But unlike a modern highway, very few people traversed the Silk Road from one end to the other, from China to the Mediterranean, or vice versa. Marco Polo was one of the famous travelers who did. </w:t>
      </w:r>
    </w:p>
    <w:p w14:paraId="72BD5D9E" w14:textId="77777777" w:rsidR="00220098" w:rsidRPr="00220098" w:rsidRDefault="00220098" w:rsidP="00220098">
      <w:r w:rsidRPr="00220098">
        <w:t>The Silk Road really served, like the Internet does, as a linked network of communication points, or “nodes.” “</w:t>
      </w:r>
      <w:r w:rsidRPr="00220098">
        <w:rPr>
          <w:lang w:val="sv-SE"/>
        </w:rPr>
        <w:t>Packets</w:t>
      </w:r>
      <w:r w:rsidRPr="00220098">
        <w:t>” of information are passed along the Internet from computer node to computer node all over the globe. In much the same way, actual packets of goods were passed from one trader</w:t>
      </w:r>
      <w:r w:rsidRPr="00220098">
        <w:rPr>
          <w:lang w:val="fr-FR"/>
        </w:rPr>
        <w:t>’</w:t>
      </w:r>
      <w:r w:rsidRPr="00220098">
        <w:t>s caravan to another, and from one caravan post to another on the Silk Road. After months, or even years, these packets had traveled hundreds or thousands of miles along the Silk Road. Some traveled from, say, China to France, a distance of over 5,000 miles as the crow flies, and closer to 10,000 miles by winding roads and paths.</w:t>
      </w:r>
    </w:p>
    <w:p w14:paraId="65BD6C1C" w14:textId="77777777" w:rsidR="00220098" w:rsidRPr="00220098" w:rsidRDefault="00220098" w:rsidP="00220098">
      <w:r w:rsidRPr="00220098">
        <w:lastRenderedPageBreak/>
        <w:t>The most famous of these packets of goods traveling along the Silk Road contained, as you might guess, silk. The Chinese had invented this luxurious fabric around 2700 BCE (or earlier). They managed to keep the manufacturing process secret for thousands of years, closely guarding the silkworm that spins a cocoon of the finest filament — the silk thread. Unraveled from the cocoon, and woven together, the silk threads formed a fabric so soft, so refined, that kings and queens, wealthy people of the ancient world, were willing to pay extraordinary prices to possess this luxury good. Precious silk was carried from hand to hand, caravan to caravan, all the way from China to Europe.</w:t>
      </w:r>
    </w:p>
    <w:p w14:paraId="2EE955CD" w14:textId="77777777" w:rsidR="00220098" w:rsidRPr="00220098" w:rsidRDefault="00220098" w:rsidP="00220098">
      <w:r w:rsidRPr="00220098">
        <w:t>Thus was born the Silk Road.</w:t>
      </w:r>
    </w:p>
    <w:p w14:paraId="488D54F7" w14:textId="77777777" w:rsidR="00220098" w:rsidRPr="00220098" w:rsidRDefault="00220098" w:rsidP="00220098">
      <w:r w:rsidRPr="00220098">
        <w:t>No official “date” marks the opening of the Silk Road. But, we know that about 2,000 years ago, during ancient China</w:t>
      </w:r>
      <w:r w:rsidRPr="00220098">
        <w:rPr>
          <w:lang w:val="fr-FR"/>
        </w:rPr>
        <w:t>’</w:t>
      </w:r>
      <w:r w:rsidRPr="00220098">
        <w:t>s Han dynasty, a government ambassador, Zhang Qian (c. 200–114 BCE), was sent west by the emperor to secure a trade route for silk caravans. Zhang and his officers made peace with some of the nomadic tribes of Central Asia that had previously attacked travelers. After Zhang</w:t>
      </w:r>
      <w:r w:rsidRPr="00220098">
        <w:rPr>
          <w:lang w:val="fr-FR"/>
        </w:rPr>
        <w:t>’</w:t>
      </w:r>
      <w:r w:rsidRPr="00220098">
        <w:t>s intervention, it became safer for the caravans carrying silk to travel further west. Now their goods made it all the way to cities on or near the Mediterranean, such as Aleppo, in today</w:t>
      </w:r>
      <w:r w:rsidRPr="00220098">
        <w:rPr>
          <w:lang w:val="fr-FR"/>
        </w:rPr>
        <w:t>’</w:t>
      </w:r>
      <w:r w:rsidRPr="00220098">
        <w:t>s Syria. They then traveled on sailing ships the rest of the way to the ports of western Europe. Here the fabric was tailored into the gowns and luxury goods of royalty, aristocrats, and wealthy merchants.</w:t>
      </w:r>
    </w:p>
    <w:p w14:paraId="71016A1C" w14:textId="77777777" w:rsidR="00220098" w:rsidRPr="00220098" w:rsidRDefault="00220098" w:rsidP="00220098">
      <w:r w:rsidRPr="00220098">
        <w:t>The new fabric was so thin and sheer and revealing that some Roman authorities considered it scandalous and tried to ban it:</w:t>
      </w:r>
    </w:p>
    <w:p w14:paraId="5E50A0F7" w14:textId="77777777" w:rsidR="00220098" w:rsidRPr="00220098" w:rsidRDefault="00220098" w:rsidP="00220098">
      <w:r w:rsidRPr="00220098">
        <w:t>“I can see clothes of silk, if materials that do not hide the body, nor even one</w:t>
      </w:r>
      <w:r w:rsidRPr="00220098">
        <w:rPr>
          <w:lang w:val="fr-FR"/>
        </w:rPr>
        <w:t>’</w:t>
      </w:r>
      <w:r w:rsidRPr="00220098">
        <w:t>s decency, can be called clothes,” wrote the Roman philosopher Seneca the Younger. “Wretched flocks of maids labor so that the adulteress may be visible through her thin dress....”</w:t>
      </w:r>
    </w:p>
    <w:p w14:paraId="563C1A0B" w14:textId="77777777" w:rsidR="00220098" w:rsidRPr="00220098" w:rsidRDefault="00220098" w:rsidP="00220098">
      <w:r w:rsidRPr="00220098">
        <w:t>Trade traveled both ways on the Silk Road. China desired certain goods, too. Chinese merchants bargained with the nomadic tribes of Central Asia for horses and cattle, leather and furs, ivory and jade. Silk Road caravans employed pack animals. Camels were able to travel in desert regions, while yaks were sure-footed in high mountains. Horses were also used. Each animal carried a load of about 300 pounds (136 kilograms). Trading towns or posts lay at regular distances along the Silk Road, where the caravans could rest the night, resupply with food, or trade their goods. The journey from one end of the Silk Road to the other could take a year.</w:t>
      </w:r>
    </w:p>
    <w:p w14:paraId="5ABFEA91" w14:textId="77777777" w:rsidR="00220098" w:rsidRPr="00220098" w:rsidRDefault="00220098" w:rsidP="00220098">
      <w:r w:rsidRPr="00220098">
        <w:t>Its many branches ran south to India, to Persia (now Iran), and to Bactria (now Afghanistan). Major stops along the ancient Silk Road, such as Baghdad, Damascus, and Kashgar, today remain important trading towns and desert oases.</w:t>
      </w:r>
    </w:p>
    <w:p w14:paraId="0F969CF6" w14:textId="77777777" w:rsidR="00220098" w:rsidRPr="00220098" w:rsidRDefault="00220098" w:rsidP="00220098">
      <w:r w:rsidRPr="00220098">
        <w:t xml:space="preserve">Almost more important than the goods that traveled along the Silk Road were the ideas and inventions that it carried from East to West and vice versa. It is believed that the Chinese were first introduced to grapes and wine, products of the Middle East, via the Silk Road. Music, songs, and stories traveled along the Silk Road, and were shared around the campfires where the camel caravans stopped. So did broad ideas that changed the course of human history. Buddhism first developed in India in the sixth century BCE, and the Silk </w:t>
      </w:r>
      <w:r w:rsidRPr="00220098">
        <w:lastRenderedPageBreak/>
        <w:t>Road helped carry the faith</w:t>
      </w:r>
      <w:r w:rsidRPr="00220098">
        <w:rPr>
          <w:lang w:val="fr-FR"/>
        </w:rPr>
        <w:t>’</w:t>
      </w:r>
      <w:r w:rsidRPr="00220098">
        <w:t>s teachings to China and elsewhere. Eventually it became the dominant religion of much of Asia.</w:t>
      </w:r>
    </w:p>
    <w:p w14:paraId="20104C81" w14:textId="77777777" w:rsidR="00220098" w:rsidRPr="00220098" w:rsidRDefault="00220098" w:rsidP="00220098">
      <w:r w:rsidRPr="00220098">
        <w:t>Those many centuries ago, before instant communications, before electronic files and even the printed book, it was difficult to transmit knowledge accurately over great distances. In order to learn, it was best to travel to the very source of the knowledge rather than wait for it to come. Chinese monks traveled along branches of the Silk Road to India so they could read the original manuscripts of the Buddha</w:t>
      </w:r>
      <w:r w:rsidRPr="00220098">
        <w:rPr>
          <w:lang w:val="fr-FR"/>
        </w:rPr>
        <w:t>’</w:t>
      </w:r>
      <w:r w:rsidRPr="00220098">
        <w:t xml:space="preserve">s teachings, which were safely kept at monasteries there. One of the most famous Chinese novels, </w:t>
      </w:r>
      <w:r w:rsidRPr="00220098">
        <w:rPr>
          <w:i/>
          <w:iCs/>
        </w:rPr>
        <w:t>Journey to the West</w:t>
      </w:r>
      <w:r w:rsidRPr="00220098">
        <w:t>, follows the adventures of a character, Monkey. A thousand years ago Monkey makes this same pilgrimage to read the Buddhist manuscripts. Monkey has to cross a land of deep canyons and towering mountains very much like the Tibetan Plateau, where demons lie in wait for him.</w:t>
      </w:r>
    </w:p>
    <w:p w14:paraId="2C53C11D" w14:textId="77777777" w:rsidR="00220098" w:rsidRPr="00220098" w:rsidRDefault="00220098" w:rsidP="00220098">
      <w:r w:rsidRPr="00220098">
        <w:t>Knowledge actually traveled down a road — or even a mountain path. Amy and I, like Monkey, were also tackling a land of deep canyons and towering mountains. As I clung to the point of rock over the raging stream, she called out from behind me. “Do you want me to try?”</w:t>
      </w:r>
    </w:p>
    <w:p w14:paraId="24243D9E" w14:textId="77777777" w:rsidR="00220098" w:rsidRPr="00220098" w:rsidRDefault="00220098" w:rsidP="00220098">
      <w:r w:rsidRPr="00220098">
        <w:t>Amy slithered past me on the wet, slippery rock ledge. She then reached around the nose of rock, groped for a handhold, found one, and, hanging over the rapids, swung herself around the point of rock to the far side. She called back to me, telling me where to put my hand, and I followed.</w:t>
      </w:r>
    </w:p>
    <w:p w14:paraId="1D5CA633" w14:textId="77777777" w:rsidR="00220098" w:rsidRPr="00220098" w:rsidRDefault="00220098" w:rsidP="00220098">
      <w:r w:rsidRPr="00220098">
        <w:t>An hour later, we stumbled out of the stream canyon into a much larger canyon. Through it ran a much larger river. This, I gathered, was the headwaters of the Yangtze that we sought. The rain had subsided and misty clouds clung to the gorge</w:t>
      </w:r>
      <w:r w:rsidRPr="00220098">
        <w:rPr>
          <w:lang w:val="fr-FR"/>
        </w:rPr>
        <w:t>’</w:t>
      </w:r>
      <w:r w:rsidRPr="00220098">
        <w:t>s cliff tops. We balanced across a log footbridge over the churning stream. The footbridge led us to a tiny hamlet of mud-and-stone houses with Tibetan prayer flags draped from house to house, like giant cobwebs.</w:t>
      </w:r>
    </w:p>
    <w:p w14:paraId="0660B72A" w14:textId="77777777" w:rsidR="00220098" w:rsidRPr="00220098" w:rsidRDefault="00220098" w:rsidP="00220098">
      <w:r w:rsidRPr="00220098">
        <w:t>Waiting for us was Lo Da Ji, the Tibetan herdsman who drove our yak caravan; all the yaks; and the Tibetan guide, Ang Ya. We would spend the night in a mud-walled corral surrounded by stables — like a stopping point on the Silk Road. Our host had constructed the mud corral and houses with his own hands. He was a short but powerfully built Tibetan yak herder. I couldn't</w:t>
      </w:r>
      <w:r w:rsidRPr="00220098">
        <w:rPr>
          <w:lang w:val="fr-FR"/>
        </w:rPr>
        <w:t>’</w:t>
      </w:r>
      <w:r w:rsidRPr="00220098">
        <w:t>t pronounce his long Tibetan name, so I thought of him as “Arnold” because his muscles reminded me of Arnold Schwarzenegger.</w:t>
      </w:r>
    </w:p>
    <w:p w14:paraId="475F886B" w14:textId="77777777" w:rsidR="00220098" w:rsidRPr="00220098" w:rsidRDefault="00220098" w:rsidP="00220098">
      <w:r w:rsidRPr="00220098">
        <w:t>I</w:t>
      </w:r>
      <w:r w:rsidRPr="00220098">
        <w:rPr>
          <w:lang w:val="fr-FR"/>
        </w:rPr>
        <w:t>’</w:t>
      </w:r>
      <w:r w:rsidRPr="00220098">
        <w:t>d never been to a spot so remote and so beautiful. Rock ledges towered hundreds of feet over our head, blanketed with grasses and wildflowers like hanging gardens. The big river swirled past the tiny hamlet strung with its graceful web of prayer flags.</w:t>
      </w:r>
    </w:p>
    <w:p w14:paraId="3701599F" w14:textId="77777777" w:rsidR="00220098" w:rsidRPr="00220098" w:rsidRDefault="00220098" w:rsidP="00220098">
      <w:r w:rsidRPr="00220098">
        <w:t>“What is the name of this place,” I asked, “and how did you come here?”</w:t>
      </w:r>
    </w:p>
    <w:p w14:paraId="49D8000E" w14:textId="77777777" w:rsidR="00220098" w:rsidRPr="00220098" w:rsidRDefault="00220098" w:rsidP="00220098">
      <w:r w:rsidRPr="00220098">
        <w:t>Arnold then told us a story. Ang Ya had to interpret it from Tibetan into Chinese for our Chinese interpreter, Little Cheng, and Little Cheng translated it to English for Amy and me. This is how knowledge passed from mouth to mouth, culture to culture:</w:t>
      </w:r>
    </w:p>
    <w:p w14:paraId="7E86E403" w14:textId="77777777" w:rsidR="00220098" w:rsidRPr="00220098" w:rsidRDefault="00220098" w:rsidP="00220098">
      <w:pPr>
        <w:rPr>
          <w:i/>
          <w:iCs/>
        </w:rPr>
      </w:pPr>
      <w:r w:rsidRPr="00220098">
        <w:rPr>
          <w:i/>
          <w:iCs/>
        </w:rPr>
        <w:t>The name of this place is Ren Zong Da or ‘The Foot of the Valley of the Many Goats.</w:t>
      </w:r>
      <w:r w:rsidRPr="00220098">
        <w:rPr>
          <w:i/>
          <w:iCs/>
          <w:lang w:val="fr-FR"/>
        </w:rPr>
        <w:t xml:space="preserve">’ </w:t>
      </w:r>
      <w:r w:rsidRPr="00220098">
        <w:rPr>
          <w:i/>
          <w:iCs/>
        </w:rPr>
        <w:t xml:space="preserve">Many wild goats used to live on these cliffs. My father lived here, and my grandfather, and before </w:t>
      </w:r>
      <w:r w:rsidRPr="00220098">
        <w:rPr>
          <w:i/>
          <w:iCs/>
        </w:rPr>
        <w:lastRenderedPageBreak/>
        <w:t>that I don</w:t>
      </w:r>
      <w:r w:rsidRPr="00220098">
        <w:rPr>
          <w:i/>
          <w:iCs/>
          <w:lang w:val="fr-FR"/>
        </w:rPr>
        <w:t>’</w:t>
      </w:r>
      <w:r w:rsidRPr="00220098">
        <w:rPr>
          <w:i/>
          <w:iCs/>
        </w:rPr>
        <w:t>t know. Many years ago, my mother and her father made a pilgrimage from Tibet to India to visit the birthplace of Buddha.</w:t>
      </w:r>
    </w:p>
    <w:p w14:paraId="17E63982" w14:textId="77777777" w:rsidR="00220098" w:rsidRPr="00220098" w:rsidRDefault="00220098" w:rsidP="00220098">
      <w:pPr>
        <w:rPr>
          <w:i/>
          <w:iCs/>
        </w:rPr>
      </w:pPr>
      <w:r w:rsidRPr="00220098">
        <w:rPr>
          <w:i/>
          <w:iCs/>
        </w:rPr>
        <w:t>Her father became ill and died in India. To find her way home again, she had to travel alone through the mountains. Bandits stole her horses and her food. She came to this place and a man gave her food and a warm place to sleep. She stayed and married him. That man who helped her was my father.</w:t>
      </w:r>
    </w:p>
    <w:p w14:paraId="7638F1C9" w14:textId="77777777" w:rsidR="00220098" w:rsidRPr="00220098" w:rsidRDefault="00220098" w:rsidP="00220098">
      <w:r w:rsidRPr="00220098">
        <w:t>I was touched by his father</w:t>
      </w:r>
      <w:r w:rsidRPr="00220098">
        <w:rPr>
          <w:lang w:val="fr-FR"/>
        </w:rPr>
        <w:t>’</w:t>
      </w:r>
      <w:r w:rsidRPr="00220098">
        <w:t>s act of generosity. Arnold now passed on that same generosity to us. He offered us a place to sleep in his stables, some warm milky tea, and the makings for a Tibetan yak-meat stew.</w:t>
      </w:r>
    </w:p>
    <w:p w14:paraId="01A0A9C1" w14:textId="77777777" w:rsidR="00220098" w:rsidRPr="00220098" w:rsidRDefault="00220098" w:rsidP="00220098">
      <w:r w:rsidRPr="00220098">
        <w:t>As we rested and ate at Many Goats, I realized that Arnold</w:t>
      </w:r>
      <w:r w:rsidRPr="00220098">
        <w:rPr>
          <w:lang w:val="fr-FR"/>
        </w:rPr>
        <w:t>’</w:t>
      </w:r>
      <w:r w:rsidRPr="00220098">
        <w:t>s mother had followed one branch of the Silk Road to India, as Monkey had. Our caravan, wandering through these canyons and mountains, had stumbled across her path.</w:t>
      </w:r>
    </w:p>
    <w:p w14:paraId="0B9CFCCD" w14:textId="77777777" w:rsidR="00220098" w:rsidRPr="00220098" w:rsidRDefault="00220098" w:rsidP="00220098">
      <w:r w:rsidRPr="00220098">
        <w:t>Like all branches of the Silk Road, this one offered adventure and challenge, and had witnessed acts of incredible greed and of incredible kindness. It spanned thousands of miles, thousands of years, and vastly divergent cultures. This ancient route that wound across Asia, I realized, served as a major thread that wove together the peoples of the Earth.</w:t>
      </w:r>
    </w:p>
    <w:p w14:paraId="209AF3FB" w14:textId="77777777" w:rsidR="00220098" w:rsidRPr="00220098" w:rsidRDefault="00220098" w:rsidP="006C1BA2">
      <w:pPr>
        <w:pStyle w:val="Heading3"/>
      </w:pPr>
      <w:r w:rsidRPr="00220098">
        <w:t>Lost on the Silk Road (930L)</w:t>
      </w:r>
    </w:p>
    <w:p w14:paraId="738EA94D" w14:textId="77777777" w:rsidR="00220098" w:rsidRPr="00251527" w:rsidRDefault="00220098" w:rsidP="00220098">
      <w:pPr>
        <w:rPr>
          <w:i/>
        </w:rPr>
      </w:pPr>
      <w:r w:rsidRPr="00251527">
        <w:rPr>
          <w:i/>
        </w:rPr>
        <w:t>By Peter Stark, adapted by Newsela</w:t>
      </w:r>
    </w:p>
    <w:p w14:paraId="4301F19C" w14:textId="77777777" w:rsidR="00220098" w:rsidRPr="00220098" w:rsidRDefault="00220098" w:rsidP="00220098">
      <w:r w:rsidRPr="00220098">
        <w:t xml:space="preserve">The second day into the mountains of the Tibetan Plateau, everything went wrong. Our canteens ran dry. We struggled up a mountain pass behind the caravan of yaks that carried our luggage. It was so steep and high, it felt like we were panting our way up a 15,000-foot-tall black sand dune. </w:t>
      </w:r>
    </w:p>
    <w:p w14:paraId="3C9ECEDB" w14:textId="77777777" w:rsidR="00220098" w:rsidRPr="00220098" w:rsidRDefault="00220098" w:rsidP="00220098">
      <w:r w:rsidRPr="00220098">
        <w:t>Descending the far side, the yaks escaped from the Tibetan herdsman who guided them. Then, trying to round up the yaks, we got separated from each other. I grew dizzy from running in the thin air. Eventually Amy and I found a little trail that led into a deep stream canyon. Then we lost the trail in the canyon</w:t>
      </w:r>
      <w:r w:rsidRPr="00220098">
        <w:rPr>
          <w:lang w:val="fr-FR"/>
        </w:rPr>
        <w:t>’</w:t>
      </w:r>
      <w:r w:rsidRPr="00220098">
        <w:t>s brushy bottom.</w:t>
      </w:r>
    </w:p>
    <w:p w14:paraId="33727197" w14:textId="77777777" w:rsidR="00220098" w:rsidRPr="00220098" w:rsidRDefault="00220098" w:rsidP="00220098">
      <w:r w:rsidRPr="00220098">
        <w:t>That</w:t>
      </w:r>
      <w:r w:rsidRPr="00220098">
        <w:rPr>
          <w:lang w:val="fr-FR"/>
        </w:rPr>
        <w:t>’</w:t>
      </w:r>
      <w:r w:rsidRPr="00220098">
        <w:t>s when the thunderstorm struck. It was late afternoon. Amy and I were alone in the brushy bottom of the canyon on the left bank of the stream. We didn't</w:t>
      </w:r>
      <w:r w:rsidRPr="00220098">
        <w:rPr>
          <w:lang w:val="fr-FR"/>
        </w:rPr>
        <w:t>’</w:t>
      </w:r>
      <w:r w:rsidRPr="00220098">
        <w:t>t know what had happened to the yak caravan, nor the Tibetan herdsman running alongside them in his long black robe, nor the Tibetan guide on horseback who carried the rifle, nor the Chinese interpreter. We thought they were somewhere ahead of us in the canyon, and maybe on the opposite bank of the stream, but we weren't</w:t>
      </w:r>
      <w:r w:rsidRPr="00220098">
        <w:rPr>
          <w:lang w:val="fr-FR"/>
        </w:rPr>
        <w:t>’t sure.</w:t>
      </w:r>
    </w:p>
    <w:p w14:paraId="487C7304" w14:textId="77777777" w:rsidR="00220098" w:rsidRPr="00220098" w:rsidRDefault="00220098" w:rsidP="00220098">
      <w:r w:rsidRPr="00220098">
        <w:t xml:space="preserve">THE SKY SUDDENLY TURNED BLACK. Lightning rocketed among the mountaintops. Thunder crashed through the canyon, echoing everywhere. The ground beneath our hiking boots shook. Cold, driving rain swept through the airy space between the canyon walls. We couldn't see across to the other side. The stream began to rise — fast — smashing against its banks, churning with whitewater. We followed it downstream, trying to get out of the </w:t>
      </w:r>
      <w:r w:rsidRPr="00220098">
        <w:lastRenderedPageBreak/>
        <w:t>canyon. Soon we ran into a cliff that rose straight out of the charging water. The only ways past it were to climb high over the cliff or to inch our way across it on narrow ledges.</w:t>
      </w:r>
    </w:p>
    <w:p w14:paraId="69552D07" w14:textId="77777777" w:rsidR="00220098" w:rsidRPr="00220098" w:rsidRDefault="00220098" w:rsidP="00220098">
      <w:r w:rsidRPr="00220098">
        <w:t>Amy and I started to claw our way up the side of the cliff, grabbing at roots of bushes and moss to hold on. This was what our honeymoon had become. Somewhere up ahead, this canyon was supposed to lead to the source of the Yangtze River — our destination. Soon I was edging out on a slippery, wet ledge, clinging to the side of the cliff, 30 feet above the raging stream. The ledge narrowed. Then it ended in a big rock. I didn't</w:t>
      </w:r>
      <w:r w:rsidRPr="00220098">
        <w:rPr>
          <w:lang w:val="fr-FR"/>
        </w:rPr>
        <w:t>’</w:t>
      </w:r>
      <w:r w:rsidRPr="00220098">
        <w:t>t know where to place my hands or feet next. I was stuck high above the charging stream, growing dizzy looking down between my boots at the spinning rapids below.</w:t>
      </w:r>
    </w:p>
    <w:p w14:paraId="03AD57D0" w14:textId="77777777" w:rsidR="00220098" w:rsidRPr="00220098" w:rsidRDefault="00220098" w:rsidP="00220098">
      <w:r w:rsidRPr="00220098">
        <w:t xml:space="preserve">We were traveling by yak caravan because I wanted to write about the Yangtze River. And this was the only way to reach its source in these rugged, mountainous regions of the Tibetan Plateau. Yak caravans like ours had crossed these high mountains for centuries. They traveled on a branch of the ancient trade route known as the Silk Road. </w:t>
      </w:r>
    </w:p>
    <w:p w14:paraId="2C0E7A1D" w14:textId="77777777" w:rsidR="00220098" w:rsidRPr="00220098" w:rsidRDefault="00220098" w:rsidP="00220098">
      <w:r w:rsidRPr="00220098">
        <w:t>The branch across the Tibetan Plateau linked two civilizations, China</w:t>
      </w:r>
      <w:r w:rsidRPr="00220098">
        <w:rPr>
          <w:lang w:val="fr-FR"/>
        </w:rPr>
        <w:t>’</w:t>
      </w:r>
      <w:r w:rsidRPr="00220098">
        <w:t>s and India</w:t>
      </w:r>
      <w:r w:rsidRPr="00220098">
        <w:rPr>
          <w:lang w:val="fr-FR"/>
        </w:rPr>
        <w:t>’</w:t>
      </w:r>
      <w:r w:rsidRPr="00220098">
        <w:t>s. Other branches linked Chinese traders with the civilizations of the Mediterranean and Europe, thousands of miles away. Some writers describe the Silk Road as an ancient highway connecting distant ends of continents. I like to think of it as the Earth</w:t>
      </w:r>
      <w:r w:rsidRPr="00220098">
        <w:rPr>
          <w:lang w:val="fr-FR"/>
        </w:rPr>
        <w:t>’</w:t>
      </w:r>
      <w:r w:rsidRPr="00220098">
        <w:t>s original Internet.</w:t>
      </w:r>
    </w:p>
    <w:p w14:paraId="426F832D" w14:textId="77777777" w:rsidR="00220098" w:rsidRPr="00220098" w:rsidRDefault="00220098" w:rsidP="00220098">
      <w:r w:rsidRPr="00220098">
        <w:t xml:space="preserve">When we think of a major highway, we usually imagine someone traveling a long distance by car or bus or truck. But unlike a modern highway, very few people traversed the Silk Road from one end to the other. Marco Polo was one of the few who did. </w:t>
      </w:r>
    </w:p>
    <w:p w14:paraId="4B082A9E" w14:textId="77777777" w:rsidR="00220098" w:rsidRPr="00220098" w:rsidRDefault="00220098" w:rsidP="00220098">
      <w:r w:rsidRPr="00220098">
        <w:t>The Silk Road really served, like the Internet does, as a network of communication points, or “nodes”, linked together. “</w:t>
      </w:r>
      <w:r w:rsidRPr="00220098">
        <w:rPr>
          <w:lang w:val="sv-SE"/>
        </w:rPr>
        <w:t>Packets</w:t>
      </w:r>
      <w:r w:rsidRPr="00220098">
        <w:t>” of information are passed along the Internet from computer node to computer node all over the globe. In much the same way, actual packets of goods were passed from one trader</w:t>
      </w:r>
      <w:r w:rsidRPr="00220098">
        <w:rPr>
          <w:lang w:val="fr-FR"/>
        </w:rPr>
        <w:t>’</w:t>
      </w:r>
      <w:r w:rsidRPr="00220098">
        <w:t>s caravan to another. And the packets moved from one caravan post to another on the Silk Road. After months, or even years, these packets had traveled hundreds or thousands of miles along the Silk Road. Some traveled from, say, China to France, a distance of over 5,000 miles if you could get there directly. But, by the winding roads of the Silk Road it was closer to 10,000 miles.</w:t>
      </w:r>
    </w:p>
    <w:p w14:paraId="1357BE00" w14:textId="77777777" w:rsidR="00220098" w:rsidRPr="00220098" w:rsidRDefault="00220098" w:rsidP="00220098">
      <w:r w:rsidRPr="00220098">
        <w:t xml:space="preserve">The most famous of these packets of goods traveling along the Silk Road contained, as you might guess, silk. The Chinese had invented this luxurious fabric by around 2700 BCE. They managed to keep the manufacturing process secret for thousands of years. Silk is formed when the silkworm spins a cocoon of silk thread. Unraveled from the cocoon, and woven together, the silk threads formed an incredibly soft fabric. So refined is silk that kings and queens, and wealthy people, were willing to pay extraordinary prices to possess it. Precious silk was carried from hand to hand, caravan to caravan, all the way from China to Europe. </w:t>
      </w:r>
    </w:p>
    <w:p w14:paraId="2820CE3C" w14:textId="77777777" w:rsidR="00220098" w:rsidRPr="00220098" w:rsidRDefault="00220098" w:rsidP="00220098">
      <w:r w:rsidRPr="00220098">
        <w:t>Thus was born the Silk Road.</w:t>
      </w:r>
    </w:p>
    <w:p w14:paraId="0D948B2C" w14:textId="77777777" w:rsidR="00220098" w:rsidRPr="00220098" w:rsidRDefault="00220098" w:rsidP="00220098">
      <w:r w:rsidRPr="00220098">
        <w:t>No official “date” marks the opening of the Silk Road. But, we know that about 2,000 years ago, China</w:t>
      </w:r>
      <w:r w:rsidRPr="00220098">
        <w:rPr>
          <w:lang w:val="fr-FR"/>
        </w:rPr>
        <w:t>’</w:t>
      </w:r>
      <w:r w:rsidRPr="00220098">
        <w:t>s Han dynasty wanted to secure a trade route for silk caravans. The emperor sent an ambassador, Zhang Qian (c. 200–114 BCE) west. Zhang and his officers made peace with nomadic tribes of Central Asia that had previously attacked travelers. After Zhang</w:t>
      </w:r>
      <w:r w:rsidRPr="00220098">
        <w:rPr>
          <w:lang w:val="fr-FR"/>
        </w:rPr>
        <w:t>’</w:t>
      </w:r>
      <w:r w:rsidRPr="00220098">
        <w:t xml:space="preserve">s intervention, it became safer for the caravans carrying silk to travel farther west. </w:t>
      </w:r>
      <w:r w:rsidRPr="00220098">
        <w:lastRenderedPageBreak/>
        <w:t>Now their goods made it all the way to cities on or near the Mediterranean, such as Aleppo, in today</w:t>
      </w:r>
      <w:r w:rsidRPr="00220098">
        <w:rPr>
          <w:lang w:val="fr-FR"/>
        </w:rPr>
        <w:t>’</w:t>
      </w:r>
      <w:r w:rsidRPr="00220098">
        <w:t>s Syria. From there the silk was sent by ships the rest of the way to the ports of western Europe. Here the fabric was tailored into the clothing of royalty, aristocrats, and wealthy merchants.</w:t>
      </w:r>
    </w:p>
    <w:p w14:paraId="16ABD361" w14:textId="77777777" w:rsidR="00220098" w:rsidRPr="00220098" w:rsidRDefault="00220098" w:rsidP="00220098">
      <w:r w:rsidRPr="00220098">
        <w:t>The new fabric was so thin and revealing that some Roman authorities considered it scandalous. Some even tried to ban it:</w:t>
      </w:r>
    </w:p>
    <w:p w14:paraId="58D8F326" w14:textId="77777777" w:rsidR="00220098" w:rsidRPr="00220098" w:rsidRDefault="00220098" w:rsidP="00220098">
      <w:r w:rsidRPr="00220098">
        <w:t>“I can see clothes of silk, if materials that do not hide the body, nor even one</w:t>
      </w:r>
      <w:r w:rsidRPr="00220098">
        <w:rPr>
          <w:lang w:val="fr-FR"/>
        </w:rPr>
        <w:t>’</w:t>
      </w:r>
      <w:r w:rsidRPr="00220098">
        <w:t>s decency, can be called clothes,” wrote the Roman philosopher Seneca the Younger. “Wretched flocks of maids labor so that the adulteress may be visible through her thin dress....”</w:t>
      </w:r>
    </w:p>
    <w:p w14:paraId="15F4DA84" w14:textId="77777777" w:rsidR="00220098" w:rsidRPr="00220098" w:rsidRDefault="00220098" w:rsidP="00220098">
      <w:r w:rsidRPr="00220098">
        <w:t>Trade moved both ways on the Silk Road. China desired certain goods, too. Chinese merchants bargained with the nomadic tribes of Central Asia for horses and cattle, leather and furs, ivory and jade. Silk Road caravans employed pack animals. Camels were able to travel in desert regions, while yaks were sure-footed in high mountains. Horses were also used. Each animal carried a load of about 300 pounds (136 kilograms). Trading towns or posts lay at regular distances along the Silk Road. When night came the caravans would rest at these posts, resupply with food, or trade their goods. The journey from one end of the Silk Road to the other could take a year.</w:t>
      </w:r>
    </w:p>
    <w:p w14:paraId="6D6FA808" w14:textId="77777777" w:rsidR="00220098" w:rsidRPr="00220098" w:rsidRDefault="00220098" w:rsidP="00220098">
      <w:r w:rsidRPr="00220098">
        <w:t>The road's many branches ran south to India, to Persia (now Iran), and to Bactria (now Afghanistan). Major stops along the ancient Silk Road, were Baghdad, Damascus, and Kashgar.</w:t>
      </w:r>
    </w:p>
    <w:p w14:paraId="6F8E2FF1" w14:textId="77777777" w:rsidR="00220098" w:rsidRPr="00220098" w:rsidRDefault="00220098" w:rsidP="00220098">
      <w:r w:rsidRPr="00220098">
        <w:t>Almost more important than the goods that traveled along the Silk Road were the ideas and inventions that it carried from East to West and vice versa. It is believed that the Chinese were first introduced to grapes and wine, products of the Middle East, via the Silk Road. Music, songs, and stories traveled along the Silk Road. At night travelers sang and told stories around the campfires where the caravans stopped.</w:t>
      </w:r>
    </w:p>
    <w:p w14:paraId="3CD22643" w14:textId="77777777" w:rsidR="00220098" w:rsidRPr="00220098" w:rsidRDefault="00220098" w:rsidP="00220098">
      <w:r w:rsidRPr="00220098">
        <w:t>Religions that would change the course of human history traveled the road. Buddhism first developed in India in the sixth century BCE. The Silk Road helped carry the teachings of the Buddha to China and elsewhere. Eventually Buddhism became the dominant religion of much of Asia.</w:t>
      </w:r>
    </w:p>
    <w:p w14:paraId="6512BFF7" w14:textId="77777777" w:rsidR="00220098" w:rsidRPr="00220098" w:rsidRDefault="00220098" w:rsidP="00220098">
      <w:r w:rsidRPr="00220098">
        <w:t>All those centuries ago, it was difficult to transmit knowledge accurately over great distances. It was before instant communications, before electronic files and even the printed book. In order to learn, it was best to travel to the very source of the knowledge. Chinese monks traveled along branches of the Silk Road to India so they could read the original manuscripts of the Buddha</w:t>
      </w:r>
      <w:r w:rsidRPr="00220098">
        <w:rPr>
          <w:lang w:val="fr-FR"/>
        </w:rPr>
        <w:t>’</w:t>
      </w:r>
      <w:r w:rsidRPr="00220098">
        <w:t xml:space="preserve">s teachings. Indian monasteries held them for safety. </w:t>
      </w:r>
    </w:p>
    <w:p w14:paraId="1B5B4897" w14:textId="77777777" w:rsidR="00220098" w:rsidRPr="00220098" w:rsidRDefault="00220098" w:rsidP="00220098">
      <w:r w:rsidRPr="00220098">
        <w:t xml:space="preserve">One of the most famous Chinese novels, </w:t>
      </w:r>
      <w:r w:rsidRPr="00220098">
        <w:rPr>
          <w:i/>
          <w:iCs/>
        </w:rPr>
        <w:t>Journey to the West</w:t>
      </w:r>
      <w:r w:rsidRPr="00220098">
        <w:t>, follows the adventures of a character, Monkey. A thousand years ago, Monkey makes this same pilgrimage to read the Buddhist manuscripts. Monkey has to cross a land of deep canyons and towering mountains very much like the Tibetan Plateau, where demons lie in wait for him.</w:t>
      </w:r>
    </w:p>
    <w:p w14:paraId="17FC84E0" w14:textId="77777777" w:rsidR="00220098" w:rsidRPr="00220098" w:rsidRDefault="00220098" w:rsidP="00220098">
      <w:r w:rsidRPr="00220098">
        <w:t xml:space="preserve">Knowledge actually traveled down a road — or even a mountain path. Amy and I, like Monkey, were also tackling a land of deep canyons and towering mountains. As I clung to </w:t>
      </w:r>
      <w:r w:rsidRPr="00220098">
        <w:lastRenderedPageBreak/>
        <w:t>the point of rock over the raging stream, she called out from behind me. “Do you want me to try?”</w:t>
      </w:r>
    </w:p>
    <w:p w14:paraId="4D824BCF" w14:textId="77777777" w:rsidR="00220098" w:rsidRPr="00220098" w:rsidRDefault="00220098" w:rsidP="00220098">
      <w:r w:rsidRPr="00220098">
        <w:t>Amy slithered past me on the wet, slippery rock ledge. She then reached around the nose of rock, groped for a handhold, and found one. Hanging over the rapids, she swung herself around the point of rock to the far side. She called back to me, telling me where to put my hand, and I followed.</w:t>
      </w:r>
    </w:p>
    <w:p w14:paraId="1AA31426" w14:textId="77777777" w:rsidR="00220098" w:rsidRPr="00220098" w:rsidRDefault="00220098" w:rsidP="00220098">
      <w:r w:rsidRPr="00220098">
        <w:t>An hour later, we stumbled out of the stream canyon into a much larger canyon. Through it ran a much larger river. This, I gathered, was the headwaters of the Yangtze that we sought. The rain had subsided and misty clouds clung to the gorge</w:t>
      </w:r>
      <w:r w:rsidRPr="00220098">
        <w:rPr>
          <w:lang w:val="fr-FR"/>
        </w:rPr>
        <w:t>’</w:t>
      </w:r>
      <w:r w:rsidRPr="00220098">
        <w:t>s cliff tops. We balanced across a log footbridge over the churning stream. The footbridge led us to a tiny grouping of mud-and-stone houses. Tibetan prayer flags draped from house to house, like giant cobwebs.</w:t>
      </w:r>
    </w:p>
    <w:p w14:paraId="7D48C85F" w14:textId="77777777" w:rsidR="00220098" w:rsidRPr="00220098" w:rsidRDefault="00220098" w:rsidP="00220098">
      <w:r w:rsidRPr="00220098">
        <w:t>Waiting for us was Lo Da Ji, the Tibetan herdsman who drove our yak caravan; all the yaks; and the Tibetan guide, Ang Ya. We would spend the night in a mud-walled corral surrounded by stables — like a stopping point on the Silk Road. Our host had constructed the mud corral and houses with his own hands. He was a short but powerfully built Tibetan yak herder. I couldn't</w:t>
      </w:r>
      <w:r w:rsidRPr="00220098">
        <w:rPr>
          <w:lang w:val="fr-FR"/>
        </w:rPr>
        <w:t>’</w:t>
      </w:r>
      <w:r w:rsidRPr="00220098">
        <w:t>t pronounce his long Tibetan name, so I thought of him as “Arnold” because his muscles reminded me of Arnold Schwarzenegger.</w:t>
      </w:r>
    </w:p>
    <w:p w14:paraId="6C3BEB28" w14:textId="77777777" w:rsidR="00220098" w:rsidRPr="00220098" w:rsidRDefault="00220098" w:rsidP="00220098">
      <w:r w:rsidRPr="00220098">
        <w:t>I</w:t>
      </w:r>
      <w:r w:rsidRPr="00220098">
        <w:rPr>
          <w:lang w:val="fr-FR"/>
        </w:rPr>
        <w:t>’</w:t>
      </w:r>
      <w:r w:rsidRPr="00220098">
        <w:t>d never been to a spot so remote and so beautiful. Rock ledges towered hundreds of feet over our head, blanketed with grasses and wildflowers like hanging gardens. The big river swirled past the tiny hamlet strung with its graceful web of prayer flags.</w:t>
      </w:r>
    </w:p>
    <w:p w14:paraId="51B9471B" w14:textId="77777777" w:rsidR="00220098" w:rsidRPr="00220098" w:rsidRDefault="00220098" w:rsidP="00220098">
      <w:r w:rsidRPr="00220098">
        <w:t>“What is the name of this place,” I asked, “and how did you come here?”</w:t>
      </w:r>
    </w:p>
    <w:p w14:paraId="4BE9AE1A" w14:textId="77777777" w:rsidR="00220098" w:rsidRPr="00220098" w:rsidRDefault="00220098" w:rsidP="00220098">
      <w:r w:rsidRPr="00220098">
        <w:t>Arnold then told us a story. Ang Ya had to translate it from Tibetan into Chinese for our Chinese interpreter, Little Cheng. Then Little Cheng translated it to English for Amy and me. This is how knowledge passed from mouth to mouth, culture to culture:</w:t>
      </w:r>
    </w:p>
    <w:p w14:paraId="5EC8E65F" w14:textId="77777777" w:rsidR="00220098" w:rsidRPr="00220098" w:rsidRDefault="00220098" w:rsidP="00220098">
      <w:pPr>
        <w:rPr>
          <w:i/>
          <w:iCs/>
        </w:rPr>
      </w:pPr>
      <w:r w:rsidRPr="00220098">
        <w:rPr>
          <w:i/>
          <w:iCs/>
        </w:rPr>
        <w:t>The name of this place is Ren Zong Da or ‘The Foot of the Valley of the Many Goats.</w:t>
      </w:r>
      <w:r w:rsidRPr="00220098">
        <w:rPr>
          <w:i/>
          <w:iCs/>
          <w:lang w:val="fr-FR"/>
        </w:rPr>
        <w:t xml:space="preserve">’ </w:t>
      </w:r>
      <w:r w:rsidRPr="00220098">
        <w:rPr>
          <w:i/>
          <w:iCs/>
        </w:rPr>
        <w:t>Many wild goats used to live on these cliffs. My father lived here, and my grandfather, and before that I don</w:t>
      </w:r>
      <w:r w:rsidRPr="00220098">
        <w:rPr>
          <w:i/>
          <w:iCs/>
          <w:lang w:val="fr-FR"/>
        </w:rPr>
        <w:t>’</w:t>
      </w:r>
      <w:r w:rsidRPr="00220098">
        <w:rPr>
          <w:i/>
          <w:iCs/>
        </w:rPr>
        <w:t>t know. Many years ago, my mother and her father made a pilgrimage from Tibet to India to visit the birthplace of Buddha.</w:t>
      </w:r>
    </w:p>
    <w:p w14:paraId="5C3ABCED" w14:textId="77777777" w:rsidR="00220098" w:rsidRPr="00220098" w:rsidRDefault="00220098" w:rsidP="00220098">
      <w:pPr>
        <w:rPr>
          <w:i/>
          <w:iCs/>
        </w:rPr>
      </w:pPr>
      <w:r w:rsidRPr="00220098">
        <w:rPr>
          <w:i/>
          <w:iCs/>
        </w:rPr>
        <w:t>Her father became ill and died in India. To find her way home again, she had to travel alone through the mountains. Bandits stole her horses and her food. She came to this place and a man gave her food and a warm place to sleep. She stayed and married him. That man who helped her was my father.</w:t>
      </w:r>
    </w:p>
    <w:p w14:paraId="546EB7F3" w14:textId="77777777" w:rsidR="00220098" w:rsidRPr="00220098" w:rsidRDefault="00220098" w:rsidP="00220098">
      <w:r w:rsidRPr="00220098">
        <w:t>I was touched by his father</w:t>
      </w:r>
      <w:r w:rsidRPr="00220098">
        <w:rPr>
          <w:lang w:val="fr-FR"/>
        </w:rPr>
        <w:t>’</w:t>
      </w:r>
      <w:r w:rsidRPr="00220098">
        <w:t>s act of generosity. Arnold now passed on that same generosity to us. He offered us a place to sleep in his stables, some warm tea, and Tibetan yak-meat stew.</w:t>
      </w:r>
    </w:p>
    <w:p w14:paraId="3693B5AD" w14:textId="77777777" w:rsidR="00220098" w:rsidRPr="00220098" w:rsidRDefault="00220098" w:rsidP="00220098">
      <w:r w:rsidRPr="00220098">
        <w:t>We rested and ate at Many Goats. I began to realize that Arnold</w:t>
      </w:r>
      <w:r w:rsidRPr="00220098">
        <w:rPr>
          <w:lang w:val="fr-FR"/>
        </w:rPr>
        <w:t>’</w:t>
      </w:r>
      <w:r w:rsidRPr="00220098">
        <w:t>s mother had followed one branch of the Silk Road to India, as Monkey had. Our caravan, wandering through these canyons and mountains, had stumbled across her path.</w:t>
      </w:r>
    </w:p>
    <w:p w14:paraId="5BAD83DD" w14:textId="77777777" w:rsidR="00220098" w:rsidRPr="00220098" w:rsidRDefault="00220098" w:rsidP="00220098">
      <w:r w:rsidRPr="00220098">
        <w:t xml:space="preserve">Like all branches of the Silk Road, this one offered adventure and challenge. And it had witnessed acts of incredible greed and of incredible kindness. It spanned thousands of </w:t>
      </w:r>
      <w:r w:rsidRPr="00220098">
        <w:lastRenderedPageBreak/>
        <w:t>miles, thousands of years, and vastly different cultures. This ancient route that wound across Asia, I realized, served as a major thread that wove together the peoples of the Earth.</w:t>
      </w:r>
    </w:p>
    <w:p w14:paraId="2AA8A335" w14:textId="77777777" w:rsidR="00220098" w:rsidRPr="00220098" w:rsidRDefault="00220098" w:rsidP="00251527">
      <w:pPr>
        <w:pStyle w:val="Heading3"/>
      </w:pPr>
      <w:r w:rsidRPr="00220098">
        <w:t>Lost on the Silk Road (780L)</w:t>
      </w:r>
    </w:p>
    <w:p w14:paraId="2289EDA4" w14:textId="77777777" w:rsidR="00220098" w:rsidRPr="00251527" w:rsidRDefault="00220098" w:rsidP="00220098">
      <w:pPr>
        <w:rPr>
          <w:i/>
        </w:rPr>
      </w:pPr>
      <w:r w:rsidRPr="00251527">
        <w:rPr>
          <w:i/>
        </w:rPr>
        <w:t>By Peter Stark, adapted by Newsela</w:t>
      </w:r>
    </w:p>
    <w:p w14:paraId="206E67B3" w14:textId="77777777" w:rsidR="00220098" w:rsidRPr="00220098" w:rsidRDefault="00220098" w:rsidP="00220098">
      <w:r w:rsidRPr="00220098">
        <w:t xml:space="preserve">The second day into the mountains of the Tibetan Plateau, everything went wrong. Our canteens ran dry. A caravan of yaks carried our luggage. But we still struggled up a mountain pass behind them. It was very steep and high. It felt like we were climbing up a 15,000-foot-tall black sand dune. </w:t>
      </w:r>
    </w:p>
    <w:p w14:paraId="468CFD91" w14:textId="77777777" w:rsidR="00220098" w:rsidRPr="00220098" w:rsidRDefault="00220098" w:rsidP="00220098">
      <w:r w:rsidRPr="00220098">
        <w:t>The yaks escaped from the Tibetan herdsman who guided them as we were descending. In the confusion, we got separated from our guides. I got dizzy from running in the thin air. Eventually Amy and I found a little trail that led into a deep stream canyon. Then we lost the trail in the canyon</w:t>
      </w:r>
      <w:r w:rsidRPr="00220098">
        <w:rPr>
          <w:lang w:val="fr-FR"/>
        </w:rPr>
        <w:t>’</w:t>
      </w:r>
      <w:r w:rsidRPr="00220098">
        <w:t>s brushy bottom.</w:t>
      </w:r>
    </w:p>
    <w:p w14:paraId="29E87EB7" w14:textId="77777777" w:rsidR="00220098" w:rsidRPr="00220098" w:rsidRDefault="00220098" w:rsidP="00220098">
      <w:r w:rsidRPr="00220098">
        <w:t>That</w:t>
      </w:r>
      <w:r w:rsidRPr="00220098">
        <w:rPr>
          <w:lang w:val="fr-FR"/>
        </w:rPr>
        <w:t>’</w:t>
      </w:r>
      <w:r w:rsidRPr="00220098">
        <w:t>s when the thunderstorm struck. It was late afternoon. Amy and I were alone in the brushy bottom of the canyon on the left bank of the stream. We didn't</w:t>
      </w:r>
      <w:r w:rsidRPr="00220098">
        <w:rPr>
          <w:lang w:val="fr-FR"/>
        </w:rPr>
        <w:t>’</w:t>
      </w:r>
      <w:r w:rsidRPr="00220098">
        <w:t>t know what had happened to our guides and the yaks. We thought they were somewhere ahead of us in the canyon, but we weren't</w:t>
      </w:r>
      <w:r w:rsidRPr="00220098">
        <w:rPr>
          <w:lang w:val="fr-FR"/>
        </w:rPr>
        <w:t>’t sure.</w:t>
      </w:r>
    </w:p>
    <w:p w14:paraId="5752008E" w14:textId="77777777" w:rsidR="00220098" w:rsidRPr="00220098" w:rsidRDefault="00220098" w:rsidP="00220098">
      <w:r w:rsidRPr="00220098">
        <w:t>THE SKY SUDDENLY TURNED BLACK. Lightning shot trough the mountaintops. Thunder crashed through the canyon. It echoed all around us. The ground beneath our hiking boots shook. Cold rain swept through the space between the canyon walls. We couldn't see across to the other side. The stream began to rise fast, smashing against its banks. We followed it downstream, trying to get out of the canyon. Soon we ran into a cliff that rose straight out of the charging water. The only ways past it were to climb high over the cliff or to inch our way across it on narrow ledges.</w:t>
      </w:r>
    </w:p>
    <w:p w14:paraId="7FEC2BC3" w14:textId="77777777" w:rsidR="00220098" w:rsidRPr="00220098" w:rsidRDefault="00220098" w:rsidP="00220098">
      <w:r w:rsidRPr="00220098">
        <w:t>Amy and I started to claw our way up the side of the cliff. We grabbed at roots of bushes and moss to hold on. This was what our honeymoon had become. Somewhere up ahead, this canyon was supposed to lead to the source of the Yangtze River — our destination. I carefully walked out on a slippery, wet ledge. I was clinging to the side of the cliff, 30 feet above the raging stream. The ledge narrowed. Then it ended in a big rock. I didn't</w:t>
      </w:r>
      <w:r w:rsidRPr="00220098">
        <w:rPr>
          <w:lang w:val="fr-FR"/>
        </w:rPr>
        <w:t>’</w:t>
      </w:r>
      <w:r w:rsidRPr="00220098">
        <w:t>t know where to place my hands or feet next. I was stuck high above the stream, growing dizzy looking down between my boots at the spinning rapids below.</w:t>
      </w:r>
    </w:p>
    <w:p w14:paraId="2257D26D" w14:textId="77777777" w:rsidR="00220098" w:rsidRPr="00220098" w:rsidRDefault="00220098" w:rsidP="00220098">
      <w:r w:rsidRPr="00220098">
        <w:t xml:space="preserve">We were here because I wanted to write about the Yangtze River. And this was the only way to reach its source in these rugged, mountainous regions of the Tibetan Plateau. Yak caravans like ours had crossed these high mountains for centuries. They traveled on a branch of the ancient trade route known as the Silk Road. </w:t>
      </w:r>
    </w:p>
    <w:p w14:paraId="1E30595F" w14:textId="77777777" w:rsidR="00220098" w:rsidRPr="00220098" w:rsidRDefault="00220098" w:rsidP="00220098">
      <w:r w:rsidRPr="00220098">
        <w:t>The branch across the Tibetan Plateau linked two civilizations, China</w:t>
      </w:r>
      <w:r w:rsidRPr="00220098">
        <w:rPr>
          <w:lang w:val="fr-FR"/>
        </w:rPr>
        <w:t>’</w:t>
      </w:r>
      <w:r w:rsidRPr="00220098">
        <w:t>s and India</w:t>
      </w:r>
      <w:r w:rsidRPr="00220098">
        <w:rPr>
          <w:lang w:val="fr-FR"/>
        </w:rPr>
        <w:t>’</w:t>
      </w:r>
      <w:r w:rsidRPr="00220098">
        <w:t>s. Other branches linked China with the Mediterranean and Europe, thousands of miles away. Some writers describe the Silk Road as an ancient highway connecting distant ends of continents. I like to think of it as the Earth</w:t>
      </w:r>
      <w:r w:rsidRPr="00220098">
        <w:rPr>
          <w:lang w:val="fr-FR"/>
        </w:rPr>
        <w:t>’</w:t>
      </w:r>
      <w:r w:rsidRPr="00220098">
        <w:t>s original Internet.</w:t>
      </w:r>
    </w:p>
    <w:p w14:paraId="3FE146B6" w14:textId="77777777" w:rsidR="00220098" w:rsidRPr="00220098" w:rsidRDefault="00220098" w:rsidP="00220098">
      <w:r w:rsidRPr="00220098">
        <w:lastRenderedPageBreak/>
        <w:t xml:space="preserve">When we think of a highway, we usually imagine someone traveling a long distance by car or bus or truck. But unlike a modern highway, very few people made it from one end of the Silk Road to the other. Marco Polo was one of the few who did. </w:t>
      </w:r>
    </w:p>
    <w:p w14:paraId="40628C9C" w14:textId="77777777" w:rsidR="00220098" w:rsidRPr="00220098" w:rsidRDefault="00220098" w:rsidP="00220098">
      <w:r w:rsidRPr="00220098">
        <w:t>The Silk Road really was like the Internet. Just like it, it served as a network of communication points linked together. We call these communication points “nodes.” “</w:t>
      </w:r>
      <w:r w:rsidRPr="00220098">
        <w:rPr>
          <w:lang w:val="sv-SE"/>
        </w:rPr>
        <w:t>Packets</w:t>
      </w:r>
      <w:r w:rsidRPr="00220098">
        <w:t>” of information are passed along the Internet. They move from computer node to computer node all over the globe. In much the same way, actual packets of goods were passed from one trader</w:t>
      </w:r>
      <w:r w:rsidRPr="00220098">
        <w:rPr>
          <w:lang w:val="fr-FR"/>
        </w:rPr>
        <w:t>’</w:t>
      </w:r>
      <w:r w:rsidRPr="00220098">
        <w:t xml:space="preserve">s caravan to another. And the packets moved from one caravan post to another on the Silk Road. </w:t>
      </w:r>
    </w:p>
    <w:p w14:paraId="1FB90402" w14:textId="77777777" w:rsidR="00220098" w:rsidRPr="00220098" w:rsidRDefault="00220098" w:rsidP="00220098">
      <w:r w:rsidRPr="00220098">
        <w:t>After months, or even years, these packets had traveled hundreds or thousands of miles along the Silk Road. Some traveled from, say, China to France. On a map you can see it's a distance of over 5,000 miles. That's if you could get there directly. But, by the winding paths of the Silk Road it was closer to 10,000 miles.</w:t>
      </w:r>
    </w:p>
    <w:p w14:paraId="17DB7135" w14:textId="77777777" w:rsidR="00220098" w:rsidRPr="00220098" w:rsidRDefault="00220098" w:rsidP="00220098">
      <w:r w:rsidRPr="00220098">
        <w:t xml:space="preserve">What do you think the most famous packets of goods on the Silk Road contained? You guessed it, silk. The Chinese had invented this luxurious fabric by around 2700 BCE. They kept the manufacturing process secret for thousands of years. Silk is formed when the silkworm spins a cocoon of silk thread. The individual threads are unraveled from the cocoon, and woven together. Combined, the silk threads form an incredibly soft fabric. Kings and queens and wealthy people were willing to pay extraordinary prices to possess it. Precious silk was carried from hand to hand, caravan to caravan, all the way from China to Europe. </w:t>
      </w:r>
    </w:p>
    <w:p w14:paraId="5892C5BC" w14:textId="77777777" w:rsidR="00220098" w:rsidRPr="00220098" w:rsidRDefault="00220098" w:rsidP="00220098">
      <w:r w:rsidRPr="00220098">
        <w:t>Thus was born the Silk Road.</w:t>
      </w:r>
    </w:p>
    <w:p w14:paraId="11B8A214" w14:textId="77777777" w:rsidR="00220098" w:rsidRPr="00220098" w:rsidRDefault="00220098" w:rsidP="00220098">
      <w:r w:rsidRPr="00220098">
        <w:t>No official “date” marks the opening of the Silk Road. But, we know that about 2,000 years ago, China</w:t>
      </w:r>
      <w:r w:rsidRPr="00220098">
        <w:rPr>
          <w:lang w:val="fr-FR"/>
        </w:rPr>
        <w:t>’</w:t>
      </w:r>
      <w:r w:rsidRPr="00220098">
        <w:t>s Han dynasty wanted to secure a trade route. They wanted the roads safe for silk caravans. The emperor sent an ambassador, Zhang Qian (c. 200–114 BCE) west. Zhang and his officers made peace with nomadic tribes of Central Asia. Previously, these tribes had attacked travelers. After Zhang</w:t>
      </w:r>
      <w:r w:rsidRPr="00220098">
        <w:rPr>
          <w:lang w:val="fr-FR"/>
        </w:rPr>
        <w:t>’</w:t>
      </w:r>
      <w:r w:rsidRPr="00220098">
        <w:t>s intervention, it became safer for the caravans carrying silk to travel further west. Now their goods made it all the way to cities on the Mediterranean, such as Aleppo, in today</w:t>
      </w:r>
      <w:r w:rsidRPr="00220098">
        <w:rPr>
          <w:lang w:val="fr-FR"/>
        </w:rPr>
        <w:t>’</w:t>
      </w:r>
      <w:r w:rsidRPr="00220098">
        <w:t>s Syria. From there the silk was sent by ship to the ports of western Europe. Here, European tailors sewed it into the clothing of royalty, aristocrats, and wealthy merchants.</w:t>
      </w:r>
    </w:p>
    <w:p w14:paraId="732E9881" w14:textId="77777777" w:rsidR="00220098" w:rsidRPr="00220098" w:rsidRDefault="00220098" w:rsidP="00220098">
      <w:r w:rsidRPr="00220098">
        <w:t>The new fabric was so thin and revealing that some Roman authorities considered it scandalous. Some even tried to ban it:</w:t>
      </w:r>
    </w:p>
    <w:p w14:paraId="5D9D7264" w14:textId="77777777" w:rsidR="00220098" w:rsidRPr="00220098" w:rsidRDefault="00220098" w:rsidP="00220098">
      <w:r w:rsidRPr="00220098">
        <w:t>“I can see clothes of silk, if materials that do not hide the body, nor even one</w:t>
      </w:r>
      <w:r w:rsidRPr="00220098">
        <w:rPr>
          <w:lang w:val="fr-FR"/>
        </w:rPr>
        <w:t>’</w:t>
      </w:r>
      <w:r w:rsidRPr="00220098">
        <w:t>s decency, can be called clothes,” wrote the Roman philosopher Seneca the Younger. “Wretched flocks of maids labor so that the adulteress may be visible through her thin dress....”</w:t>
      </w:r>
    </w:p>
    <w:p w14:paraId="7C3A44F6" w14:textId="77777777" w:rsidR="00220098" w:rsidRPr="00220098" w:rsidRDefault="00220098" w:rsidP="00220098">
      <w:r w:rsidRPr="00220098">
        <w:t xml:space="preserve">Trade moved both ways on the Silk Road. China desired certain goods, too. Chinese merchants bargained with the nomadic tribes of Central Asia for horses and cattle, leather and furs, ivory and jade. Silk Road caravans employed pack animals. Camels were able to travel in desert regions. The yaks were sure-footed in high mountains. Horses were also used. Each animal carried a load of about 300 pounds (136 kilograms). Trading towns or </w:t>
      </w:r>
      <w:r w:rsidRPr="00220098">
        <w:lastRenderedPageBreak/>
        <w:t>posts lay at regular distances along the Silk Road. When night came the caravans would rest at these posts. Travelers could resupply with food or trade their goods. The journey from one end of the Silk Road to the other could take a year.</w:t>
      </w:r>
    </w:p>
    <w:p w14:paraId="62747B04" w14:textId="77777777" w:rsidR="00220098" w:rsidRPr="00220098" w:rsidRDefault="00220098" w:rsidP="00220098">
      <w:r w:rsidRPr="00220098">
        <w:t>The road's many branches ran south from here to different countries. It ran to India. It ran to Persia, now called Iran. It led to Bactria, now Afghanistan. Major stops along the ancient Silk Road included Baghdad, Damascus, and Kashgar.</w:t>
      </w:r>
    </w:p>
    <w:p w14:paraId="29A026CA" w14:textId="77777777" w:rsidR="00220098" w:rsidRPr="00220098" w:rsidRDefault="00220098" w:rsidP="00220098">
      <w:r w:rsidRPr="00220098">
        <w:t>The goods that traveled along the Silk Road were important of course. Almost more important, however, were the ideas and inventions that it carried. It is believed that the Chinese were first introduced to grapes and wine, products of the Middle East, via the Silk Road. Music, songs, and stories traveled along the Silk Road. At night travelers sang and told stories around the campfires where the caravans stopped.</w:t>
      </w:r>
    </w:p>
    <w:p w14:paraId="7FFCE128" w14:textId="77777777" w:rsidR="00220098" w:rsidRPr="00220098" w:rsidRDefault="00220098" w:rsidP="00220098">
      <w:r w:rsidRPr="00220098">
        <w:t>Religions that would change the course of human history traveled the road. Buddhism first developed in India in the 500s BCE. The Silk Road helped carry the teachings of the Buddha to China and elsewhere. Eventually Buddhism became the dominant religion of much of Asia.</w:t>
      </w:r>
    </w:p>
    <w:p w14:paraId="2356AA34" w14:textId="77777777" w:rsidR="00220098" w:rsidRPr="00220098" w:rsidRDefault="00220098" w:rsidP="00220098">
      <w:r w:rsidRPr="00220098">
        <w:t>All those centuries ago, it was difficult to transmit knowledge accurately over great distances. It was before instant communications and electronic files. The Silk Roads were even before printed books. In order to learn, it was best to travel to the source of the knowledge. Chinese monks traveled along branches of the Silk Road to India for knowledge. They wanted to read the original manuscripts of the Buddha</w:t>
      </w:r>
      <w:r w:rsidRPr="00220098">
        <w:rPr>
          <w:lang w:val="fr-FR"/>
        </w:rPr>
        <w:t>’</w:t>
      </w:r>
      <w:r w:rsidRPr="00220098">
        <w:t xml:space="preserve">s teachings. Indian monasteries held them for safety. </w:t>
      </w:r>
    </w:p>
    <w:p w14:paraId="4ECC4B4E" w14:textId="77777777" w:rsidR="00220098" w:rsidRPr="00220098" w:rsidRDefault="00220098" w:rsidP="00220098">
      <w:r w:rsidRPr="00220098">
        <w:t xml:space="preserve">One of the most famous Chinese novels, </w:t>
      </w:r>
      <w:r w:rsidRPr="00220098">
        <w:rPr>
          <w:i/>
          <w:iCs/>
        </w:rPr>
        <w:t>Journey to the West</w:t>
      </w:r>
      <w:r w:rsidRPr="00220098">
        <w:t>, follows the adventures of a character, Monkey. A thousand years ago, Monkey makes this same pilgrimage to read the Buddhist manuscripts. Monkey has to cross a land of deep canyons and towering mountains where demons lie in wait for him. It was very much like the Tibetan Plateau. Just like where my wife and I now were.</w:t>
      </w:r>
    </w:p>
    <w:p w14:paraId="0E71D4F1" w14:textId="77777777" w:rsidR="00220098" w:rsidRPr="00220098" w:rsidRDefault="00220098" w:rsidP="00220098">
      <w:r w:rsidRPr="00220098">
        <w:t>Knowledge actually traveled down a road — or even a mountain path. Amy and I, like Monkey, were also tackling a land of deep canyons and towering mountains. As I clung to the point of rock over the raging stream, she called out from behind me. “Do you want me to try?”</w:t>
      </w:r>
    </w:p>
    <w:p w14:paraId="4002E0B7" w14:textId="77777777" w:rsidR="00220098" w:rsidRPr="00220098" w:rsidRDefault="00220098" w:rsidP="00220098">
      <w:r w:rsidRPr="00220098">
        <w:t>Amy slithered past me on the wet, slippery rock ledge. She then reached around the rock, groped for a handhold, and found one. Hanging over the rapids, she swung herself around the point of rock to the far side. She called back to me, telling me where to put my hand, and I followed.</w:t>
      </w:r>
    </w:p>
    <w:p w14:paraId="4973AB0A" w14:textId="77777777" w:rsidR="00220098" w:rsidRPr="00220098" w:rsidRDefault="00220098" w:rsidP="00220098">
      <w:r w:rsidRPr="00220098">
        <w:t>An hour later, we stumbled out of the stream canyon. Now we found ourselves in a much larger canyon. Through it ran a much larger river. This seemed to be the headwaters of the Yangtze that we sought. The rain had ended. Misty clouds clung to the tops of the cliffs. We crossed a log footbridge over the churning stream. The footbridge led us to a tiny grouping of mud-and-stone houses. Tibetan prayer flags draped from house to house, like giant cobwebs.</w:t>
      </w:r>
    </w:p>
    <w:p w14:paraId="7575814F" w14:textId="77777777" w:rsidR="00220098" w:rsidRPr="00220098" w:rsidRDefault="00220098" w:rsidP="00220098">
      <w:r w:rsidRPr="00220098">
        <w:lastRenderedPageBreak/>
        <w:t>Waiting for us was Lo Da Ji, the Tibetan herdsman who drove our yak caravan; all the yaks; and the Tibetan guide, Ang Ya. We would spend the night in a mud-walled corral surrounded by stables. It was just like a stopping point on the Silk Road. Our host was a Tibetan yak herder. He had built the mud corral and houses with his own hands. He was a short but had strong muscles. I couldn't</w:t>
      </w:r>
      <w:r w:rsidRPr="00220098">
        <w:rPr>
          <w:lang w:val="fr-FR"/>
        </w:rPr>
        <w:t>’</w:t>
      </w:r>
      <w:r w:rsidRPr="00220098">
        <w:t>t pronounce his long Tibetan name, so I thought of him as “Arnold” because his muscles reminded me of Arnold Schwarzenegger.</w:t>
      </w:r>
    </w:p>
    <w:p w14:paraId="37EEBC5F" w14:textId="77777777" w:rsidR="00220098" w:rsidRPr="00220098" w:rsidRDefault="00220098" w:rsidP="00220098">
      <w:r w:rsidRPr="00220098">
        <w:t>I</w:t>
      </w:r>
      <w:r w:rsidRPr="00220098">
        <w:rPr>
          <w:lang w:val="fr-FR"/>
        </w:rPr>
        <w:t>’</w:t>
      </w:r>
      <w:r w:rsidRPr="00220098">
        <w:t>d never been to a spot so remote and so beautiful. Rock ledges towered hundreds of feet over our heads. They were covered with grasses and wildflowers. The big river swirled past the tiny group of homes strung with their graceful web of prayer flags.</w:t>
      </w:r>
    </w:p>
    <w:p w14:paraId="5CBD47F9" w14:textId="77777777" w:rsidR="00220098" w:rsidRPr="00220098" w:rsidRDefault="00220098" w:rsidP="00220098">
      <w:r w:rsidRPr="00220098">
        <w:t>“What is the name of this place,” I asked, “and how did you come here?”</w:t>
      </w:r>
    </w:p>
    <w:p w14:paraId="647F15E3" w14:textId="77777777" w:rsidR="00220098" w:rsidRPr="00220098" w:rsidRDefault="00220098" w:rsidP="00220098">
      <w:r w:rsidRPr="00220098">
        <w:t>Arnold then told us a story. Ang Ya had to translate it from Tibetan into Chinese for our Chinese interpreter, Little Cheng. Then Little Cheng translated it to English for Amy and me. This is how knowledge passed from mouth to mouth, culture to culture:</w:t>
      </w:r>
    </w:p>
    <w:p w14:paraId="7A779E05" w14:textId="77777777" w:rsidR="00220098" w:rsidRPr="00220098" w:rsidRDefault="00220098" w:rsidP="00220098">
      <w:pPr>
        <w:rPr>
          <w:i/>
          <w:iCs/>
        </w:rPr>
      </w:pPr>
      <w:r w:rsidRPr="00220098">
        <w:rPr>
          <w:i/>
          <w:iCs/>
        </w:rPr>
        <w:t>The name of this place is Ren Zong Da or ‘The Foot of the Valley of the Many Goats.</w:t>
      </w:r>
      <w:r w:rsidRPr="00220098">
        <w:rPr>
          <w:i/>
          <w:iCs/>
          <w:lang w:val="fr-FR"/>
        </w:rPr>
        <w:t xml:space="preserve">’ </w:t>
      </w:r>
      <w:r w:rsidRPr="00220098">
        <w:rPr>
          <w:i/>
          <w:iCs/>
        </w:rPr>
        <w:t>Many wild goats used to live on these cliffs. My father lived here, and my grandfather. Before that I don</w:t>
      </w:r>
      <w:r w:rsidRPr="00220098">
        <w:rPr>
          <w:i/>
          <w:iCs/>
          <w:lang w:val="fr-FR"/>
        </w:rPr>
        <w:t>’</w:t>
      </w:r>
      <w:r w:rsidRPr="00220098">
        <w:rPr>
          <w:i/>
          <w:iCs/>
        </w:rPr>
        <w:t>t know. Many years ago, my mother and her father made a pilgrimage from Tibet to India to visit the birthplace of Buddha.</w:t>
      </w:r>
    </w:p>
    <w:p w14:paraId="59F62FFC" w14:textId="77777777" w:rsidR="00220098" w:rsidRPr="00220098" w:rsidRDefault="00220098" w:rsidP="00220098">
      <w:pPr>
        <w:rPr>
          <w:i/>
          <w:iCs/>
        </w:rPr>
      </w:pPr>
      <w:r w:rsidRPr="00220098">
        <w:rPr>
          <w:i/>
          <w:iCs/>
        </w:rPr>
        <w:t>Her father became ill and died in India. To find her way home again, she had to travel alone through the mountains. Bandits stole her horses and her food. She came to this place and a man gave her food and a warm place to sleep. She stayed and married him. That man who helped her was my father.</w:t>
      </w:r>
    </w:p>
    <w:p w14:paraId="549BAE49" w14:textId="77777777" w:rsidR="00220098" w:rsidRPr="00220098" w:rsidRDefault="00220098" w:rsidP="00220098">
      <w:r w:rsidRPr="00220098">
        <w:t>I was touched by his father</w:t>
      </w:r>
      <w:r w:rsidRPr="00220098">
        <w:rPr>
          <w:lang w:val="fr-FR"/>
        </w:rPr>
        <w:t>’</w:t>
      </w:r>
      <w:r w:rsidRPr="00220098">
        <w:t>s act of generosity. Arnold now passed on that same generosity to us. He offered us a place to sleep in his stables, some warm tea, and Tibetan yak-meat stew.</w:t>
      </w:r>
    </w:p>
    <w:p w14:paraId="737A1B41" w14:textId="77777777" w:rsidR="00220098" w:rsidRPr="00220098" w:rsidRDefault="00220098" w:rsidP="00220098">
      <w:r w:rsidRPr="00220098">
        <w:t>We rested and ate at Many Goats. I began to realize that Arnold</w:t>
      </w:r>
      <w:r w:rsidRPr="00220098">
        <w:rPr>
          <w:lang w:val="fr-FR"/>
        </w:rPr>
        <w:t>’</w:t>
      </w:r>
      <w:r w:rsidRPr="00220098">
        <w:t>s mother had followed one branch of the Silk Road to India, as Monkey had. Our caravan, wandering through these canyons and mountains, had stumbled across her path.</w:t>
      </w:r>
    </w:p>
    <w:p w14:paraId="2E748CAB" w14:textId="77777777" w:rsidR="00220098" w:rsidRPr="00220098" w:rsidRDefault="00220098" w:rsidP="00220098">
      <w:r w:rsidRPr="00220098">
        <w:t>Like all branches of the Silk Road, this one offered adventure and challenge. And it had witnessed acts of incredible greed and of incredible kindness. It spanned thousands of miles, thousands of years, and vastly different cultures. This ancient route wound across Asia. But more than that, I realized. It served as a major thread that wove together the peoples of the Earth.</w:t>
      </w:r>
    </w:p>
    <w:p w14:paraId="48453FEE" w14:textId="77777777" w:rsidR="00220098" w:rsidRPr="00220098" w:rsidRDefault="00220098" w:rsidP="00220098"/>
    <w:p w14:paraId="23B27610" w14:textId="77777777" w:rsidR="00220098" w:rsidRPr="00220098" w:rsidRDefault="00220098" w:rsidP="00220098"/>
    <w:p w14:paraId="6E93167E" w14:textId="77777777" w:rsidR="00795398" w:rsidRDefault="00795398" w:rsidP="00220098"/>
    <w:p w14:paraId="1BD2DB1C" w14:textId="77777777" w:rsidR="00795398" w:rsidRPr="00083276" w:rsidRDefault="00795398" w:rsidP="00220098">
      <w:pPr>
        <w:rPr>
          <w:rFonts w:ascii="Times" w:hAnsi="Times" w:cs="Times New Roman"/>
          <w:sz w:val="20"/>
          <w:szCs w:val="20"/>
        </w:rPr>
      </w:pPr>
    </w:p>
    <w:p w14:paraId="6FFEC92D" w14:textId="77777777" w:rsidR="000302A9" w:rsidRDefault="000302A9" w:rsidP="000302A9">
      <w:pPr>
        <w:pStyle w:val="Heading1"/>
      </w:pPr>
      <w:bookmarkStart w:id="8" w:name="_Toc267645440"/>
      <w:r>
        <w:lastRenderedPageBreak/>
        <w:t>Collective Learning (Part 3)</w:t>
      </w:r>
      <w:bookmarkEnd w:id="8"/>
      <w:r>
        <w:t xml:space="preserve"> </w:t>
      </w:r>
    </w:p>
    <w:p w14:paraId="5B6CD703" w14:textId="47052C5B" w:rsidR="00795398" w:rsidRDefault="00864F9A" w:rsidP="00795398">
      <w:r w:rsidRPr="00864F9A">
        <w:t>In the third essay of a four-part series, David Christian introduces the concept of feedback cycles and explains how geography impacts collective learning.</w:t>
      </w:r>
    </w:p>
    <w:p w14:paraId="7316FE3F" w14:textId="1D351BE4" w:rsidR="00220098" w:rsidRPr="00220098" w:rsidRDefault="00220098" w:rsidP="0088399E">
      <w:pPr>
        <w:pStyle w:val="Heading3"/>
      </w:pPr>
      <w:r w:rsidRPr="00220098">
        <w:t xml:space="preserve">Collective Learning </w:t>
      </w:r>
      <w:r>
        <w:t>(Part 3)</w:t>
      </w:r>
      <w:r w:rsidRPr="00220098">
        <w:t>: Exchange Networks and Feedback Cycles (1180L)</w:t>
      </w:r>
    </w:p>
    <w:p w14:paraId="5424BEE1" w14:textId="77777777" w:rsidR="00220098" w:rsidRPr="006C1BA2" w:rsidRDefault="00220098" w:rsidP="00220098">
      <w:pPr>
        <w:rPr>
          <w:i/>
        </w:rPr>
      </w:pPr>
      <w:r w:rsidRPr="006C1BA2">
        <w:rPr>
          <w:i/>
          <w:lang w:val="sv-SE"/>
        </w:rPr>
        <w:t>By David Christian</w:t>
      </w:r>
    </w:p>
    <w:p w14:paraId="20BBB1A8" w14:textId="77777777" w:rsidR="00220098" w:rsidRPr="00220098" w:rsidRDefault="00220098" w:rsidP="00220098">
      <w:pPr>
        <w:rPr>
          <w:b/>
          <w:bCs/>
        </w:rPr>
      </w:pPr>
      <w:r w:rsidRPr="00220098">
        <w:rPr>
          <w:b/>
          <w:bCs/>
        </w:rPr>
        <w:t>Exchange networks drive the pace of change</w:t>
      </w:r>
    </w:p>
    <w:p w14:paraId="5B9B2D6E" w14:textId="77777777" w:rsidR="00220098" w:rsidRPr="00220098" w:rsidRDefault="00220098" w:rsidP="00220098">
      <w:r w:rsidRPr="00220098">
        <w:t>We have seen some of the reasons why the power of collective learning seems to increase in the course of human history. With more people and greater diversity, more ideas can be exchanged and accumulated. We have also seen that networks of collective learning distribute information unevenly and that unevenness in the distribution of information supports the unevenness in the distribution of power and wealth. This is a key feature of all agrarian civilizations, one that usually increases as networks get larger.</w:t>
      </w:r>
    </w:p>
    <w:p w14:paraId="6B2AC607" w14:textId="77777777" w:rsidR="00220098" w:rsidRPr="00220098" w:rsidRDefault="00220098" w:rsidP="00220098">
      <w:r w:rsidRPr="00220098">
        <w:t>But networks don</w:t>
      </w:r>
      <w:r w:rsidRPr="00220098">
        <w:rPr>
          <w:lang w:val="fr-FR"/>
        </w:rPr>
        <w:t>’</w:t>
      </w:r>
      <w:r w:rsidRPr="00220098">
        <w:t>t just seem to get more powerful as societies get larger and more diverse; their power also seems to increase faster and faster.</w:t>
      </w:r>
    </w:p>
    <w:p w14:paraId="62FBD80D" w14:textId="77777777" w:rsidR="00220098" w:rsidRPr="00220098" w:rsidRDefault="00220098" w:rsidP="00220098">
      <w:r w:rsidRPr="00220098">
        <w:t>In human history, information seems to accumulate more and more rapidly, so that history itself seems to accelerate. Today, the pace of change is many times faster than it was just a few centuries ago.</w:t>
      </w:r>
    </w:p>
    <w:p w14:paraId="729C5EEF" w14:textId="77777777" w:rsidR="00220098" w:rsidRPr="00220098" w:rsidRDefault="00220098" w:rsidP="00220098">
      <w:r w:rsidRPr="00220098">
        <w:t>Why? Because of feedback cycles.</w:t>
      </w:r>
    </w:p>
    <w:p w14:paraId="73F2EC75" w14:textId="77777777" w:rsidR="00220098" w:rsidRPr="00220098" w:rsidRDefault="00220098" w:rsidP="00AA48A4">
      <w:pPr>
        <w:pStyle w:val="Heading4"/>
      </w:pPr>
      <w:r w:rsidRPr="00220098">
        <w:t>The mechanics of feedback cycles</w:t>
      </w:r>
    </w:p>
    <w:p w14:paraId="49664B99" w14:textId="77777777" w:rsidR="00220098" w:rsidRPr="00220098" w:rsidRDefault="00220098" w:rsidP="00220098">
      <w:r w:rsidRPr="00220098">
        <w:t>A feedback cycle exists when one thing has an effect on another thing, which has an effect on yet something else, which has an effect on the original thing. Causes and effects are linked together in a loop. A familiar example is a thermostat. A fan is cooling a room. But there</w:t>
      </w:r>
      <w:r w:rsidRPr="00220098">
        <w:rPr>
          <w:lang w:val="fr-FR"/>
        </w:rPr>
        <w:t>’</w:t>
      </w:r>
      <w:r w:rsidRPr="00220098">
        <w:t xml:space="preserve">s a thermometer connected to a switch so that when the room is cool enough the switch cuts off the fan, and then the room starts warming up again. Once the temperature hits a certain point, the thermometer trips another switch that restarts the fan and the room starts getting cooler once more. The fan, the thermometer, and the switch are connected in a feedback loop. This is a </w:t>
      </w:r>
      <w:r w:rsidRPr="00220098">
        <w:rPr>
          <w:i/>
          <w:iCs/>
        </w:rPr>
        <w:t>negative</w:t>
      </w:r>
      <w:r w:rsidRPr="00220098">
        <w:t xml:space="preserve"> feedback loop because one part of the chain counteracts the effects of the other parts: the thermostat stops the fan. The result is that the temperature remains fairly stable. As a general rule, negative feedback keeps things stable. </w:t>
      </w:r>
    </w:p>
    <w:p w14:paraId="746F199A" w14:textId="77777777" w:rsidR="00220098" w:rsidRPr="00220098" w:rsidRDefault="00220098" w:rsidP="00220098">
      <w:r w:rsidRPr="00220098">
        <w:rPr>
          <w:i/>
          <w:iCs/>
        </w:rPr>
        <w:t>Positive</w:t>
      </w:r>
      <w:r w:rsidRPr="00220098">
        <w:t xml:space="preserve"> feedback is very different. Imagine a feedback cycle in which each cause increases the effect of the next element instead of reducing or reversing it. That</w:t>
      </w:r>
      <w:r w:rsidRPr="00220098">
        <w:rPr>
          <w:lang w:val="fr-FR"/>
        </w:rPr>
        <w:t>’</w:t>
      </w:r>
      <w:r w:rsidRPr="00220098">
        <w:t xml:space="preserve">s called a positive feedback cycle. Feedback in an amplifier is an example: a sound goes through a microphone to an amplifier, which amplifies it and then feeds it back into the microphone, so </w:t>
      </w:r>
      <w:r w:rsidRPr="00220098">
        <w:lastRenderedPageBreak/>
        <w:t>it gets amplified even more until you have to run screaming from the room! Positive feedback makes things happen faster and faster.</w:t>
      </w:r>
    </w:p>
    <w:p w14:paraId="65360DCC" w14:textId="77777777" w:rsidR="00220098" w:rsidRPr="00220098" w:rsidRDefault="00220098" w:rsidP="00220098">
      <w:r w:rsidRPr="00220098">
        <w:t>In studying collective learning and human history we find many positive feedback cycles. Let</w:t>
      </w:r>
      <w:r w:rsidRPr="00220098">
        <w:rPr>
          <w:lang w:val="fr-FR"/>
        </w:rPr>
        <w:t>’</w:t>
      </w:r>
      <w:r w:rsidRPr="00220098">
        <w:t>s look at one particular type: those based on improvements in the way information is exchanged, stored, and circulated within networks — in essence, innovations having to do with communication and transportation.</w:t>
      </w:r>
    </w:p>
    <w:p w14:paraId="65BC37D4" w14:textId="77777777" w:rsidR="00220098" w:rsidRPr="00220098" w:rsidRDefault="00220098" w:rsidP="00AA48A4">
      <w:pPr>
        <w:pStyle w:val="Heading4"/>
      </w:pPr>
      <w:r w:rsidRPr="00220098">
        <w:t>Communication and transportation</w:t>
      </w:r>
    </w:p>
    <w:p w14:paraId="00B6AF5D" w14:textId="77777777" w:rsidR="00220098" w:rsidRPr="00220098" w:rsidRDefault="00220098" w:rsidP="00220098">
      <w:r w:rsidRPr="00220098">
        <w:t>How have humans shared information? The appearance of modern forms of human language marked one way. But in the Paleolithic era, innovations included cave paintings, which undoubtedly encoded and stored a lot of information that we cannot understand today, and storytelling, which, through memorization, allowed for the retention of data about history, society, science, and the environment.</w:t>
      </w:r>
    </w:p>
    <w:p w14:paraId="7B72331C" w14:textId="77777777" w:rsidR="00220098" w:rsidRPr="00220098" w:rsidRDefault="00220098" w:rsidP="00220098">
      <w:r w:rsidRPr="00220098">
        <w:t xml:space="preserve">During the last 10,000 years, innovations in communication technologies came faster and faster, from writing to alphabetic writing to government-sponsored courier systems to printing. Modern innovations like the telegraph, the telephone, the radio, and the Internet followed. Each innovation increased the efficiency with which information could be circulated and stored, thereby increasing the efficiency of collective learning, which encouraged even further innovations — a classic example of positive feedback. The astonishing pace of innovation today is simply part of a large trend that goes back to the very beginnings of human history. Collective learning seems to feed upon itself! </w:t>
      </w:r>
    </w:p>
    <w:p w14:paraId="671FBF71" w14:textId="77777777" w:rsidR="00220098" w:rsidRPr="00220098" w:rsidRDefault="00220098" w:rsidP="00220098">
      <w:r w:rsidRPr="00220098">
        <w:t>We see similar patterns in the history of transportation technologies. Early humans traveled mainly on foot, though boats became important early on too. From about 5,000 years ago, humans began to ride on domesticated animals such as horses and camels, and also used them to pull carts carrying goods, while boats were increasingly used on major rivers. Technological innovation in watercraft allowed for the movement of goods through the Indian Ocean, and, eventually, the circumnavigation of the world starting in the sixteenth century. Geography influenced both communication and transportation.</w:t>
      </w:r>
    </w:p>
    <w:p w14:paraId="48004A9C" w14:textId="77777777" w:rsidR="00220098" w:rsidRPr="00220098" w:rsidRDefault="00220098" w:rsidP="00AA48A4">
      <w:pPr>
        <w:pStyle w:val="Heading4"/>
      </w:pPr>
      <w:r w:rsidRPr="00220098">
        <w:t>How geography shapes networks of collective learning</w:t>
      </w:r>
    </w:p>
    <w:p w14:paraId="4E3B267A" w14:textId="77777777" w:rsidR="00220098" w:rsidRPr="00220098" w:rsidRDefault="00220098" w:rsidP="00220098">
      <w:r w:rsidRPr="00220098">
        <w:t>By now, you are familiar with plate tectonics, and you know that the geography of the Earth has changed over time. If things had gone a bit differently, we humans might have evolved in a world where all the landmasses were stuck together in a single continent. That</w:t>
      </w:r>
      <w:r w:rsidRPr="00220098">
        <w:rPr>
          <w:lang w:val="fr-FR"/>
        </w:rPr>
        <w:t>’</w:t>
      </w:r>
      <w:r w:rsidRPr="00220098">
        <w:t>s how the Earth was 250 million years ago, when today</w:t>
      </w:r>
      <w:r w:rsidRPr="00220098">
        <w:rPr>
          <w:lang w:val="fr-FR"/>
        </w:rPr>
        <w:t>’</w:t>
      </w:r>
      <w:r w:rsidRPr="00220098">
        <w:t xml:space="preserve">s continents were all connected as a single landmass called Pangaea. If humans had evolved on Pangaea, how would that have affected collective learning? For one, it would have made it much easier for humans to spread through the world and to maintain contact with each other. Even if faced with barriers such as large rivers and mountains, humans would surely have found ways to reach all parts of the supercontinent. That suggests that humans might have formed a single, global network much earlier than they did in our actual world. By contrast, imagine if humans had evolved in a world with many isolated islands, separated from each other by oceans. It would have been difficult to move from one landmass to another. And if some humans did manage to cross the oceans, it would have been difficult to get back. This is a scenario for a </w:t>
      </w:r>
      <w:r w:rsidRPr="00220098">
        <w:lastRenderedPageBreak/>
        <w:t>world of separate, isolated human networks, each developing in its own way and at its own pace. Something similar happened on some of the more remote islands of Polynesia, such as Rapa Nui (Easter Island), one of the most secluded places on Earth.</w:t>
      </w:r>
    </w:p>
    <w:p w14:paraId="4E3FEE10" w14:textId="77777777" w:rsidR="00220098" w:rsidRPr="00220098" w:rsidRDefault="00220098" w:rsidP="00220098">
      <w:r w:rsidRPr="00220098">
        <w:t>Our world, as it happens, is somewhere between the two scenarios we</w:t>
      </w:r>
      <w:r w:rsidRPr="00220098">
        <w:rPr>
          <w:lang w:val="fr-FR"/>
        </w:rPr>
        <w:t>’</w:t>
      </w:r>
      <w:r w:rsidRPr="00220098">
        <w:t>ve looked at. It has one vast landmass, Afro-Eurasia, made up of two connected continents, Africa and Eurasia. But there are additional, harder-to-reach continents and islands. Our ancestors evolved in Africa, so they had a huge variety of places they could move into, from southern Africa to eastern Siberia. By 20,000 years ago, toward the end of the last ice age, you could find small human communities in most parts of Afro-Eurasia. But humans had also reached Australia (perhaps 50,000 years ago) and the Americas (perhaps 15,000 years ago). In the last 4,000 years, humans entered another region: the Pacific.</w:t>
      </w:r>
    </w:p>
    <w:p w14:paraId="059CAA31" w14:textId="77777777" w:rsidR="00220098" w:rsidRPr="00220098" w:rsidRDefault="00220098" w:rsidP="00AA48A4">
      <w:pPr>
        <w:pStyle w:val="Heading4"/>
      </w:pPr>
      <w:r w:rsidRPr="00220098">
        <w:t>The four world zones</w:t>
      </w:r>
    </w:p>
    <w:p w14:paraId="6639CD20" w14:textId="77777777" w:rsidR="00220098" w:rsidRPr="00220098" w:rsidRDefault="00220098" w:rsidP="00220098">
      <w:r w:rsidRPr="00220098">
        <w:t>We refer to these distinct regions as the great world zones. The first, Afro-Eurasia, is by far the oldest and largest and best connected of the zones. The second largest is the Americas, but this zone was never as well networked as Afro-Eurasia. The last two zones, Australia and the Pacific, held smaller human populations and thinner networks. It was almost as if humans had appeared on four separate planets, each with its own geography, unique environments, and distinctive history.</w:t>
      </w:r>
    </w:p>
    <w:p w14:paraId="527F2EB9" w14:textId="77777777" w:rsidR="00220098" w:rsidRPr="00220098" w:rsidRDefault="00220098" w:rsidP="00220098">
      <w:r w:rsidRPr="00220098">
        <w:t>By comparing these four zones we can see how powerfully geography affected the evolution of collective learning. Populations and networks were much larger and more diverse in Afro-Eurasia, so it is no surprise that innovations — such as the seafaring technology that brought the zones together — accumulated more powerfully there. The Americas saw the appearance of farming and agrarian civilizations, as well as significant regional networks of exchange, though they were much smaller than those of Afro-Eurasia.</w:t>
      </w:r>
    </w:p>
    <w:p w14:paraId="743050D6" w14:textId="77777777" w:rsidR="00220098" w:rsidRPr="00220098" w:rsidRDefault="00220098" w:rsidP="00220098">
      <w:r w:rsidRPr="00220098">
        <w:t>Differences in the way collective learning worked in the world zones help explain why the zones had such different histories. They can also tell us much about the impact of the eventual coming together of these zones. After 1492, goods, ideas, peoples, crops, animals, and diseases were shared between the world zones, in what historian Alfred Crosby has called the “Columbian Exchange.” The power of this first global network of exchange may count as one of the most important of all explanations for the sudden increase in the power of collective learning and the pace of innovation in recent centuries. But the sheer size and variety of the Afro-Eurasian zone explains why countries from that zone have played such a crucial role in recent centuries.</w:t>
      </w:r>
    </w:p>
    <w:p w14:paraId="7C9A1594" w14:textId="77777777" w:rsidR="00220098" w:rsidRPr="00220098" w:rsidRDefault="00220098" w:rsidP="00220098">
      <w:r w:rsidRPr="00220098">
        <w:t>In the last two centuries, further advances in transportation have been head-spinning, with the introduction of railways, steamships, internal combustion engines, airplanes, and space travel. Like the innovations in communication, these increased the possibilities for contact between humans and between different cultures and thereby increased the scale, diversity, and efficiency of collective learning networks.</w:t>
      </w:r>
    </w:p>
    <w:p w14:paraId="3E3AC813" w14:textId="77777777" w:rsidR="00220098" w:rsidRPr="00220098" w:rsidRDefault="00220098" w:rsidP="00220098">
      <w:r w:rsidRPr="00220098">
        <w:t xml:space="preserve">No wonder human history seems to move faster and faster! </w:t>
      </w:r>
    </w:p>
    <w:p w14:paraId="701A5DBC" w14:textId="77777777" w:rsidR="00220098" w:rsidRPr="00220098" w:rsidRDefault="00220098" w:rsidP="00AA48A4">
      <w:pPr>
        <w:pStyle w:val="Heading4"/>
      </w:pPr>
      <w:r w:rsidRPr="00220098">
        <w:lastRenderedPageBreak/>
        <w:t>How collective learning works</w:t>
      </w:r>
    </w:p>
    <w:p w14:paraId="3E8AF786" w14:textId="77777777" w:rsidR="00220098" w:rsidRPr="00220098" w:rsidRDefault="00220098" w:rsidP="00220098">
      <w:r w:rsidRPr="00220098">
        <w:t>Rule 1</w:t>
      </w:r>
    </w:p>
    <w:p w14:paraId="74469DD4" w14:textId="77777777" w:rsidR="00220098" w:rsidRPr="00220098" w:rsidRDefault="00220098" w:rsidP="00220098">
      <w:r w:rsidRPr="00220098">
        <w:t>Collective learning increases when more people are connected</w:t>
      </w:r>
    </w:p>
    <w:p w14:paraId="5421B92A" w14:textId="77777777" w:rsidR="00220098" w:rsidRPr="00220098" w:rsidRDefault="00220098" w:rsidP="00220098">
      <w:r w:rsidRPr="00220098">
        <w:t>Rule 2</w:t>
      </w:r>
    </w:p>
    <w:p w14:paraId="2CC95082" w14:textId="77777777" w:rsidR="00220098" w:rsidRPr="00220098" w:rsidRDefault="00220098" w:rsidP="00220098">
      <w:r w:rsidRPr="00220098">
        <w:t>Collective learning increases when there is greater diversity within a network</w:t>
      </w:r>
    </w:p>
    <w:p w14:paraId="4222534F" w14:textId="77777777" w:rsidR="00220098" w:rsidRPr="00220098" w:rsidRDefault="00220098" w:rsidP="00220098">
      <w:r w:rsidRPr="00220098">
        <w:t>Rule 3</w:t>
      </w:r>
    </w:p>
    <w:p w14:paraId="39E2CD80" w14:textId="77777777" w:rsidR="00220098" w:rsidRPr="00220098" w:rsidRDefault="00220098" w:rsidP="00220098">
      <w:r w:rsidRPr="00220098">
        <w:t>Uneven distributions of information produce uneven distributions of power and wealth</w:t>
      </w:r>
    </w:p>
    <w:p w14:paraId="4CF26C22" w14:textId="77777777" w:rsidR="00220098" w:rsidRPr="00220098" w:rsidRDefault="00220098" w:rsidP="00220098">
      <w:r w:rsidRPr="00220098">
        <w:t>Positive feedback cycles compound the effects of these three rules, accelerating collective learning.</w:t>
      </w:r>
    </w:p>
    <w:p w14:paraId="0B2B3CE1" w14:textId="2814E823" w:rsidR="00220098" w:rsidRPr="00220098" w:rsidRDefault="00220098" w:rsidP="0088399E">
      <w:pPr>
        <w:pStyle w:val="Heading3"/>
      </w:pPr>
      <w:r>
        <w:t>Collective Learning (Part 3)</w:t>
      </w:r>
      <w:r w:rsidRPr="00220098">
        <w:t>: Exchange Networks and Feedback Cycles (1060L)</w:t>
      </w:r>
    </w:p>
    <w:p w14:paraId="14CB4621" w14:textId="77777777" w:rsidR="00220098" w:rsidRPr="006C1BA2" w:rsidRDefault="00220098" w:rsidP="00220098">
      <w:pPr>
        <w:rPr>
          <w:i/>
        </w:rPr>
      </w:pPr>
      <w:r w:rsidRPr="006C1BA2">
        <w:rPr>
          <w:i/>
        </w:rPr>
        <w:t>By David Christian, adapted by Newsela</w:t>
      </w:r>
    </w:p>
    <w:p w14:paraId="554E10EA" w14:textId="77777777" w:rsidR="00220098" w:rsidRPr="00220098" w:rsidRDefault="00220098" w:rsidP="00AA48A4">
      <w:pPr>
        <w:pStyle w:val="Heading4"/>
      </w:pPr>
      <w:r w:rsidRPr="00220098">
        <w:t>Exchange networks drive the pace of change</w:t>
      </w:r>
    </w:p>
    <w:p w14:paraId="2EEBD24D" w14:textId="77777777" w:rsidR="00220098" w:rsidRPr="00220098" w:rsidRDefault="00220098" w:rsidP="00220098">
      <w:r w:rsidRPr="00220098">
        <w:t>We have seen some of the reasons why the power of collective learning seems to increase in the course of human history. With more people and greater diversity, more ideas can be exchanged and accumulated. We have also seen that networks of collective learning distribute information unevenly and that unevenness in the distribution of information supports the unevenness in the distribution of power and wealth. This is a key feature of all agrarian civilizations, one that usually increases as networks get larger.</w:t>
      </w:r>
    </w:p>
    <w:p w14:paraId="27EFA007" w14:textId="77777777" w:rsidR="00220098" w:rsidRPr="00220098" w:rsidRDefault="00220098" w:rsidP="00220098">
      <w:r w:rsidRPr="00220098">
        <w:t>But networks don</w:t>
      </w:r>
      <w:r w:rsidRPr="00220098">
        <w:rPr>
          <w:lang w:val="fr-FR"/>
        </w:rPr>
        <w:t>’</w:t>
      </w:r>
      <w:r w:rsidRPr="00220098">
        <w:t>t just seem to get more powerful as societies get larger and more diverse; their power also seems to increase faster and faster.</w:t>
      </w:r>
    </w:p>
    <w:p w14:paraId="2EDAEE08" w14:textId="77777777" w:rsidR="00220098" w:rsidRPr="00220098" w:rsidRDefault="00220098" w:rsidP="00220098">
      <w:r w:rsidRPr="00220098">
        <w:t>In human history, information seems to accumulate more and more rapidly, so that history itself seems to accelerate. Today, the pace of change is many times faster than it was just a few centuries ago.</w:t>
      </w:r>
    </w:p>
    <w:p w14:paraId="1FEA794E" w14:textId="77777777" w:rsidR="00220098" w:rsidRPr="00220098" w:rsidRDefault="00220098" w:rsidP="00220098">
      <w:r w:rsidRPr="00220098">
        <w:t>Why? Because of feedback cycles.</w:t>
      </w:r>
    </w:p>
    <w:p w14:paraId="013C7B5C" w14:textId="77777777" w:rsidR="00220098" w:rsidRPr="00220098" w:rsidRDefault="00220098" w:rsidP="00AA48A4">
      <w:pPr>
        <w:pStyle w:val="Heading4"/>
      </w:pPr>
      <w:r w:rsidRPr="00220098">
        <w:t>The mechanics of feedback cycles</w:t>
      </w:r>
    </w:p>
    <w:p w14:paraId="0855199E" w14:textId="77777777" w:rsidR="00220098" w:rsidRPr="00220098" w:rsidRDefault="00220098" w:rsidP="00220098">
      <w:r w:rsidRPr="00220098">
        <w:t>A feedback cycle exists when one thing has an effect on another thing, which has an effect on yet something else, which has an effect on the original thing. Causes and effects are linked together in a loop. A familiar example is a thermostat. A fan is cooling a room. But there</w:t>
      </w:r>
      <w:r w:rsidRPr="00220098">
        <w:rPr>
          <w:lang w:val="fr-FR"/>
        </w:rPr>
        <w:t>’</w:t>
      </w:r>
      <w:r w:rsidRPr="00220098">
        <w:t xml:space="preserve">s a thermometer connected to a switch so that when the room is cool enough the switch cuts off the fan, and then the room starts warming up again. Once the temperature hits a certain point, the thermometer trips another switch. It restarts the fan and the room starts getting cooler once more. The fan, the thermometer, and the switch are connected in a feedback loop. This is a </w:t>
      </w:r>
      <w:r w:rsidRPr="00220098">
        <w:rPr>
          <w:i/>
          <w:iCs/>
        </w:rPr>
        <w:t>negative</w:t>
      </w:r>
      <w:r w:rsidRPr="00220098">
        <w:t xml:space="preserve"> feedback loop because one part of the chain counteracts </w:t>
      </w:r>
      <w:r w:rsidRPr="00220098">
        <w:lastRenderedPageBreak/>
        <w:t xml:space="preserve">the effects of the other parts: the thermostat stops the fan. The result is that the temperature remains fairly stable. As a general rule, negative feedback keeps things stable. </w:t>
      </w:r>
    </w:p>
    <w:p w14:paraId="43C487C9" w14:textId="77777777" w:rsidR="00220098" w:rsidRPr="00220098" w:rsidRDefault="00220098" w:rsidP="00220098">
      <w:r w:rsidRPr="00220098">
        <w:rPr>
          <w:i/>
          <w:iCs/>
        </w:rPr>
        <w:t>Positive</w:t>
      </w:r>
      <w:r w:rsidRPr="00220098">
        <w:t xml:space="preserve"> feedback is very different. Imagine a feedback cycle in which each cause increases the effect of the next element instead of reducing or reversing it. That</w:t>
      </w:r>
      <w:r w:rsidRPr="00220098">
        <w:rPr>
          <w:lang w:val="fr-FR"/>
        </w:rPr>
        <w:t>’</w:t>
      </w:r>
      <w:r w:rsidRPr="00220098">
        <w:t>s called a positive feedback cycle. Feedback in a music amplifier is an example: a sound goes through a microphone to an amplifier, which amplifies it and then feeds it back into the microphone, so it gets amplified even more until you have to run screaming from the room! Positive feedback makes things happen faster and faster.</w:t>
      </w:r>
    </w:p>
    <w:p w14:paraId="6599F0A3" w14:textId="77777777" w:rsidR="00220098" w:rsidRPr="00220098" w:rsidRDefault="00220098" w:rsidP="00220098">
      <w:r w:rsidRPr="00220098">
        <w:t>In studying collective learning and human history we find many positive feedback cycles. Let</w:t>
      </w:r>
      <w:r w:rsidRPr="00220098">
        <w:rPr>
          <w:lang w:val="fr-FR"/>
        </w:rPr>
        <w:t>’</w:t>
      </w:r>
      <w:r w:rsidRPr="00220098">
        <w:t>s look at one particular type: those based on improvements in the way information is exchanged, stored, and circulated within networks — in essence, innovations having to do with communication and transportation.</w:t>
      </w:r>
    </w:p>
    <w:p w14:paraId="5DB191CD" w14:textId="77777777" w:rsidR="00220098" w:rsidRPr="00220098" w:rsidRDefault="00220098" w:rsidP="00AA48A4">
      <w:pPr>
        <w:pStyle w:val="Heading4"/>
      </w:pPr>
      <w:r w:rsidRPr="00220098">
        <w:t>Communication and transportation</w:t>
      </w:r>
    </w:p>
    <w:p w14:paraId="00335798" w14:textId="77777777" w:rsidR="00220098" w:rsidRPr="00220098" w:rsidRDefault="00220098" w:rsidP="00220098">
      <w:r w:rsidRPr="00220098">
        <w:t>How have humans shared information? The appearance of modern forms of human language marked one way. But in the Paleolithic era, innovations included cave paintings and storytelling. Ancient paintings undoubtedly encoded and stored a lot of information that we cannot understand today. And storytelling, through memorization, allowed for the retention of data about history, society, science, and the environment.</w:t>
      </w:r>
    </w:p>
    <w:p w14:paraId="4CB407D5" w14:textId="77777777" w:rsidR="00220098" w:rsidRPr="00220098" w:rsidRDefault="00220098" w:rsidP="00220098">
      <w:r w:rsidRPr="00220098">
        <w:t xml:space="preserve">During the last 10,000 years, innovations in communication technologies came faster and faster. We jumped from writing to alphabetic writing to mail delivery to printing. Modern innovations like the telegraph, the telephone, the radio, and the Internet followed. Each innovation increased the efficiency with which information could be circulated and stored. The ability to save and share information increased the efficiency of collective learning, which encouraged even further innovations — a classic example of positive feedback. The astonishing pace of innovation today is simply part of a large trend that goes back to the very beginnings of human history. Collective learning seems to feed upon itself! </w:t>
      </w:r>
    </w:p>
    <w:p w14:paraId="319D5744" w14:textId="77777777" w:rsidR="00220098" w:rsidRPr="00220098" w:rsidRDefault="00220098" w:rsidP="00220098">
      <w:r w:rsidRPr="00220098">
        <w:t>We see similar patterns in the history of transportation technologies. Early humans traveled mainly on foot, though boats became important early on too. From about 5,000 years ago, humans began to ride on domesticated animals such as horses and camels, and also used them to pull carts carrying goods. At the same time boats were increasingly used on major rivers. Technological innovation in ship building allowed for the movement of goods through the Indian Ocean, and, eventually, the circumnavigation of the world starting in the sixteenth century. Geography influenced both communication and transportation.</w:t>
      </w:r>
    </w:p>
    <w:p w14:paraId="7C29883E" w14:textId="77777777" w:rsidR="00220098" w:rsidRPr="00220098" w:rsidRDefault="00220098" w:rsidP="00AA48A4">
      <w:pPr>
        <w:pStyle w:val="Heading4"/>
      </w:pPr>
      <w:r w:rsidRPr="00220098">
        <w:t>How geography shapes networks of collective learning</w:t>
      </w:r>
    </w:p>
    <w:p w14:paraId="605CA9BC" w14:textId="77777777" w:rsidR="00220098" w:rsidRPr="00220098" w:rsidRDefault="00220098" w:rsidP="00220098">
      <w:r w:rsidRPr="00220098">
        <w:t>By now, you are familiar with plate tectonics, and you know that the geography of the Earth has changed over time. If things had gone a bit differently, we humans might have evolved in a world where all the landmasses were stuck together in a single continent. That</w:t>
      </w:r>
      <w:r w:rsidRPr="00220098">
        <w:rPr>
          <w:lang w:val="fr-FR"/>
        </w:rPr>
        <w:t>’</w:t>
      </w:r>
      <w:r w:rsidRPr="00220098">
        <w:t>s how the Earth was 250 million years ago, when today</w:t>
      </w:r>
      <w:r w:rsidRPr="00220098">
        <w:rPr>
          <w:lang w:val="fr-FR"/>
        </w:rPr>
        <w:t>’</w:t>
      </w:r>
      <w:r w:rsidRPr="00220098">
        <w:t xml:space="preserve">s continents were all connected as a single landmass called Pangaea. If humans had evolved on Pangaea, how would that have affected collective learning? For one, it would have made it much easier for humans to </w:t>
      </w:r>
      <w:r w:rsidRPr="00220098">
        <w:lastRenderedPageBreak/>
        <w:t xml:space="preserve">spread through the world. Maintaining contact with each other would have been simpler. Even if faced with barriers such as large rivers and mountains, humans would surely have found ways to reach all parts of the supercontinent. That suggests that humans might have formed a single, global network much earlier than they did in our actual world. </w:t>
      </w:r>
    </w:p>
    <w:p w14:paraId="5DE86AD6" w14:textId="77777777" w:rsidR="00220098" w:rsidRPr="00220098" w:rsidRDefault="00220098" w:rsidP="00220098">
      <w:r w:rsidRPr="00220098">
        <w:t>By contrast, imagine if humans had evolved in a world with many isolated islands, separated from each other by oceans. It would have been difficult to move from one landmass to another. And if some humans did manage to cross the oceans, it would have been difficult to get back. This is a scenario for a world of separate, isolated human networks. Each would have developed in its own way and at its own pace. Something similar happened on some of the more remote islands of Polynesia, such as Rapa Nui (Easter Island), one of the most secluded places on Earth.</w:t>
      </w:r>
    </w:p>
    <w:p w14:paraId="38576FE8" w14:textId="77777777" w:rsidR="00220098" w:rsidRPr="00220098" w:rsidRDefault="00220098" w:rsidP="00220098">
      <w:r w:rsidRPr="00220098">
        <w:t>Our world, as it happens, is somewhere between the two scenarios we</w:t>
      </w:r>
      <w:r w:rsidRPr="00220098">
        <w:rPr>
          <w:lang w:val="fr-FR"/>
        </w:rPr>
        <w:t>’</w:t>
      </w:r>
      <w:r w:rsidRPr="00220098">
        <w:t>ve looked at. It has one vast landmass, Afro-Eurasia, made up of two connected continents, Africa and Eurasia. But there are additional, harder-to-reach continents and islands. Our ancestors evolved in Africa, so they had a huge variety of places they could move into, from southern Africa to eastern Siberia. By 20,000 years ago, toward the end of the last ice age, you could find small human communities in most parts of Afro-Eurasia. But humans had also reached Australia (perhaps 50,000 years ago) and the Americas (perhaps 15,000 years ago). In the last 4,000 years humans entered another region: the Pacific.</w:t>
      </w:r>
    </w:p>
    <w:p w14:paraId="0D6CDACC" w14:textId="77777777" w:rsidR="00220098" w:rsidRPr="00220098" w:rsidRDefault="00220098" w:rsidP="00AA48A4">
      <w:pPr>
        <w:pStyle w:val="Heading4"/>
      </w:pPr>
      <w:r w:rsidRPr="00220098">
        <w:t>The four world zones</w:t>
      </w:r>
    </w:p>
    <w:p w14:paraId="24126A7A" w14:textId="77777777" w:rsidR="00220098" w:rsidRPr="00220098" w:rsidRDefault="00220098" w:rsidP="00220098">
      <w:r w:rsidRPr="00220098">
        <w:t>We refer to these distinct regions as the great world zones. The first, Afro-Eurasia, is by far the oldest and largest and best connected of the zones. The second largest is the Americas, but this zone was never as well networked as Afro-Eurasia. The last two zones, Australia and the Pacific, held smaller human populations and thinner networks. It was almost as if humans had appeared on four separate planets, each with its own geography, unique environments, and distinctive history.</w:t>
      </w:r>
    </w:p>
    <w:p w14:paraId="718B7DCB" w14:textId="77777777" w:rsidR="00220098" w:rsidRPr="00220098" w:rsidRDefault="00220098" w:rsidP="00220098">
      <w:r w:rsidRPr="00220098">
        <w:t>By comparing these four zones we can see how powerfully geography affected the evolution of collective learning. Populations and networks were much larger and more diverse in Afro-Eurasia. It's little surprise that innovations — such as the seafaring technology that brought the zones together — accumulated more powerfully there. The Americas saw the appearance of farming and agrarian civilizations, as well as significant regional networks of exchange. But, they were much smaller than those of Afro-Eurasia.</w:t>
      </w:r>
    </w:p>
    <w:p w14:paraId="0F65CCC9" w14:textId="77777777" w:rsidR="00220098" w:rsidRPr="00220098" w:rsidRDefault="00220098" w:rsidP="00220098">
      <w:r w:rsidRPr="00220098">
        <w:t>Differences in the way collective learning worked in the world zones help explain why the zones had such different histories. They can also tell us much about the impact of these zones coming together. After 1492, goods, ideas, peoples, crops, animals, and diseases were shared between the world zones. The power of this first global network of exchange may be one of the most important explanations for the sudden increase in the power of collective learning and the pace of innovation in recent centuries. But the sheer size and variety of the Afro-Eurasian zone explains why countries from that zone have played such a crucial role in recent centuries.</w:t>
      </w:r>
    </w:p>
    <w:p w14:paraId="4F6DEE32" w14:textId="77777777" w:rsidR="00220098" w:rsidRPr="00220098" w:rsidRDefault="00220098" w:rsidP="00220098">
      <w:r w:rsidRPr="00220098">
        <w:lastRenderedPageBreak/>
        <w:t>In the last two centuries, further advances in transportation have been head-spinning. We've gone from railways and steamships to internal combustion engines, airplanes, and space travel. Like the innovations in communication, these increased the possibilities for contact between humans and between different cultures. These advances increased the scale, diversity, and efficiency of collective learning networks.</w:t>
      </w:r>
    </w:p>
    <w:p w14:paraId="4757D053" w14:textId="77777777" w:rsidR="00220098" w:rsidRPr="00220098" w:rsidRDefault="00220098" w:rsidP="00220098">
      <w:r w:rsidRPr="00220098">
        <w:t xml:space="preserve">No wonder human history seems to move faster and faster! </w:t>
      </w:r>
    </w:p>
    <w:p w14:paraId="0EDFEA08" w14:textId="77777777" w:rsidR="00220098" w:rsidRPr="00220098" w:rsidRDefault="00220098" w:rsidP="00AA48A4">
      <w:pPr>
        <w:pStyle w:val="Heading4"/>
      </w:pPr>
      <w:r w:rsidRPr="00220098">
        <w:t>How collective learning works</w:t>
      </w:r>
    </w:p>
    <w:p w14:paraId="3F21DB45" w14:textId="77777777" w:rsidR="00220098" w:rsidRPr="00220098" w:rsidRDefault="00220098" w:rsidP="00220098">
      <w:r w:rsidRPr="00220098">
        <w:t>Rule 1</w:t>
      </w:r>
    </w:p>
    <w:p w14:paraId="10E5BFE9" w14:textId="77777777" w:rsidR="00220098" w:rsidRPr="00220098" w:rsidRDefault="00220098" w:rsidP="00220098">
      <w:r w:rsidRPr="00220098">
        <w:t>Collective learning increases when more people are connected</w:t>
      </w:r>
    </w:p>
    <w:p w14:paraId="58FFF8F4" w14:textId="77777777" w:rsidR="00220098" w:rsidRPr="00220098" w:rsidRDefault="00220098" w:rsidP="00220098">
      <w:r w:rsidRPr="00220098">
        <w:t>Rule 2</w:t>
      </w:r>
    </w:p>
    <w:p w14:paraId="6EFE8207" w14:textId="77777777" w:rsidR="00220098" w:rsidRPr="00220098" w:rsidRDefault="00220098" w:rsidP="00220098">
      <w:r w:rsidRPr="00220098">
        <w:t>Collective learning increases when there is greater diversity within a network</w:t>
      </w:r>
    </w:p>
    <w:p w14:paraId="34CF3B22" w14:textId="77777777" w:rsidR="00220098" w:rsidRPr="00220098" w:rsidRDefault="00220098" w:rsidP="00220098">
      <w:r w:rsidRPr="00220098">
        <w:t>Rule 3</w:t>
      </w:r>
    </w:p>
    <w:p w14:paraId="0D1C531C" w14:textId="77777777" w:rsidR="00220098" w:rsidRPr="00220098" w:rsidRDefault="00220098" w:rsidP="00220098">
      <w:r w:rsidRPr="00220098">
        <w:t>Uneven distributions of information produce uneven distributions of power and wealth</w:t>
      </w:r>
    </w:p>
    <w:p w14:paraId="12ACFECA" w14:textId="77777777" w:rsidR="00220098" w:rsidRPr="00220098" w:rsidRDefault="00220098" w:rsidP="00220098">
      <w:r w:rsidRPr="00220098">
        <w:t>Positive feedback cycles compound the effects of these three rules, accelerating collective learning.</w:t>
      </w:r>
    </w:p>
    <w:p w14:paraId="11B745E8" w14:textId="1AF21312" w:rsidR="00220098" w:rsidRPr="00220098" w:rsidRDefault="00220098" w:rsidP="0088399E">
      <w:pPr>
        <w:pStyle w:val="Heading3"/>
      </w:pPr>
      <w:r>
        <w:t>Collective Learning (Part 3)</w:t>
      </w:r>
      <w:r w:rsidRPr="00220098">
        <w:t>: Exchange Networks and Feedback Cycles (900L)</w:t>
      </w:r>
    </w:p>
    <w:p w14:paraId="381C3555" w14:textId="77777777" w:rsidR="00220098" w:rsidRPr="006C1BA2" w:rsidRDefault="00220098" w:rsidP="00220098">
      <w:pPr>
        <w:rPr>
          <w:i/>
        </w:rPr>
      </w:pPr>
      <w:r w:rsidRPr="006C1BA2">
        <w:rPr>
          <w:i/>
        </w:rPr>
        <w:t>By David Christian, adapted by Newsela</w:t>
      </w:r>
    </w:p>
    <w:p w14:paraId="2D36C8F5" w14:textId="77777777" w:rsidR="00220098" w:rsidRPr="00220098" w:rsidRDefault="00220098" w:rsidP="00AA48A4">
      <w:pPr>
        <w:pStyle w:val="Heading4"/>
      </w:pPr>
      <w:r w:rsidRPr="00220098">
        <w:t>Exchange networks drive the pace of change</w:t>
      </w:r>
    </w:p>
    <w:p w14:paraId="29C838FF" w14:textId="77777777" w:rsidR="00220098" w:rsidRPr="00220098" w:rsidRDefault="00220098" w:rsidP="00220098">
      <w:r w:rsidRPr="00220098">
        <w:t>We have seen some of the reasons why the power of collective learning seems to increase throughout human history. With more people and greater diversity, more ideas can be exchanged and accumulated. We have also seen that networks of collective learning distribute information unevenly. And when people don't have equal access to information, power and wealth aren't shared equally. This is a key feature of all agrarian civilizations. As networks get larger this inequality usually increases.</w:t>
      </w:r>
    </w:p>
    <w:p w14:paraId="013F47E3" w14:textId="77777777" w:rsidR="00220098" w:rsidRPr="00220098" w:rsidRDefault="00220098" w:rsidP="00220098">
      <w:r w:rsidRPr="00220098">
        <w:t>But networks don</w:t>
      </w:r>
      <w:r w:rsidRPr="00220098">
        <w:rPr>
          <w:lang w:val="fr-FR"/>
        </w:rPr>
        <w:t>’</w:t>
      </w:r>
      <w:r w:rsidRPr="00220098">
        <w:t>t just seem to get more powerful as societies get larger and more diverse; their power also seems to increase faster and faster.</w:t>
      </w:r>
    </w:p>
    <w:p w14:paraId="73B57A3F" w14:textId="77777777" w:rsidR="00220098" w:rsidRPr="00220098" w:rsidRDefault="00220098" w:rsidP="00220098">
      <w:r w:rsidRPr="00220098">
        <w:t>In human history, information seems to accumulate more and more rapidly. History itself seems to accelerate. Today, the pace of change is many times faster than it was just a few centuries ago.</w:t>
      </w:r>
    </w:p>
    <w:p w14:paraId="141FB83B" w14:textId="77777777" w:rsidR="00220098" w:rsidRPr="00220098" w:rsidRDefault="00220098" w:rsidP="00220098">
      <w:r w:rsidRPr="00220098">
        <w:t>Why? Because of feedback cycles.</w:t>
      </w:r>
    </w:p>
    <w:p w14:paraId="1FEB5952" w14:textId="77777777" w:rsidR="00220098" w:rsidRPr="00220098" w:rsidRDefault="00220098" w:rsidP="00AA48A4">
      <w:pPr>
        <w:pStyle w:val="Heading4"/>
      </w:pPr>
      <w:r w:rsidRPr="00220098">
        <w:t>The mechanics of feedback cycles</w:t>
      </w:r>
    </w:p>
    <w:p w14:paraId="22CE66DF" w14:textId="77777777" w:rsidR="00220098" w:rsidRPr="00220098" w:rsidRDefault="00220098" w:rsidP="00220098">
      <w:r w:rsidRPr="00220098">
        <w:t xml:space="preserve">A feedback cycle exists when one thing has an effect on another thing. That thing then has an effect on yet something else, which has an effect on the original thing. Causes and </w:t>
      </w:r>
      <w:r w:rsidRPr="00220098">
        <w:lastRenderedPageBreak/>
        <w:t>effects are linked together in a loop. A familiar example is a thermostat. A fan is cooling a room. But there</w:t>
      </w:r>
      <w:r w:rsidRPr="00220098">
        <w:rPr>
          <w:lang w:val="fr-FR"/>
        </w:rPr>
        <w:t>’</w:t>
      </w:r>
      <w:r w:rsidRPr="00220098">
        <w:t xml:space="preserve">s a thermometer connected to a switch so that when the room is cool enough the switch cuts off the fan, and then the room starts warming up again. Once the temperature hits a certain point, the thermometer trips another switch. It restarts the fan and the room starts getting cooler once more. The fan, the thermometer, and the switch are connected in a feedback loop. This is a </w:t>
      </w:r>
      <w:r w:rsidRPr="00220098">
        <w:rPr>
          <w:i/>
          <w:iCs/>
        </w:rPr>
        <w:t>negative</w:t>
      </w:r>
      <w:r w:rsidRPr="00220098">
        <w:t xml:space="preserve"> feedback loop because one part of the chain counteracts the effects of the other parts: the thermostat stops the fan. The result is that the temperature remains fairly stable. As a general rule, negative feedback keeps things stable.</w:t>
      </w:r>
    </w:p>
    <w:p w14:paraId="634D48CF" w14:textId="77777777" w:rsidR="00220098" w:rsidRPr="00220098" w:rsidRDefault="00220098" w:rsidP="00220098">
      <w:r w:rsidRPr="00220098">
        <w:rPr>
          <w:i/>
          <w:iCs/>
        </w:rPr>
        <w:t>Positive</w:t>
      </w:r>
      <w:r w:rsidRPr="00220098">
        <w:t xml:space="preserve"> feedback is very different. Imagine a feedback cycle in which each cause increases the effect of the next element instead of reducing or reversing it. That</w:t>
      </w:r>
      <w:r w:rsidRPr="00220098">
        <w:rPr>
          <w:lang w:val="fr-FR"/>
        </w:rPr>
        <w:t>’</w:t>
      </w:r>
      <w:r w:rsidRPr="00220098">
        <w:t>s called a positive feedback cycle. Feedback in a music amplifier is an example: a sound goes through a microphone to an amplifier, which amplifies it. As the sound turns up it feeds back into the microphone, so it gets amplified even more until you have to run screaming from the room! Positive feedback makes things happen faster and faster.</w:t>
      </w:r>
    </w:p>
    <w:p w14:paraId="26EF1833" w14:textId="77777777" w:rsidR="00220098" w:rsidRPr="00220098" w:rsidRDefault="00220098" w:rsidP="00220098">
      <w:r w:rsidRPr="00220098">
        <w:t>In studying collective learning and human history we find many positive feedback cycles. Let</w:t>
      </w:r>
      <w:r w:rsidRPr="00220098">
        <w:rPr>
          <w:lang w:val="fr-FR"/>
        </w:rPr>
        <w:t>’</w:t>
      </w:r>
      <w:r w:rsidRPr="00220098">
        <w:t>s look at one particular type: those based on improvements in the way information is exchanged, stored, and circulated within networks. These in essence, are innovations in communication and transportation.</w:t>
      </w:r>
    </w:p>
    <w:p w14:paraId="3D801EB1" w14:textId="77777777" w:rsidR="00220098" w:rsidRPr="00220098" w:rsidRDefault="00220098" w:rsidP="00AA48A4">
      <w:pPr>
        <w:pStyle w:val="Heading4"/>
      </w:pPr>
      <w:r w:rsidRPr="00220098">
        <w:t>Communication and transportation</w:t>
      </w:r>
    </w:p>
    <w:p w14:paraId="77262EAF" w14:textId="77777777" w:rsidR="00220098" w:rsidRPr="00220098" w:rsidRDefault="00220098" w:rsidP="00220098">
      <w:r w:rsidRPr="00220098">
        <w:t>How have humans shared information? The appearance of modern forms of human language marked one way. But in the Paleolithic era, innovations included cave paintings and storytelling. Ancient paintings undoubtedly encoded and stored a lot of information that we cannot understand today. And storytelling, through memorization, allowed for the retention of data about history, society, science, and the environment.</w:t>
      </w:r>
    </w:p>
    <w:p w14:paraId="0ED9ED3B" w14:textId="77777777" w:rsidR="00220098" w:rsidRPr="00220098" w:rsidRDefault="00220098" w:rsidP="00220098">
      <w:r w:rsidRPr="00220098">
        <w:t>During the last 10,000 years, innovations in communication technologies came faster and faster. We jumped from simple writing to alphabetic writing to mail delivery to printing. Modern innovations like the telegraph, the telephone, the radio, and the Internet followed. Each innovation increased the efficiency with which information could be spread and stored. The ability to save and share information increased the efficiency of collective learning. This encouraged even further innovations — a classic example of positive feedback. Innovation today continues at an astonishing pace. But it's simply part of a large trend that goes back to the very beginnings of human history. Collective learning seems to feed upon itself!</w:t>
      </w:r>
    </w:p>
    <w:p w14:paraId="596EBB70" w14:textId="77777777" w:rsidR="00220098" w:rsidRPr="00220098" w:rsidRDefault="00220098" w:rsidP="00220098">
      <w:r w:rsidRPr="00220098">
        <w:t>We see similar patterns in the history of transportation technologies. Early humans traveled mainly on foot, though boats became important early on too. From about 5,000 years ago, humans began to ride on domesticated animals such as horses and camels. Animals were also used to pull carts carrying goods. At the same time boats were increasingly being sailed on major rivers. Technological innovation in ship building allowed for the movement of goods through the Indian Ocean. Starting in the sixteenth century, humans began circumnavigating, or circling around, the world. Geography influenced both communication and transportation.</w:t>
      </w:r>
    </w:p>
    <w:p w14:paraId="08198AB6" w14:textId="77777777" w:rsidR="00220098" w:rsidRPr="00220098" w:rsidRDefault="00220098" w:rsidP="00AA48A4">
      <w:pPr>
        <w:pStyle w:val="Heading4"/>
      </w:pPr>
      <w:r w:rsidRPr="00220098">
        <w:lastRenderedPageBreak/>
        <w:t>How geography shapes networks of collective learning</w:t>
      </w:r>
    </w:p>
    <w:p w14:paraId="56EB257B" w14:textId="77777777" w:rsidR="00220098" w:rsidRPr="00220098" w:rsidRDefault="00220098" w:rsidP="00220098">
      <w:r w:rsidRPr="00220098">
        <w:t>By now, you are familiar with plate tectonics. And you know that the geography of the Earth has changed over time. If things had gone a bit differently, we humans might have evolved in a world where all the landmasses were stuck together in a single continent. That</w:t>
      </w:r>
      <w:r w:rsidRPr="00220098">
        <w:rPr>
          <w:lang w:val="fr-FR"/>
        </w:rPr>
        <w:t>’</w:t>
      </w:r>
      <w:r w:rsidRPr="00220098">
        <w:t>s how the Earth was 250 million years ago. All of today</w:t>
      </w:r>
      <w:r w:rsidRPr="00220098">
        <w:rPr>
          <w:lang w:val="fr-FR"/>
        </w:rPr>
        <w:t>’</w:t>
      </w:r>
      <w:r w:rsidRPr="00220098">
        <w:t>s continents were connected as a single landmass called Pangaea.</w:t>
      </w:r>
    </w:p>
    <w:p w14:paraId="1609D6D3" w14:textId="77777777" w:rsidR="00220098" w:rsidRPr="00220098" w:rsidRDefault="00220098" w:rsidP="00220098">
      <w:r w:rsidRPr="00220098">
        <w:t>If humans had evolved on Pangaea, how would that have affected collective learning? For one, it would have been much easier for humans to spread through the world. Maintaining contact with each other would have been simpler. Pangaea was essentially one big supercontinent. Even if faced with barriers such as large rivers and mountains, humans would surely have found ways to reach all of Pangaea</w:t>
      </w:r>
      <w:r w:rsidRPr="00220098">
        <w:rPr>
          <w:lang w:val="fr-FR"/>
        </w:rPr>
        <w:t>’</w:t>
      </w:r>
      <w:r w:rsidRPr="00220098">
        <w:t>s parts. On Pangaea humans might have formed a single, global network much earlier than they did in our actual world.</w:t>
      </w:r>
    </w:p>
    <w:p w14:paraId="128308CA" w14:textId="77777777" w:rsidR="00220098" w:rsidRPr="00220098" w:rsidRDefault="00220098" w:rsidP="00220098">
      <w:r w:rsidRPr="00220098">
        <w:t>Now, instead imagine that humans had evolved in a world with many isolated islands. Each was separated from the other by oceans. It would have been difficult to move from one landmass to another. And if some humans did manage to cross the oceans, it would have been difficult to get back. This would be a world of separate, isolated human networks. Each would have developed in its own way and at its own pace. Something similar happened on some of the more remote islands of Polynesia, such as Rapa Nui (Easter Island), one of the most secluded places on Earth.</w:t>
      </w:r>
    </w:p>
    <w:p w14:paraId="47F4E055" w14:textId="77777777" w:rsidR="00220098" w:rsidRPr="00220098" w:rsidRDefault="00220098" w:rsidP="00220098">
      <w:r w:rsidRPr="00220098">
        <w:t>Our world, as it happens, is somewhere between the two scenarios we</w:t>
      </w:r>
      <w:r w:rsidRPr="00220098">
        <w:rPr>
          <w:lang w:val="fr-FR"/>
        </w:rPr>
        <w:t>’</w:t>
      </w:r>
      <w:r w:rsidRPr="00220098">
        <w:t>ve looked at. It has one vast landmass, Afro-Eurasia, made up of two connected continents, Africa and Eurasia. But there are additional, harder-to-reach continents and islands. Our ancestors evolved in Africa. Because it was connected to Eurasia they had a huge variety of places they could move into. By 20,000 years ago, toward the end of the last ice age, you could find small human communities in most parts of Afro-Eurasia. But humans had also reached Australia (perhaps 50,000 years ago) and the Americas (perhaps 15,000 years ago). In the last 4,000 years humans entered another region: the Pacific.</w:t>
      </w:r>
    </w:p>
    <w:p w14:paraId="184F0A80" w14:textId="77777777" w:rsidR="00220098" w:rsidRPr="00220098" w:rsidRDefault="00220098" w:rsidP="00AA48A4">
      <w:pPr>
        <w:pStyle w:val="Heading4"/>
      </w:pPr>
      <w:r w:rsidRPr="00220098">
        <w:t>The four world zones</w:t>
      </w:r>
    </w:p>
    <w:p w14:paraId="2B52A060" w14:textId="77777777" w:rsidR="00220098" w:rsidRPr="00220098" w:rsidRDefault="00220098" w:rsidP="00220098">
      <w:r w:rsidRPr="00220098">
        <w:t>We refer to these distinct regions as the great world zones. The first, Afro-Eurasia, is by far the oldest and largest and best connected of the zones. The second largest is the Americas, but this zone was never as well networked as Afro-Eurasia. The last two zones, Australia and the Pacific, held smaller human populations and networks. It was almost as if humans had appeared on four separate planets. Each had its own geography, unique environments, and distinctive history.</w:t>
      </w:r>
    </w:p>
    <w:p w14:paraId="1BDF4E7B" w14:textId="77777777" w:rsidR="00220098" w:rsidRPr="00220098" w:rsidRDefault="00220098" w:rsidP="00220098">
      <w:r w:rsidRPr="00220098">
        <w:t>By comparing these four zones we can see how powerfully geography affected the evolution of collective learning. Populations and networks were much larger and more diverse in Afro-Eurasia. It's little surprise that innovations accumulated more powerfully there. Innovations in ship technology brought the zones together. The Americas also saw the appearance of farming and agrarian civilizations. They exchanged among networks within the region. But the networks were much smaller than those of Afro-Eurasia.</w:t>
      </w:r>
    </w:p>
    <w:p w14:paraId="60D282B9" w14:textId="77777777" w:rsidR="00220098" w:rsidRPr="00220098" w:rsidRDefault="00220098" w:rsidP="00220098">
      <w:r w:rsidRPr="00220098">
        <w:lastRenderedPageBreak/>
        <w:t>Collective learning worked differently in the world zones. It helps explain why the zones had such different histories. It can also tell us much about the impact of these zones coming together. After 1492, goods, ideas, peoples, crops, animals, and diseases were shared between the world zones. This first global network of exchange was powerful. It may explain the sudden increase in collective learning and innovation in recent centuries. But the sheer size and variety of the Afro-Eurasian zone explains why countries from that zone have played such a crucial role in recent centuries.</w:t>
      </w:r>
    </w:p>
    <w:p w14:paraId="06EDDC56" w14:textId="77777777" w:rsidR="00220098" w:rsidRPr="00220098" w:rsidRDefault="00220098" w:rsidP="00220098">
      <w:r w:rsidRPr="00220098">
        <w:t>In the last two centuries, further advances in transportation have been head-spinning. We've gone from railways and steamships. Then we developed internal combustion engines to power cars and airplanes. Now space travel is possible. Like the innovations in communication, these inventions increased the possibilities for contact between humans and between different cultures. The scale, diversity, and efficiency of collective learning networks was increased.</w:t>
      </w:r>
    </w:p>
    <w:p w14:paraId="6E2A7CA5" w14:textId="77777777" w:rsidR="00220098" w:rsidRPr="00220098" w:rsidRDefault="00220098" w:rsidP="00220098">
      <w:r w:rsidRPr="00220098">
        <w:t>No wonder human history seems to move faster and faster!</w:t>
      </w:r>
    </w:p>
    <w:p w14:paraId="6EFCC8FD" w14:textId="77777777" w:rsidR="00220098" w:rsidRPr="00220098" w:rsidRDefault="00220098" w:rsidP="00AA48A4">
      <w:pPr>
        <w:pStyle w:val="Heading4"/>
      </w:pPr>
      <w:r w:rsidRPr="00220098">
        <w:t>How collective learning works</w:t>
      </w:r>
    </w:p>
    <w:p w14:paraId="72B78645" w14:textId="77777777" w:rsidR="00220098" w:rsidRPr="00220098" w:rsidRDefault="00220098" w:rsidP="00220098">
      <w:r w:rsidRPr="00220098">
        <w:t>Rule 1</w:t>
      </w:r>
    </w:p>
    <w:p w14:paraId="05A708B8" w14:textId="77777777" w:rsidR="00220098" w:rsidRPr="00220098" w:rsidRDefault="00220098" w:rsidP="00220098">
      <w:r w:rsidRPr="00220098">
        <w:t>Collective learning increases when more people are connected</w:t>
      </w:r>
    </w:p>
    <w:p w14:paraId="740633DD" w14:textId="77777777" w:rsidR="00220098" w:rsidRPr="00220098" w:rsidRDefault="00220098" w:rsidP="00220098">
      <w:r w:rsidRPr="00220098">
        <w:t>Rule 2</w:t>
      </w:r>
    </w:p>
    <w:p w14:paraId="2D0087E4" w14:textId="77777777" w:rsidR="00220098" w:rsidRPr="00220098" w:rsidRDefault="00220098" w:rsidP="00220098">
      <w:r w:rsidRPr="00220098">
        <w:t>Collective learning increases when there is greater diversity within a network</w:t>
      </w:r>
    </w:p>
    <w:p w14:paraId="086A112B" w14:textId="77777777" w:rsidR="00220098" w:rsidRPr="00220098" w:rsidRDefault="00220098" w:rsidP="00220098">
      <w:r w:rsidRPr="00220098">
        <w:t>Rule 3</w:t>
      </w:r>
    </w:p>
    <w:p w14:paraId="68216234" w14:textId="77777777" w:rsidR="00220098" w:rsidRPr="00220098" w:rsidRDefault="00220098" w:rsidP="00220098">
      <w:r w:rsidRPr="00220098">
        <w:t>Uneven distributions of information produce uneven distributions of power and wealth</w:t>
      </w:r>
    </w:p>
    <w:p w14:paraId="63C15EF2" w14:textId="77777777" w:rsidR="00220098" w:rsidRPr="00220098" w:rsidRDefault="00220098" w:rsidP="00220098">
      <w:r w:rsidRPr="00220098">
        <w:t>Positive feedback cycles compound the effects of these three rules, accelerating collective learning.</w:t>
      </w:r>
    </w:p>
    <w:p w14:paraId="0C646600" w14:textId="45EA03BD" w:rsidR="00220098" w:rsidRPr="00220098" w:rsidRDefault="00220098" w:rsidP="0088399E">
      <w:pPr>
        <w:pStyle w:val="Heading3"/>
      </w:pPr>
      <w:r>
        <w:t>Collective Learning (Part 3)</w:t>
      </w:r>
      <w:r w:rsidRPr="00220098">
        <w:t>: Exchange Networks and Feedback Cycles (760L)</w:t>
      </w:r>
    </w:p>
    <w:p w14:paraId="02A9B9B0" w14:textId="77777777" w:rsidR="00220098" w:rsidRPr="006C1BA2" w:rsidRDefault="00220098" w:rsidP="00220098">
      <w:pPr>
        <w:rPr>
          <w:i/>
        </w:rPr>
      </w:pPr>
      <w:r w:rsidRPr="006C1BA2">
        <w:rPr>
          <w:i/>
        </w:rPr>
        <w:t>By David Christian, adapted by Newsela</w:t>
      </w:r>
    </w:p>
    <w:p w14:paraId="44454471" w14:textId="77777777" w:rsidR="00220098" w:rsidRPr="00220098" w:rsidRDefault="00220098" w:rsidP="00AA48A4">
      <w:pPr>
        <w:pStyle w:val="Heading4"/>
      </w:pPr>
      <w:r w:rsidRPr="00220098">
        <w:t>Exchange networks drive the pace of change</w:t>
      </w:r>
    </w:p>
    <w:p w14:paraId="305F830A" w14:textId="77777777" w:rsidR="00220098" w:rsidRPr="00220098" w:rsidRDefault="00220098" w:rsidP="00220098">
      <w:r w:rsidRPr="00220098">
        <w:t>Collective learning has increased throughout human history. More people and diversity leads to more ideas being exchanged. But there is also inequality. Some groups get less information. This leads to them having less power and wealth. This is a key feature of all agrarian civilizations. As networks get larger this inequality usually increases.</w:t>
      </w:r>
    </w:p>
    <w:p w14:paraId="5B32D4E6" w14:textId="77777777" w:rsidR="00220098" w:rsidRPr="00220098" w:rsidRDefault="00220098" w:rsidP="00220098">
      <w:r w:rsidRPr="00220098">
        <w:t>But networks don</w:t>
      </w:r>
      <w:r w:rsidRPr="00220098">
        <w:rPr>
          <w:lang w:val="fr-FR"/>
        </w:rPr>
        <w:t>’</w:t>
      </w:r>
      <w:r w:rsidRPr="00220098">
        <w:t>t just get more powerful as societies get larger and more diverse. Their power also seems to increase faster and faster.</w:t>
      </w:r>
    </w:p>
    <w:p w14:paraId="481E5338" w14:textId="77777777" w:rsidR="00220098" w:rsidRPr="00220098" w:rsidRDefault="00220098" w:rsidP="00220098">
      <w:r w:rsidRPr="00220098">
        <w:lastRenderedPageBreak/>
        <w:t>In human history, information has accumulated faster and faster. History itself seems to accelerate. Today, the pace of change is many times faster than it was just a few centuries ago.</w:t>
      </w:r>
    </w:p>
    <w:p w14:paraId="4E6B791D" w14:textId="77777777" w:rsidR="00220098" w:rsidRPr="00220098" w:rsidRDefault="00220098" w:rsidP="00220098">
      <w:r w:rsidRPr="00220098">
        <w:t>Why? Because of feedback cycles.</w:t>
      </w:r>
    </w:p>
    <w:p w14:paraId="0C122B59" w14:textId="77777777" w:rsidR="00220098" w:rsidRPr="00220098" w:rsidRDefault="00220098" w:rsidP="00D11F99">
      <w:pPr>
        <w:pStyle w:val="Heading4"/>
      </w:pPr>
      <w:r w:rsidRPr="00220098">
        <w:t>The mechanics of feedback cycles</w:t>
      </w:r>
    </w:p>
    <w:p w14:paraId="3015B8B2" w14:textId="77777777" w:rsidR="00220098" w:rsidRPr="00220098" w:rsidRDefault="00220098" w:rsidP="00220098">
      <w:r w:rsidRPr="00220098">
        <w:t xml:space="preserve">A feedback cycle exists when one thing has an effect on another thing. That thing then has an effect on yet something else. That second thing then has an effect on the original thing. Causes and effects are linked together. They form a loop. </w:t>
      </w:r>
    </w:p>
    <w:p w14:paraId="4C5B4374" w14:textId="77777777" w:rsidR="00220098" w:rsidRPr="00220098" w:rsidRDefault="00220098" w:rsidP="00220098">
      <w:r w:rsidRPr="00220098">
        <w:t>A familiar example is a thermostat. Thermostats control temperature in your house. Imagine a fan is cooling a room. But there</w:t>
      </w:r>
      <w:r w:rsidRPr="00220098">
        <w:rPr>
          <w:lang w:val="fr-FR"/>
        </w:rPr>
        <w:t>’</w:t>
      </w:r>
      <w:r w:rsidRPr="00220098">
        <w:t xml:space="preserve">s a thermometer connected to a switch. When the room is cool enough the switch stops the fan. The room starts warming up again. Once the temperature hits a certain point, the thermometer trips another switch. It restarts the fan and the room starts getting cooler once more. The fan, the thermometer, and the switch are connected in a feedback loop. This is a </w:t>
      </w:r>
      <w:r w:rsidRPr="00220098">
        <w:rPr>
          <w:i/>
          <w:iCs/>
        </w:rPr>
        <w:t>negative</w:t>
      </w:r>
      <w:r w:rsidRPr="00220098">
        <w:t xml:space="preserve"> feedback loop. One part of the chain counteracts the effects of the other parts: the thermostat stops the fan. The result is that the temperature remains fairly stable. As a general rule, negative feedback keeps things stable.</w:t>
      </w:r>
    </w:p>
    <w:p w14:paraId="64379B38" w14:textId="77777777" w:rsidR="00220098" w:rsidRPr="00220098" w:rsidRDefault="00220098" w:rsidP="00220098">
      <w:r w:rsidRPr="00220098">
        <w:rPr>
          <w:i/>
          <w:iCs/>
        </w:rPr>
        <w:t>Positive</w:t>
      </w:r>
      <w:r w:rsidRPr="00220098">
        <w:t xml:space="preserve"> feedback is very different. Imagine a feedback cycle where each cause increases the effect of the next element. That is a positive feedback cycle. Feedback in a music amplifier is an example. A sound goes through a microphone to an amplifier, which amplifies it. As the sound turns up it feeds back into the microphone. It gets amplified even more until you have to run screaming from the room! Positive feedback makes things happen faster and faster.</w:t>
      </w:r>
    </w:p>
    <w:p w14:paraId="444AAAA1" w14:textId="77777777" w:rsidR="00220098" w:rsidRPr="00220098" w:rsidRDefault="00220098" w:rsidP="00220098">
      <w:r w:rsidRPr="00220098">
        <w:t>In studying collective learning and human history we find many positive feedback cycles. We are interested today in one particular type. We want to look at improvements in the way information is exchanged and stored. Basically, these are innovations in communication and transportation.</w:t>
      </w:r>
    </w:p>
    <w:p w14:paraId="7F80C2EB" w14:textId="77777777" w:rsidR="00220098" w:rsidRPr="00220098" w:rsidRDefault="00220098" w:rsidP="00D11F99">
      <w:pPr>
        <w:pStyle w:val="Heading4"/>
      </w:pPr>
      <w:r w:rsidRPr="00220098">
        <w:t>Communication and transportation</w:t>
      </w:r>
    </w:p>
    <w:p w14:paraId="09C2A8CF" w14:textId="77777777" w:rsidR="00220098" w:rsidRPr="00220098" w:rsidRDefault="00220098" w:rsidP="00220098">
      <w:r w:rsidRPr="00220098">
        <w:t>How have humans shared information? Modern forms of human language are one way. Early humans used cave paintings to store information and tell stories. Storytelling was another method of saving and sharing information. People would memorize and pass on important information.</w:t>
      </w:r>
    </w:p>
    <w:p w14:paraId="0BD2D55C" w14:textId="77777777" w:rsidR="00220098" w:rsidRPr="00220098" w:rsidRDefault="00220098" w:rsidP="00220098">
      <w:r w:rsidRPr="00220098">
        <w:t>During the last 10,000 years, innovations in communication technologies came faster and faster. We jumped from writing to mail delivery to printing. Modern innovations like the telegraph, the telephone, the radio, and the Internet followed. Each innovation allowed information to be spread and stored more efficiently. The ability to save and share information made collective learning more efficient. This encouraged even further innovations — a classic example of positive feedback. Innovation today continues at an astonishing pace. But it's simply part of a large trend that goes back to the very beginnings of human history. Collective learning seems to feed upon itself!</w:t>
      </w:r>
    </w:p>
    <w:p w14:paraId="324FDAD4" w14:textId="77777777" w:rsidR="00220098" w:rsidRPr="00220098" w:rsidRDefault="00220098" w:rsidP="00220098">
      <w:r w:rsidRPr="00220098">
        <w:lastRenderedPageBreak/>
        <w:t>We see similar patterns in the history of transportation technologies. Early humans traveled mainly on foot, sometimes by boat. Humans began to ride on domesticated animals such as horses and camels about 5,000 years ago. Animals were also used to pull carts carrying goods. At the same time boats were being sailed on major rivers. Technological innovation in ship building allowed for the movement of goods through the Indian Ocean. Starting in the sixteenth century, humans began circling the world. Geography influenced both communication and transportation.</w:t>
      </w:r>
    </w:p>
    <w:p w14:paraId="3C8AB788" w14:textId="77777777" w:rsidR="00220098" w:rsidRPr="00220098" w:rsidRDefault="00220098" w:rsidP="00D11F99">
      <w:pPr>
        <w:pStyle w:val="Heading4"/>
      </w:pPr>
      <w:r w:rsidRPr="00220098">
        <w:t>How geography shapes networks of collective learning</w:t>
      </w:r>
    </w:p>
    <w:p w14:paraId="30AF9EF2" w14:textId="77777777" w:rsidR="00220098" w:rsidRPr="00220098" w:rsidRDefault="00220098" w:rsidP="00220098">
      <w:r w:rsidRPr="00220098">
        <w:t>By now, you are familiar with plate tectonics. You know that the geography of the Earth has changed over time. But things might have gone a bit differently. We humans could have evolved in a world that had only one giant continent. That</w:t>
      </w:r>
      <w:r w:rsidRPr="00220098">
        <w:rPr>
          <w:lang w:val="fr-FR"/>
        </w:rPr>
        <w:t>’</w:t>
      </w:r>
      <w:r w:rsidRPr="00220098">
        <w:t>s how the Earth was 250 million years ago. All of today</w:t>
      </w:r>
      <w:r w:rsidRPr="00220098">
        <w:rPr>
          <w:lang w:val="fr-FR"/>
        </w:rPr>
        <w:t>’</w:t>
      </w:r>
      <w:r w:rsidRPr="00220098">
        <w:t>s continents were connected as a single landmass called Pangaea.</w:t>
      </w:r>
    </w:p>
    <w:p w14:paraId="5C7168C7" w14:textId="77777777" w:rsidR="00220098" w:rsidRPr="00220098" w:rsidRDefault="00220098" w:rsidP="00220098">
      <w:r w:rsidRPr="00220098">
        <w:t>Imagine if humans had evolved on Pangaea. How would that have affected collective learning? It would have been much easier for humans to spread through the world. Maintaining contact with each other would have been simpler. Even facing barriers such as rivers and mountains, humans would surely have found ways to explore all of Pangaea. On Pangaea humans might have formed a single, global network much earlier than they did in our actual world.</w:t>
      </w:r>
    </w:p>
    <w:p w14:paraId="05CD8359" w14:textId="77777777" w:rsidR="00220098" w:rsidRPr="00220098" w:rsidRDefault="00220098" w:rsidP="00220098">
      <w:r w:rsidRPr="00220098">
        <w:t>Now imagine that humans had evolved in a world with many isolated islands. Each was separated from the other by oceans. It would have been difficult to move from one landmass to another. This is a world of separate, isolated human networks. Each would have developed in its own way and at its own pace. Something similar happened on some of remote islands, like Easter Island in Polynesia.</w:t>
      </w:r>
    </w:p>
    <w:p w14:paraId="383493C5" w14:textId="77777777" w:rsidR="00220098" w:rsidRPr="00220098" w:rsidRDefault="00220098" w:rsidP="00220098">
      <w:r w:rsidRPr="00220098">
        <w:t>Our world is somewhere between these two scenarios. It has one vast landmass, Afro-Eurasia, made up of two connected continents, Africa and Eurasia. But there are additional, harder-to-reach continents and islands. Our ancestors evolved in Africa. Because it was connected to Eurasia they had many places they could move into. By 20,000 years ago, the last ice age was ending. Even then, you could already find small human communities in most parts of Afro-Eurasia. But humans had also reached Australia (perhaps 50,000 years ago) and the Americas (perhaps 15,000 years ago). In the last 4,000 years humans entered another region: the Pacific.</w:t>
      </w:r>
    </w:p>
    <w:p w14:paraId="5415CD5F" w14:textId="77777777" w:rsidR="00220098" w:rsidRPr="00220098" w:rsidRDefault="00220098" w:rsidP="00D11F99">
      <w:pPr>
        <w:pStyle w:val="Heading4"/>
      </w:pPr>
      <w:r w:rsidRPr="00220098">
        <w:t>The four world zones</w:t>
      </w:r>
    </w:p>
    <w:p w14:paraId="6374A96D" w14:textId="77777777" w:rsidR="00220098" w:rsidRPr="00220098" w:rsidRDefault="00220098" w:rsidP="00220098">
      <w:r w:rsidRPr="00220098">
        <w:t>We refer to these distinct regions as the great world zones. The first, Afro-Eurasia, is by far the oldest and largest and best connected of the zones. The second largest is the Americas. But this zone was never as well networked as Afro-Eurasia. The last two zones, Australia and the Pacific, held smaller human populations and networks. It was almost as if humans had appeared on four separate planets. Each had its own geography, environments, and history.</w:t>
      </w:r>
    </w:p>
    <w:p w14:paraId="0D94945D" w14:textId="77777777" w:rsidR="00220098" w:rsidRPr="00220098" w:rsidRDefault="00220098" w:rsidP="00220098">
      <w:r w:rsidRPr="00220098">
        <w:t>By comparing these four zones we can see how geography affected the evolution of collective learning. Populations and networks were much larger and more diverse in Afro-</w:t>
      </w:r>
      <w:r w:rsidRPr="00220098">
        <w:lastRenderedPageBreak/>
        <w:t>Eurasia. It's little surprise that innovations appeared first there. Improvements in ship technology brought the zones together. The Americas also saw the appearance of farming and agrarian civilizations. They exchanged among networks within the region. But the networks were much smaller than those of Afro-Eurasia.</w:t>
      </w:r>
    </w:p>
    <w:p w14:paraId="180C7E7E" w14:textId="77777777" w:rsidR="00220098" w:rsidRPr="00220098" w:rsidRDefault="00220098" w:rsidP="00220098">
      <w:r w:rsidRPr="00220098">
        <w:t>Collective learning worked differently in the world zones. Because of that, the zones had very different histories. After 1492, goods, ideas, peoples, crops, animals, and diseases were shared between the world zones. This first global network of exchange was powerful. It may explain why collective learning and innovation increased so suddenly in recent centuries.</w:t>
      </w:r>
    </w:p>
    <w:p w14:paraId="325D5EEC" w14:textId="77777777" w:rsidR="00220098" w:rsidRPr="00220098" w:rsidRDefault="00220098" w:rsidP="00220098">
      <w:r w:rsidRPr="00220098">
        <w:t>In the last 200 years, transportation has advanced at a head-spinning pace. We built railways and steamships. Then we developed internal combustion engines to power cars and airplanes. Now space travel is possible. Like the innovations in communication, these inventions increased contact between humans and different cultures. That increased the scale, diversity, and efficiency of collective learning networks.</w:t>
      </w:r>
    </w:p>
    <w:p w14:paraId="430F5196" w14:textId="77777777" w:rsidR="00220098" w:rsidRPr="00220098" w:rsidRDefault="00220098" w:rsidP="00220098">
      <w:r w:rsidRPr="00220098">
        <w:t>No wonder human history seems to move faster and faster!</w:t>
      </w:r>
    </w:p>
    <w:p w14:paraId="3DB9B6C4" w14:textId="77777777" w:rsidR="00220098" w:rsidRPr="00220098" w:rsidRDefault="00220098" w:rsidP="00D11F99">
      <w:pPr>
        <w:pStyle w:val="Heading4"/>
      </w:pPr>
      <w:r w:rsidRPr="00220098">
        <w:t>How collective learning works</w:t>
      </w:r>
    </w:p>
    <w:p w14:paraId="18A55DCA" w14:textId="77777777" w:rsidR="00220098" w:rsidRPr="00220098" w:rsidRDefault="00220098" w:rsidP="00220098">
      <w:r w:rsidRPr="00220098">
        <w:t>Rule 1</w:t>
      </w:r>
    </w:p>
    <w:p w14:paraId="1B0BC708" w14:textId="77777777" w:rsidR="00220098" w:rsidRPr="00220098" w:rsidRDefault="00220098" w:rsidP="00220098">
      <w:r w:rsidRPr="00220098">
        <w:t>Collective learning increases when more people are connected</w:t>
      </w:r>
    </w:p>
    <w:p w14:paraId="2DDF3DAC" w14:textId="77777777" w:rsidR="00220098" w:rsidRPr="00220098" w:rsidRDefault="00220098" w:rsidP="00220098">
      <w:r w:rsidRPr="00220098">
        <w:t>Rule 2</w:t>
      </w:r>
    </w:p>
    <w:p w14:paraId="684DB910" w14:textId="77777777" w:rsidR="00220098" w:rsidRPr="00220098" w:rsidRDefault="00220098" w:rsidP="00220098">
      <w:r w:rsidRPr="00220098">
        <w:t>Collective learning increases when there is greater diversity within a network</w:t>
      </w:r>
    </w:p>
    <w:p w14:paraId="08C182E4" w14:textId="77777777" w:rsidR="00220098" w:rsidRPr="00220098" w:rsidRDefault="00220098" w:rsidP="00220098">
      <w:r w:rsidRPr="00220098">
        <w:t>Rule 3</w:t>
      </w:r>
    </w:p>
    <w:p w14:paraId="02C723C6" w14:textId="77777777" w:rsidR="00220098" w:rsidRPr="00220098" w:rsidRDefault="00220098" w:rsidP="00220098">
      <w:r w:rsidRPr="00220098">
        <w:t>Uneven distributions of information produce uneven distributions of power and wealth</w:t>
      </w:r>
    </w:p>
    <w:p w14:paraId="2CB40639" w14:textId="77777777" w:rsidR="00220098" w:rsidRPr="00220098" w:rsidRDefault="00220098" w:rsidP="00220098">
      <w:r w:rsidRPr="00220098">
        <w:t>Positive feedback cycles compound the effects of these three rules, accelerating collective learning.</w:t>
      </w:r>
    </w:p>
    <w:p w14:paraId="115F8165" w14:textId="77777777" w:rsidR="00220098" w:rsidRPr="00220098" w:rsidRDefault="00220098" w:rsidP="00220098"/>
    <w:p w14:paraId="79816215" w14:textId="77777777" w:rsidR="00795398" w:rsidRDefault="00795398" w:rsidP="00795398"/>
    <w:p w14:paraId="739CC838" w14:textId="77777777" w:rsidR="00795398" w:rsidRPr="00083276" w:rsidRDefault="00795398" w:rsidP="00795398">
      <w:pPr>
        <w:rPr>
          <w:rFonts w:ascii="Times" w:hAnsi="Times" w:cs="Times New Roman"/>
          <w:sz w:val="20"/>
          <w:szCs w:val="20"/>
        </w:rPr>
      </w:pPr>
    </w:p>
    <w:p w14:paraId="1C78C966" w14:textId="77777777" w:rsidR="000302A9" w:rsidRDefault="000302A9" w:rsidP="000302A9">
      <w:pPr>
        <w:pStyle w:val="Heading1"/>
      </w:pPr>
      <w:bookmarkStart w:id="9" w:name="_Toc267645441"/>
      <w:r>
        <w:lastRenderedPageBreak/>
        <w:t>The Columbian Exchange</w:t>
      </w:r>
      <w:bookmarkEnd w:id="9"/>
    </w:p>
    <w:p w14:paraId="48AAE200" w14:textId="77777777" w:rsidR="00864F9A" w:rsidRPr="00864F9A" w:rsidRDefault="00864F9A" w:rsidP="00864F9A">
      <w:r w:rsidRPr="00864F9A">
        <w:t>Societies in Afro-Eurasia exchanged goods, ideas, people, and diseases for centuries. When world travel became possible, these types of exchanges became more important, and sometimes more dangerous.</w:t>
      </w:r>
    </w:p>
    <w:p w14:paraId="278D4B14" w14:textId="77777777" w:rsidR="00220098" w:rsidRPr="00220098" w:rsidRDefault="00220098" w:rsidP="0088399E">
      <w:pPr>
        <w:pStyle w:val="Heading3"/>
      </w:pPr>
      <w:r w:rsidRPr="00220098">
        <w:t>The Columbian Exchange: Re-creating Pangaea (1240L)</w:t>
      </w:r>
    </w:p>
    <w:p w14:paraId="728607D8" w14:textId="77777777" w:rsidR="00220098" w:rsidRPr="006C1BA2" w:rsidRDefault="00220098" w:rsidP="00220098">
      <w:pPr>
        <w:rPr>
          <w:i/>
        </w:rPr>
      </w:pPr>
      <w:r w:rsidRPr="006C1BA2">
        <w:rPr>
          <w:i/>
          <w:lang w:val="sv-SE"/>
        </w:rPr>
        <w:t>By David Christian</w:t>
      </w:r>
    </w:p>
    <w:p w14:paraId="1AE7D18C" w14:textId="77777777" w:rsidR="00220098" w:rsidRPr="00220098" w:rsidRDefault="00220098" w:rsidP="00220098">
      <w:r w:rsidRPr="00220098">
        <w:t>For centuries societies in Afro-Eurasia had interacted on some level and exchanged goods, ideas, people, and diseases. With the advent of world travel, these types of exchanges became more profound — and sometimes more perilous.</w:t>
      </w:r>
    </w:p>
    <w:p w14:paraId="4A5EA6E0" w14:textId="77777777" w:rsidR="00220098" w:rsidRPr="00220098" w:rsidRDefault="00220098" w:rsidP="00D11F99">
      <w:pPr>
        <w:pStyle w:val="Heading4"/>
      </w:pPr>
      <w:r w:rsidRPr="00220098">
        <w:t>Different kinds of travelers</w:t>
      </w:r>
    </w:p>
    <w:p w14:paraId="2C34B000" w14:textId="77777777" w:rsidR="00220098" w:rsidRPr="00220098" w:rsidRDefault="00220098" w:rsidP="00220098">
      <w:r w:rsidRPr="00220098">
        <w:t>In two books published in 1972 and 1986, American historian Alfred Crosby pointed out something quite astonishing about modern human history. It was the sort of thing that is hard to see if, like most historians, you just focus on human history. But it</w:t>
      </w:r>
      <w:r w:rsidRPr="00220098">
        <w:rPr>
          <w:lang w:val="fr-FR"/>
        </w:rPr>
        <w:t>’</w:t>
      </w:r>
      <w:r w:rsidRPr="00220098">
        <w:t>s easier to see if, like Crosby and anyone studying a Big History course, you are also interested in how human history fits into the history of our planet.</w:t>
      </w:r>
    </w:p>
    <w:p w14:paraId="7C50B48E" w14:textId="77777777" w:rsidR="00220098" w:rsidRPr="00220098" w:rsidRDefault="00220098" w:rsidP="00220098">
      <w:r w:rsidRPr="00220098">
        <w:t>Crosby pointed out that since 1500 it is not just humans who started to travel around the world. So, too, have the plants and animals that humans use, as well as the viruses and bacteria that carry human diseases, and the hangers-on of human societies, such as rats and cockroaches, and fleas. After millions of years in which particular species of plants, animals, and bacteria have been confined to those parts of the world in which they evolved, suddenly many species began to appear in all parts of the world. Crosby called this remarkable phenomenon the “Columbian Exchange.”</w:t>
      </w:r>
    </w:p>
    <w:p w14:paraId="3F2BB382" w14:textId="77777777" w:rsidR="00220098" w:rsidRPr="00220098" w:rsidRDefault="00220098" w:rsidP="00D11F99">
      <w:pPr>
        <w:pStyle w:val="Heading4"/>
      </w:pPr>
      <w:r w:rsidRPr="00220098">
        <w:t>Consequences and hypotheticals</w:t>
      </w:r>
    </w:p>
    <w:p w14:paraId="0A9248E3" w14:textId="77777777" w:rsidR="00220098" w:rsidRPr="00220098" w:rsidRDefault="00220098" w:rsidP="00220098">
      <w:r w:rsidRPr="00220098">
        <w:t>The Columbian Exchange was an event of colossal significance for both human and planetary history. In a wonderful book on the traces that human societies will leave behind, geologist Jan Zalasiewicz argues that, 100 million years in the future, a competent alien paleontologist will be able to notice this sudden “McDonaldization” of the species on Earth. That observer will see it most easily studying fossilized pollen from crops such as maize and rice, but may also notice a strange globalization of species such as rats and cockroaches. Zalasiewicz writes, “The transfer of species globally has become a merry-go-round of living organisms without precedent in the Earth</w:t>
      </w:r>
      <w:r w:rsidRPr="00220098">
        <w:rPr>
          <w:lang w:val="fr-FR"/>
        </w:rPr>
        <w:t>’</w:t>
      </w:r>
      <w:r w:rsidRPr="00220098">
        <w:t>s four-and-a-half-billion-year history.”</w:t>
      </w:r>
    </w:p>
    <w:p w14:paraId="2902EAF5" w14:textId="77777777" w:rsidR="00220098" w:rsidRPr="00220098" w:rsidRDefault="00220098" w:rsidP="00220098">
      <w:r w:rsidRPr="00220098">
        <w:t>Crosby noted that by shuttling so many other species around the globe in this way, humans were playing a role that had previously been performed by geology and climate. Remember Pangaea? Between about 300 and 200 million years ago, most of the planet</w:t>
      </w:r>
      <w:r w:rsidRPr="00220098">
        <w:rPr>
          <w:lang w:val="fr-FR"/>
        </w:rPr>
        <w:t>’</w:t>
      </w:r>
      <w:r w:rsidRPr="00220098">
        <w:t xml:space="preserve">s continents were joined together in a single huge continent, which geologists call Pangaea. On </w:t>
      </w:r>
      <w:r w:rsidRPr="00220098">
        <w:lastRenderedPageBreak/>
        <w:t xml:space="preserve">Pangaea, species could spread over large areas quite easily. So when, today, paleontologists see similar fossil remains across large areas of what was once Pangaea they are not that surprised. In fact, </w:t>
      </w:r>
      <w:r w:rsidRPr="00220098">
        <w:rPr>
          <w:i/>
          <w:iCs/>
          <w:lang w:val="it-IT"/>
        </w:rPr>
        <w:t>Glossopteris</w:t>
      </w:r>
      <w:r w:rsidRPr="00220098">
        <w:t xml:space="preserve"> fossils found in similarly dated strata on different continents offer strong evidence for Pangaea, continental drift, and, ultimately, plate tectonics.</w:t>
      </w:r>
    </w:p>
    <w:p w14:paraId="6FFC7F36" w14:textId="77777777" w:rsidR="00220098" w:rsidRPr="00220098" w:rsidRDefault="00220098" w:rsidP="00220098">
      <w:r w:rsidRPr="00220098">
        <w:t>What would human history have been like if Pangaea endured, with just one “world zone”</w:t>
      </w:r>
      <w:r w:rsidRPr="00220098">
        <w:rPr>
          <w:lang w:val="fr-FR"/>
        </w:rPr>
        <w:t>? We don’</w:t>
      </w:r>
      <w:r w:rsidRPr="00220098">
        <w:t>t know of course (though it is an interesting exercise to try to guess). But Crosby pointed out that since 1500, we have, in effect, re-created such a world. Humans have unified the world biologically so that maize, rabbits, goats, tomatoes, and even some diseases can now be found everywhere.</w:t>
      </w:r>
    </w:p>
    <w:p w14:paraId="44A91C06" w14:textId="77777777" w:rsidR="00220098" w:rsidRPr="00220098" w:rsidRDefault="00220098" w:rsidP="00D11F99">
      <w:pPr>
        <w:pStyle w:val="Heading4"/>
      </w:pPr>
      <w:r w:rsidRPr="00220098">
        <w:t>Some friendly passengers</w:t>
      </w:r>
    </w:p>
    <w:p w14:paraId="26A4F11E" w14:textId="77777777" w:rsidR="00220098" w:rsidRPr="00220098" w:rsidRDefault="00220098" w:rsidP="00220098">
      <w:r w:rsidRPr="00220098">
        <w:t>Which species hitched a lift with their human patrons, and what was their impact on human history?</w:t>
      </w:r>
    </w:p>
    <w:p w14:paraId="20C2C4B2" w14:textId="77777777" w:rsidR="00220098" w:rsidRPr="00220098" w:rsidRDefault="00220098" w:rsidP="00220098">
      <w:r w:rsidRPr="00220098">
        <w:t>The list of plants that began to travel globally as a result of the Columbian Exchange is very long. It includes most of the major domesticated crops. The Americas contributed many of the crops farmed today in the rest of the world, including potatoes, maize (corn), manioc (cassava or tapioca), numerous varieties of squashes, avocado, chili, tobacco, and cocoa. Can you imagine Italian food without tomatoes? Korean food without chili? How about Ireland without potatoes, or a world without chocolate? Coffee, rice, oranges, and sugar traveled in the opposite direction.</w:t>
      </w:r>
    </w:p>
    <w:p w14:paraId="6B00AE5D" w14:textId="77777777" w:rsidR="00220098" w:rsidRPr="00220098" w:rsidRDefault="00220098" w:rsidP="00220098">
      <w:r w:rsidRPr="00220098">
        <w:t>New crops increased the choices available to local farmers, allowing them to adapt their crops to the soils, climates, and landscapes they farmed. Within 50 years of Columbus</w:t>
      </w:r>
      <w:r w:rsidRPr="00220098">
        <w:rPr>
          <w:lang w:val="fr-FR"/>
        </w:rPr>
        <w:t xml:space="preserve">’s voyages, maize </w:t>
      </w:r>
      <w:r w:rsidRPr="00220098">
        <w:t>— carried by Portuguese ships — was being farmed in parts of China that were unsuitable for rice cultivation. Today, a third of all the crops grown in China originated in the Americas. The Columbian Exchange represented an agricultural revolution, and it is no wonder that populations began to rise in many regions around this time.</w:t>
      </w:r>
    </w:p>
    <w:p w14:paraId="142E0D7D" w14:textId="77777777" w:rsidR="00220098" w:rsidRPr="00220098" w:rsidRDefault="00220098" w:rsidP="00220098">
      <w:r w:rsidRPr="00220098">
        <w:t>Plenty of livestock made the trip as well. In the Americas, there appeared large domesticated animals such as cattle and horses. Cattle soon multiplied on the plains of South America and sheep on the grasslands of Mexico, transforming local landscapes as they ate their way across entire continents. The horse-riding cultures of the American Plains Indians evolved as communities that had largely depended on farming learned to tame horses and hunt in new ways. (Ironically, horses had evolved in the Americas only to vanish soon after the arrival of the first humans, so they survived only in Eurasia where their ancestors had probably migrated across the Bering land bridge during the Ice Age.)</w:t>
      </w:r>
    </w:p>
    <w:p w14:paraId="45C836DF" w14:textId="77777777" w:rsidR="00220098" w:rsidRPr="00220098" w:rsidRDefault="00220098" w:rsidP="00D11F99">
      <w:pPr>
        <w:pStyle w:val="Heading4"/>
      </w:pPr>
      <w:r w:rsidRPr="00220098">
        <w:t>Dangerous trespassers</w:t>
      </w:r>
    </w:p>
    <w:p w14:paraId="2CEDE746" w14:textId="77777777" w:rsidR="00220098" w:rsidRPr="00220098" w:rsidRDefault="00220098" w:rsidP="00220098">
      <w:r w:rsidRPr="00220098">
        <w:t xml:space="preserve">Bugs and diseases traveled too, and in regions unused to them the results were sometimes catastrophic. In Afro-Eurasia, where exchanges of goods, people, and diseases went back many centuries, populations had developed a wide range of immunities. When humans from Afro-Eurasia arrived in the Americas and, later, in the Australasian and Pacific world zones, they brought their diseases with them, with devastating results. According to some </w:t>
      </w:r>
      <w:r w:rsidRPr="00220098">
        <w:lastRenderedPageBreak/>
        <w:t>estimates, populations in the more densely settled regions of the Americas, namely Mesoamerica and the Andes, may have fallen by as much as 90 percent. For the Americas, this was a catastrophe much worse than the Black Death, which had devastated Afro-Eurasian societies in the fourteenth century. The destructive spread of Afro-Eurasian diseases helps explain the conquest of American societies by European invaders, the rapid decline of American empires, and the partial undermining of indigenous cultures and values.</w:t>
      </w:r>
    </w:p>
    <w:p w14:paraId="3DCE2F3D" w14:textId="77777777" w:rsidR="00220098" w:rsidRPr="00220098" w:rsidRDefault="00220098" w:rsidP="00220098">
      <w:r w:rsidRPr="00220098">
        <w:t>Indigenous Americans understood perfectly well the source of the debacle. An inhabitant of Mexico</w:t>
      </w:r>
      <w:r w:rsidRPr="00220098">
        <w:rPr>
          <w:lang w:val="fr-FR"/>
        </w:rPr>
        <w:t>’</w:t>
      </w:r>
      <w:r w:rsidRPr="00220098">
        <w:t>s Yucatan peninsula who witnessed the impact of the first Spaniards to arrive, wrote:</w:t>
      </w:r>
    </w:p>
    <w:p w14:paraId="29F70397" w14:textId="77777777" w:rsidR="00220098" w:rsidRPr="00220098" w:rsidRDefault="00220098" w:rsidP="00220098">
      <w:pPr>
        <w:rPr>
          <w:i/>
          <w:iCs/>
        </w:rPr>
      </w:pPr>
      <w:r w:rsidRPr="00220098">
        <w:rPr>
          <w:i/>
          <w:iCs/>
        </w:rPr>
        <w:t>[before the Europeans came] there was then no sickness; they had no aching bones; they had then no high fever; they had then no smallpox; they had then no burning chest; they had then no abdominal pain; they had then no consumption; they had then no headache. At that time the course of humanity was orderly. The foreigners made it otherwise when they arrived here.</w:t>
      </w:r>
    </w:p>
    <w:p w14:paraId="045175D3" w14:textId="77777777" w:rsidR="00220098" w:rsidRPr="00220098" w:rsidRDefault="00220098" w:rsidP="00220098">
      <w:r w:rsidRPr="00220098">
        <w:t>Thomas Hariot, an English colonist on the Roanoke Island settlement of 1587, wrote that the inhabitants of local towns and villages began to die very soon after their first contacts with European settlers:</w:t>
      </w:r>
    </w:p>
    <w:p w14:paraId="4421DB72" w14:textId="77777777" w:rsidR="00220098" w:rsidRPr="00220098" w:rsidRDefault="00220098" w:rsidP="00220098">
      <w:pPr>
        <w:rPr>
          <w:i/>
          <w:iCs/>
        </w:rPr>
      </w:pPr>
      <w:r w:rsidRPr="00220098">
        <w:rPr>
          <w:i/>
          <w:iCs/>
        </w:rPr>
        <w:t>...within a few dayes after our departure from everies such townes, that people began to die very fast, and many in short space; in some townes about twenties, in some fourtie, in some sixtie, and in one sixe score, which in truth was very manie in respect to their numbers.... The disease also was also so strange that they neither knew what it was, nor how to cure it; the like by report of the oldest men in the countrey never happened before, time out of mind.</w:t>
      </w:r>
    </w:p>
    <w:p w14:paraId="61EC7C4E" w14:textId="77777777" w:rsidR="00220098" w:rsidRPr="00220098" w:rsidRDefault="00220098" w:rsidP="00220098">
      <w:r w:rsidRPr="00220098">
        <w:t>Here is a simplified version of the passage above:</w:t>
      </w:r>
    </w:p>
    <w:p w14:paraId="486998A6" w14:textId="77777777" w:rsidR="00220098" w:rsidRPr="00220098" w:rsidRDefault="00220098" w:rsidP="00220098">
      <w:pPr>
        <w:rPr>
          <w:i/>
          <w:iCs/>
        </w:rPr>
      </w:pPr>
      <w:r w:rsidRPr="00220098">
        <w:rPr>
          <w:i/>
          <w:iCs/>
        </w:rPr>
        <w:t>A few days after we left each town, people there began to die very quickly. In some towns, 20 died. In others, 40 or 60. In one town 120 died, which was very many considering their numbers. The disease was strange to them. They didn</w:t>
      </w:r>
      <w:r w:rsidRPr="00220098">
        <w:rPr>
          <w:i/>
          <w:iCs/>
          <w:lang w:val="fr-FR"/>
        </w:rPr>
        <w:t>’</w:t>
      </w:r>
      <w:r w:rsidRPr="00220098">
        <w:rPr>
          <w:i/>
          <w:iCs/>
        </w:rPr>
        <w:t>t know what it was or how to cure it. The oldest men in the country had never seen it or heard of it before, for as long as anyone could remember.</w:t>
      </w:r>
    </w:p>
    <w:p w14:paraId="1611E9C1" w14:textId="77777777" w:rsidR="00220098" w:rsidRPr="00220098" w:rsidRDefault="00220098" w:rsidP="00220098">
      <w:r w:rsidRPr="00220098">
        <w:t>Local populations would suffer in similar ways when European settlers arrived in Australasia and the Pacific. The death of local populations made it much easier for European invaders to build societies of a kind that they were familiar with. Crosby calls these societies, built in the Americas, South Africa, Australasia, and the Pacific, “</w:t>
      </w:r>
      <w:r w:rsidRPr="00220098">
        <w:rPr>
          <w:lang w:val="nl-NL"/>
        </w:rPr>
        <w:t>neo-Europes.</w:t>
      </w:r>
      <w:r w:rsidRPr="00220098">
        <w:t>”</w:t>
      </w:r>
    </w:p>
    <w:p w14:paraId="48415599" w14:textId="77777777" w:rsidR="00220098" w:rsidRPr="00220098" w:rsidRDefault="00220098" w:rsidP="00220098">
      <w:r w:rsidRPr="00220098">
        <w:t>With the Columbian Exchange, humans began to transform the world as a whole rather than just within particular regions or world zones. This is why it makes sense to see the great sea voyages that linked the world zones together from the end of the fifteenth century as one of the great turning points in human history. The rapid pace of globalization today is a continuation and acceleration of processes that began 500 years ago.</w:t>
      </w:r>
    </w:p>
    <w:p w14:paraId="0D7DA92C" w14:textId="77777777" w:rsidR="00220098" w:rsidRPr="00220098" w:rsidRDefault="00220098" w:rsidP="0088399E">
      <w:pPr>
        <w:pStyle w:val="Heading3"/>
      </w:pPr>
      <w:r w:rsidRPr="00220098">
        <w:t>The Columbian Exchange: Re-creating Pangaea (1020L)</w:t>
      </w:r>
    </w:p>
    <w:p w14:paraId="28CFC79D" w14:textId="77777777" w:rsidR="00220098" w:rsidRPr="006C1BA2" w:rsidRDefault="00220098" w:rsidP="00220098">
      <w:pPr>
        <w:rPr>
          <w:i/>
        </w:rPr>
      </w:pPr>
      <w:r w:rsidRPr="006C1BA2">
        <w:rPr>
          <w:i/>
        </w:rPr>
        <w:t>By David Christian, adapted by Newsela</w:t>
      </w:r>
    </w:p>
    <w:p w14:paraId="4629A894" w14:textId="77777777" w:rsidR="00220098" w:rsidRPr="00220098" w:rsidRDefault="00220098" w:rsidP="00220098">
      <w:r w:rsidRPr="00220098">
        <w:lastRenderedPageBreak/>
        <w:t>For centuries societies in Afro-Eurasia had interacted on some level and exchanged goods, ideas, people, and diseases. As world travel became possible, these types of exchanges grew more meaningful — and sometimes more perilous.</w:t>
      </w:r>
    </w:p>
    <w:p w14:paraId="473507BD" w14:textId="77777777" w:rsidR="00220098" w:rsidRPr="00220098" w:rsidRDefault="00220098" w:rsidP="007E5FBC">
      <w:pPr>
        <w:pStyle w:val="Heading4"/>
      </w:pPr>
      <w:r w:rsidRPr="00220098">
        <w:t>Different kinds of travelers</w:t>
      </w:r>
    </w:p>
    <w:p w14:paraId="5876AC8F" w14:textId="77777777" w:rsidR="00220098" w:rsidRPr="00220098" w:rsidRDefault="00220098" w:rsidP="00220098">
      <w:r w:rsidRPr="00220098">
        <w:t>American historian Alfred Crosby pointed out something astonishing about modern human history in books he published in 1972 and 1986. Crosby noticed this phenomenon because he was interested in how human history fits in to the history of our planet.</w:t>
      </w:r>
    </w:p>
    <w:p w14:paraId="5BC6CE0D" w14:textId="77777777" w:rsidR="00220098" w:rsidRPr="00220098" w:rsidRDefault="00220098" w:rsidP="00220098">
      <w:r w:rsidRPr="00220098">
        <w:t>Humans have been traveling around the world since about 1500. But Crosby pointed out that it wasn</w:t>
      </w:r>
      <w:r w:rsidRPr="00220098">
        <w:rPr>
          <w:lang w:val="fr-FR"/>
        </w:rPr>
        <w:t>’</w:t>
      </w:r>
      <w:r w:rsidRPr="00220098">
        <w:t>t just humans who were traveling. So were plants and animals that humans use. Human diseases traveled too, as viruses and bacteria. Rats, cockroaches, fleas, and other hangers-on also traveled.</w:t>
      </w:r>
    </w:p>
    <w:p w14:paraId="74DBBC56" w14:textId="77777777" w:rsidR="00220098" w:rsidRPr="00220098" w:rsidRDefault="00220098" w:rsidP="00220098">
      <w:r w:rsidRPr="00220098">
        <w:t>For millions of years, particular species of plants, animals, and bacteria had stayed in one area of the world. Suddenly, many species began to appear all over the world. Crosby called this remarkable phenomenon the “Columbian Exchange.” The name Columbian came from Christopher Columbus, who first voyaged to the Americas in 1492.</w:t>
      </w:r>
    </w:p>
    <w:p w14:paraId="2CD5137F" w14:textId="77777777" w:rsidR="00220098" w:rsidRPr="00220098" w:rsidRDefault="00220098" w:rsidP="00220098">
      <w:pPr>
        <w:rPr>
          <w:b/>
          <w:bCs/>
        </w:rPr>
      </w:pPr>
      <w:r w:rsidRPr="00220098">
        <w:rPr>
          <w:b/>
          <w:bCs/>
        </w:rPr>
        <w:t>Consequences and hypotheticals</w:t>
      </w:r>
    </w:p>
    <w:p w14:paraId="0559CA7A" w14:textId="77777777" w:rsidR="00220098" w:rsidRPr="00220098" w:rsidRDefault="00220098" w:rsidP="00220098">
      <w:r w:rsidRPr="00220098">
        <w:t>The Columbian Exchange had huge significance for both human and planetary history. Geologist Jan Zalasiewicz argues that 100 million years from now, an alien paleontologist would find evidence of the spread of species on Earth.</w:t>
      </w:r>
    </w:p>
    <w:p w14:paraId="60B96DE7" w14:textId="77777777" w:rsidR="00220098" w:rsidRPr="00220098" w:rsidRDefault="00220098" w:rsidP="00220098">
      <w:r w:rsidRPr="00220098">
        <w:t>That observer could see evidence from fossilized pollen from corn and rice, but also might notice the strange globalization of species such as rats and cockroaches.</w:t>
      </w:r>
    </w:p>
    <w:p w14:paraId="44BA30FA" w14:textId="77777777" w:rsidR="00220098" w:rsidRPr="00220098" w:rsidRDefault="00220098" w:rsidP="00220098">
      <w:r w:rsidRPr="00220098">
        <w:t>“The transfer of species globally has become a merry-go-round of living organisms without precedent in the Earth</w:t>
      </w:r>
      <w:r w:rsidRPr="00220098">
        <w:rPr>
          <w:lang w:val="fr-FR"/>
        </w:rPr>
        <w:t>’</w:t>
      </w:r>
      <w:r w:rsidRPr="00220098">
        <w:t>s four-and-a-half-billion-year history,” Zalasiewicz writes.</w:t>
      </w:r>
    </w:p>
    <w:p w14:paraId="35F5BC8A" w14:textId="77777777" w:rsidR="00220098" w:rsidRPr="00220098" w:rsidRDefault="00220098" w:rsidP="00220098">
      <w:r w:rsidRPr="00220098">
        <w:t>Crosby noted that by moving so many other species around the globe in this way, humans were playing a role that had previously been performed by geology and climate. Remember Pangaea?</w:t>
      </w:r>
    </w:p>
    <w:p w14:paraId="2F4ECC2E" w14:textId="77777777" w:rsidR="00220098" w:rsidRPr="00220098" w:rsidRDefault="00220098" w:rsidP="00220098">
      <w:r w:rsidRPr="00220098">
        <w:t>Between about 300 and 200 million years ago, most of the planet</w:t>
      </w:r>
      <w:r w:rsidRPr="00220098">
        <w:rPr>
          <w:lang w:val="fr-FR"/>
        </w:rPr>
        <w:t>’</w:t>
      </w:r>
      <w:r w:rsidRPr="00220098">
        <w:t xml:space="preserve">s continents were joined together in a single huge continent, which geologists call Pangaea. On Pangaea, species could spread over large areas quite easily. So, when paleontologists today see similar fossil remains across large areas of what was once Pangaea, they are not that surprised. In fact, </w:t>
      </w:r>
      <w:r w:rsidRPr="00220098">
        <w:rPr>
          <w:i/>
          <w:iCs/>
          <w:lang w:val="it-IT"/>
        </w:rPr>
        <w:t>Glossopteris</w:t>
      </w:r>
      <w:r w:rsidRPr="00220098">
        <w:t xml:space="preserve"> fossils found in similarly dated layers on different continents offer strong evidence for Pangaea, continental drift, and plate tectonics.</w:t>
      </w:r>
    </w:p>
    <w:p w14:paraId="7CFBD693" w14:textId="77777777" w:rsidR="00220098" w:rsidRPr="00220098" w:rsidRDefault="00220098" w:rsidP="00220098">
      <w:r w:rsidRPr="00220098">
        <w:t>What would human history have been like if Pangaea continued, with just one “world zone”</w:t>
      </w:r>
      <w:r w:rsidRPr="00220098">
        <w:rPr>
          <w:lang w:val="fr-FR"/>
        </w:rPr>
        <w:t>? We don’</w:t>
      </w:r>
      <w:r w:rsidRPr="00220098">
        <w:t>t know of course. But Crosby pointed out that since 1500, we have, in effect, re-created such a world. Humans have unified the world biologically so that corn, rabbits, goats, tomatoes, and even some diseases can now be found everywhere.</w:t>
      </w:r>
    </w:p>
    <w:p w14:paraId="6463CBBF" w14:textId="77777777" w:rsidR="00220098" w:rsidRPr="00220098" w:rsidRDefault="00220098" w:rsidP="007E5FBC">
      <w:pPr>
        <w:pStyle w:val="Heading4"/>
      </w:pPr>
      <w:r w:rsidRPr="00220098">
        <w:lastRenderedPageBreak/>
        <w:t>Some friendly passengers</w:t>
      </w:r>
    </w:p>
    <w:p w14:paraId="638C5273" w14:textId="77777777" w:rsidR="00220098" w:rsidRPr="00220098" w:rsidRDefault="00220098" w:rsidP="00220098">
      <w:r w:rsidRPr="00220098">
        <w:t>Which species hitchhiked with traveling humans, and what was their impact on human history?</w:t>
      </w:r>
    </w:p>
    <w:p w14:paraId="1943ED7B" w14:textId="77777777" w:rsidR="00220098" w:rsidRPr="00220098" w:rsidRDefault="00220098" w:rsidP="00220098">
      <w:r w:rsidRPr="00220098">
        <w:t>The list of plants that began to travel globally as a result of the Columbian Exchange is very long. It includes most of the major domesticated crops. The Americas contributed many of the crops farmed today in the rest of the world, including potatoes, corn (maize), manioc (cassava or tapioca), numerous varieties of squashes, avocado, chili, tobacco, and cocoa. Can you imagine Italian food without tomatoes? Korean food without chili? How about Ireland without potatoes, or a world without chocolate? Coffee, rice, oranges, and sugar traveled in the opposite direction.</w:t>
      </w:r>
    </w:p>
    <w:p w14:paraId="5DFA4A25" w14:textId="77777777" w:rsidR="00220098" w:rsidRPr="00220098" w:rsidRDefault="00220098" w:rsidP="00220098">
      <w:r w:rsidRPr="00220098">
        <w:t>New crops increased the choices available to local farmers, allowing them to adapt their crops to the soils, climates, and landscapes they farmed. Within 50 years of Columbus</w:t>
      </w:r>
      <w:r w:rsidRPr="00220098">
        <w:rPr>
          <w:lang w:val="fr-FR"/>
        </w:rPr>
        <w:t xml:space="preserve">’s voyages, corn </w:t>
      </w:r>
      <w:r w:rsidRPr="00220098">
        <w:t>— carried by Portuguese ships — was being farmed in parts of China that were unsuitable for rice cultivation. Today, a third of all the crops grown in China originated in the Americas. The Columbian Exchange represented an agricultural revolution. It is no wonder that populations began to rise in many regions around this time.</w:t>
      </w:r>
    </w:p>
    <w:p w14:paraId="65FB4BB3" w14:textId="77777777" w:rsidR="00220098" w:rsidRPr="00220098" w:rsidRDefault="00220098" w:rsidP="00220098">
      <w:r w:rsidRPr="00220098">
        <w:t>Plenty of livestock made the trip as well. Large domesticated animals such as cattle and horses appeared in the Americas. Cattle soon multiplied on the plains of South America and sheep on the grasslands of Mexico. These new animals transformed local landscapes as they ate their way across continents.</w:t>
      </w:r>
    </w:p>
    <w:p w14:paraId="7493FF32" w14:textId="77777777" w:rsidR="00220098" w:rsidRPr="00220098" w:rsidRDefault="00220098" w:rsidP="00220098">
      <w:r w:rsidRPr="00220098">
        <w:t>The horse-riding cultures of the American Plains Indians evolved as communities that had depended on farming learned to tame horses and hunt in new ways. Ironically, horses had evolved in the Americas only to vanish soon after the arrival of the first humans. Horses survived only in Eurasia where their ancestors had probably migrated across the Bering land bridge during the Ice Age.</w:t>
      </w:r>
    </w:p>
    <w:p w14:paraId="6CB213F4" w14:textId="77777777" w:rsidR="00220098" w:rsidRPr="00220098" w:rsidRDefault="00220098" w:rsidP="00220098">
      <w:pPr>
        <w:rPr>
          <w:b/>
          <w:bCs/>
        </w:rPr>
      </w:pPr>
      <w:r w:rsidRPr="00220098">
        <w:rPr>
          <w:b/>
          <w:bCs/>
        </w:rPr>
        <w:t>Dangerous trespassers</w:t>
      </w:r>
    </w:p>
    <w:p w14:paraId="06B45BF9" w14:textId="77777777" w:rsidR="00220098" w:rsidRPr="00220098" w:rsidRDefault="00220098" w:rsidP="00220098">
      <w:r w:rsidRPr="00220098">
        <w:t>Bugs and diseases traveled too. In regions that were not used to them, the results could be catastrophic.</w:t>
      </w:r>
    </w:p>
    <w:p w14:paraId="50391B53" w14:textId="77777777" w:rsidR="00220098" w:rsidRPr="00220098" w:rsidRDefault="00220098" w:rsidP="00220098">
      <w:r w:rsidRPr="00220098">
        <w:t>In Afro-Eurasia, exchanges of goods, people, and diseases went back many centuries. Populations there had developed a wide range of immunities. When humans from Afro-Eurasia arrived in the Americas and, later, in the Australasian and Pacific world zones, they brought their diseases with them, with devastating results.</w:t>
      </w:r>
    </w:p>
    <w:p w14:paraId="39DA1E03" w14:textId="77777777" w:rsidR="00220098" w:rsidRPr="00220098" w:rsidRDefault="00220098" w:rsidP="00220098">
      <w:r w:rsidRPr="00220098">
        <w:t>According to some estimates, populations in Mesoamerica and the Andes may have fallen by as much as 90 percent. For the Americas, this was a catastrophe much worse than the Black Death, which had devastated Afro-Eurasian societies in the fourteenth century. The destructive spread of Afro-Eurasian diseases helps explain the conquest of American societies by European invaders, the rapid decline of American empires, and the undermining of indigenous cultures and values.</w:t>
      </w:r>
    </w:p>
    <w:p w14:paraId="7FBE3147" w14:textId="77777777" w:rsidR="00220098" w:rsidRPr="00220098" w:rsidRDefault="00220098" w:rsidP="00220098">
      <w:r w:rsidRPr="00220098">
        <w:lastRenderedPageBreak/>
        <w:t>Indigenous Americans understood perfectly well the source of the misfortune. An inhabitant of Mexico</w:t>
      </w:r>
      <w:r w:rsidRPr="00220098">
        <w:rPr>
          <w:lang w:val="fr-FR"/>
        </w:rPr>
        <w:t>’</w:t>
      </w:r>
      <w:r w:rsidRPr="00220098">
        <w:t>s Yucatan peninsula who witnessed the impact of the first Spaniards to arrive, wrote:</w:t>
      </w:r>
    </w:p>
    <w:p w14:paraId="3E7568FA" w14:textId="77777777" w:rsidR="00220098" w:rsidRPr="00220098" w:rsidRDefault="00220098" w:rsidP="00220098">
      <w:pPr>
        <w:rPr>
          <w:i/>
          <w:iCs/>
        </w:rPr>
      </w:pPr>
      <w:r w:rsidRPr="00220098">
        <w:rPr>
          <w:i/>
          <w:iCs/>
        </w:rPr>
        <w:t>[Before the Europeans came] there was then no sickness; they had no aching bones; they had then no high fever; they had then no smallpox; they had then no burning chest; they had then no abdominal pain; they had then no consumption; they had then no headache. At that time the course of humanity was orderly. The foreigners made it otherwise when they arrived here.</w:t>
      </w:r>
    </w:p>
    <w:p w14:paraId="39492626" w14:textId="77777777" w:rsidR="00220098" w:rsidRPr="00220098" w:rsidRDefault="00220098" w:rsidP="00220098">
      <w:r w:rsidRPr="00220098">
        <w:t>Thomas Hariot was an English colonist on the Roanoke Island settlement of 1587. He wrote that local people began to die very soon after their first contacts with European settlers. Here is a simplified passage from his writing:</w:t>
      </w:r>
    </w:p>
    <w:p w14:paraId="464945CA" w14:textId="77777777" w:rsidR="00220098" w:rsidRPr="00220098" w:rsidRDefault="00220098" w:rsidP="00220098">
      <w:pPr>
        <w:rPr>
          <w:i/>
          <w:iCs/>
        </w:rPr>
      </w:pPr>
      <w:r w:rsidRPr="00220098">
        <w:rPr>
          <w:i/>
          <w:iCs/>
        </w:rPr>
        <w:t>A few days after we left each town, people there began to die very quickly. In some towns, 20 died. In others 40 or 60. In one town 120 died, which was very many considering their numbers. The disease was strange to them. They didn</w:t>
      </w:r>
      <w:r w:rsidRPr="00220098">
        <w:rPr>
          <w:i/>
          <w:iCs/>
          <w:lang w:val="fr-FR"/>
        </w:rPr>
        <w:t>’</w:t>
      </w:r>
      <w:r w:rsidRPr="00220098">
        <w:rPr>
          <w:i/>
          <w:iCs/>
        </w:rPr>
        <w:t>t know what it was or how to cure it. The oldest men in the country had never seen it or heard of it before, for as long as anyone could remember.</w:t>
      </w:r>
    </w:p>
    <w:p w14:paraId="040722E3" w14:textId="77777777" w:rsidR="00220098" w:rsidRPr="00220098" w:rsidRDefault="00220098" w:rsidP="00220098">
      <w:r w:rsidRPr="00220098">
        <w:t>Local populations would suffer in similar ways when European settlers arrived in Australasia and the Pacific. The death of local populations made it much easier for European invaders to build their own societies. Crosby calls these societies, built in the Americas, South Africa, Australasia, and the Pacific, “</w:t>
      </w:r>
      <w:r w:rsidRPr="00220098">
        <w:rPr>
          <w:lang w:val="nl-NL"/>
        </w:rPr>
        <w:t>neo-Europes.</w:t>
      </w:r>
      <w:r w:rsidRPr="00220098">
        <w:t xml:space="preserve">” </w:t>
      </w:r>
      <w:r w:rsidRPr="00220098">
        <w:rPr>
          <w:lang w:val="nl-NL"/>
        </w:rPr>
        <w:t>(New Europes).</w:t>
      </w:r>
    </w:p>
    <w:p w14:paraId="20D22367" w14:textId="77777777" w:rsidR="00220098" w:rsidRPr="00220098" w:rsidRDefault="00220098" w:rsidP="00220098">
      <w:r w:rsidRPr="00220098">
        <w:t>With the Columbian Exchange, humans began to transform the world as a whole rather than just within particular regions or world zones. This is why the great sea voyages that linked the world zones together from the end of the 15th century were one of the great turning points in human history. The rapid pace of globalization today is a continuation and acceleration of processes that began 500 years ago.</w:t>
      </w:r>
    </w:p>
    <w:p w14:paraId="38A4DE17" w14:textId="77777777" w:rsidR="00220098" w:rsidRPr="00220098" w:rsidRDefault="00220098" w:rsidP="0088399E">
      <w:pPr>
        <w:pStyle w:val="Heading3"/>
      </w:pPr>
      <w:r w:rsidRPr="00220098">
        <w:t>The Columbian Exchange: Re-creating Pangaea (900L)</w:t>
      </w:r>
    </w:p>
    <w:p w14:paraId="27E8F09F" w14:textId="77777777" w:rsidR="00220098" w:rsidRPr="006C1BA2" w:rsidRDefault="00220098" w:rsidP="00220098">
      <w:pPr>
        <w:rPr>
          <w:i/>
        </w:rPr>
      </w:pPr>
      <w:r w:rsidRPr="006C1BA2">
        <w:rPr>
          <w:i/>
        </w:rPr>
        <w:t>By David Christian, adapted by Newsela</w:t>
      </w:r>
    </w:p>
    <w:p w14:paraId="2E63DC8E" w14:textId="77777777" w:rsidR="00220098" w:rsidRPr="00220098" w:rsidRDefault="00220098" w:rsidP="00220098">
      <w:r w:rsidRPr="00220098">
        <w:t>For centuries societies in Afro-Eurasia had interacted on some level and exchanged goods, ideas, people, and diseases. As world travel became possible, these types of exchanges became more meaningful — and sometimes more dangerous.</w:t>
      </w:r>
    </w:p>
    <w:p w14:paraId="4810F06D" w14:textId="77777777" w:rsidR="00220098" w:rsidRPr="00220098" w:rsidRDefault="00220098" w:rsidP="007E5FBC">
      <w:pPr>
        <w:pStyle w:val="Heading4"/>
      </w:pPr>
      <w:r w:rsidRPr="00220098">
        <w:t>Different kinds of travelers</w:t>
      </w:r>
    </w:p>
    <w:p w14:paraId="4CE47251" w14:textId="77777777" w:rsidR="00220098" w:rsidRPr="00220098" w:rsidRDefault="00220098" w:rsidP="00220098">
      <w:r w:rsidRPr="00220098">
        <w:t>American historian Alfred Crosby made an interesting observation in his 1972 book. Humans have been traveling around the world since about 1500. But Crosby pointed out that it wasn</w:t>
      </w:r>
      <w:r w:rsidRPr="00220098">
        <w:rPr>
          <w:lang w:val="fr-FR"/>
        </w:rPr>
        <w:t>’</w:t>
      </w:r>
      <w:r w:rsidRPr="00220098">
        <w:t>t just humans who were traveling. So were plants and animals that humans use. Human diseases traveled too. Rats, cockroaches, fleas, and other creatures also traveled.</w:t>
      </w:r>
    </w:p>
    <w:p w14:paraId="73027CC4" w14:textId="77777777" w:rsidR="00220098" w:rsidRPr="00220098" w:rsidRDefault="00220098" w:rsidP="00220098">
      <w:r w:rsidRPr="00220098">
        <w:t xml:space="preserve">For millions of years, species of plants, animals, and bacteria had stayed in one area of the world. Suddenly, many species began to appear all over the world. Crosby called this </w:t>
      </w:r>
      <w:r w:rsidRPr="00220098">
        <w:lastRenderedPageBreak/>
        <w:t>remarkable phenomenon the “Columbian Exchange.” The name Columbian came from Christopher Columbus, who first voyaged to the Americas in 1492.</w:t>
      </w:r>
    </w:p>
    <w:p w14:paraId="41796842" w14:textId="77777777" w:rsidR="00220098" w:rsidRPr="00220098" w:rsidRDefault="00220098" w:rsidP="007E5FBC">
      <w:pPr>
        <w:pStyle w:val="Heading4"/>
      </w:pPr>
      <w:r w:rsidRPr="00220098">
        <w:t>Consequences and hypotheticals</w:t>
      </w:r>
    </w:p>
    <w:p w14:paraId="69A18BF5" w14:textId="77777777" w:rsidR="00220098" w:rsidRPr="00220098" w:rsidRDefault="00220098" w:rsidP="00220098">
      <w:r w:rsidRPr="00220098">
        <w:t>The Columbian Exchange had huge significance for both human and planetary history. Geologist Jan Zalasiewicz argues that 100 million years from now, alien paleontologists would find evidence of the spread of species on Earth.</w:t>
      </w:r>
    </w:p>
    <w:p w14:paraId="758329FD" w14:textId="77777777" w:rsidR="00220098" w:rsidRPr="00220098" w:rsidRDefault="00220098" w:rsidP="00220098">
      <w:r w:rsidRPr="00220098">
        <w:t>The observers might see evidence from fossilized pollen from corn and rice. They also might notice the strange globalization of species such as rats and cockroaches.</w:t>
      </w:r>
    </w:p>
    <w:p w14:paraId="43EED602" w14:textId="77777777" w:rsidR="00220098" w:rsidRPr="00220098" w:rsidRDefault="00220098" w:rsidP="00220098">
      <w:r w:rsidRPr="00220098">
        <w:t>Humans were moving many other species around the world. Before, this role had been performed by geology and climate. Remember Pangaea?</w:t>
      </w:r>
    </w:p>
    <w:p w14:paraId="3C94D162" w14:textId="77777777" w:rsidR="00220098" w:rsidRPr="00220098" w:rsidRDefault="00220098" w:rsidP="00220098">
      <w:r w:rsidRPr="00220098">
        <w:t>Between about 300 and 200 million years ago, most of the planet</w:t>
      </w:r>
      <w:r w:rsidRPr="00220098">
        <w:rPr>
          <w:lang w:val="fr-FR"/>
        </w:rPr>
        <w:t>’</w:t>
      </w:r>
      <w:r w:rsidRPr="00220098">
        <w:t>s continents were joined together in a single huge continent. Geologists call it Pangaea. On Pangaea, species could spread over large areas quite easily. So, when paleontologists today see similar fossils across large areas of what was once Pangaea, they are not that surprised. In fact, certain fossils found in similarly dated layers on different continents offer strong evidence for Pangaea, continental drift, and plate tectonics.</w:t>
      </w:r>
    </w:p>
    <w:p w14:paraId="34318175" w14:textId="77777777" w:rsidR="00220098" w:rsidRPr="00220098" w:rsidRDefault="00220098" w:rsidP="00220098">
      <w:r w:rsidRPr="00220098">
        <w:t>What would human history have been like if Pangaea continued, with just one “world zone”</w:t>
      </w:r>
      <w:r w:rsidRPr="00220098">
        <w:rPr>
          <w:lang w:val="fr-FR"/>
        </w:rPr>
        <w:t>? We don’</w:t>
      </w:r>
      <w:r w:rsidRPr="00220098">
        <w:t>t know of course. But Crosby pointed out that since 1500, we have basically re-created such a world. Humans have unified the world biologically so that corn, rabbits, goats, tomatoes, and even some diseases can now be found everywhere.</w:t>
      </w:r>
    </w:p>
    <w:p w14:paraId="6A402BB6" w14:textId="77777777" w:rsidR="00220098" w:rsidRPr="00220098" w:rsidRDefault="00220098" w:rsidP="007E5FBC">
      <w:pPr>
        <w:pStyle w:val="Heading4"/>
      </w:pPr>
      <w:r w:rsidRPr="00220098">
        <w:t>Some friendly passengers</w:t>
      </w:r>
    </w:p>
    <w:p w14:paraId="3AD9C686" w14:textId="77777777" w:rsidR="00220098" w:rsidRPr="00220098" w:rsidRDefault="00220098" w:rsidP="00220098">
      <w:r w:rsidRPr="00220098">
        <w:t>Which species hitchhiked with traveling humans, and what was their impact on human history?</w:t>
      </w:r>
    </w:p>
    <w:p w14:paraId="4FA1E19D" w14:textId="77777777" w:rsidR="00220098" w:rsidRPr="00220098" w:rsidRDefault="00220098" w:rsidP="00220098">
      <w:r w:rsidRPr="00220098">
        <w:t>Many plants began to travel globally as a result of the Columbian Exchange. This includes most of the major domesticated crops. The Americas contributed many of the crops farmed today in the rest of the world, including potatoes, corn (maize), manioc (cassava or tapioca), squash, avocado, chili, tobacco, and cocoa. Can you imagine Italian food without tomatoes? Korean food without chili? How about Ireland without potatoes, or a world without chocolate? Coffee, rice, oranges, and sugar traveled in the opposite direction.</w:t>
      </w:r>
    </w:p>
    <w:p w14:paraId="10592333" w14:textId="77777777" w:rsidR="00220098" w:rsidRPr="00220098" w:rsidRDefault="00220098" w:rsidP="00220098">
      <w:r w:rsidRPr="00220098">
        <w:t>New crops increased the choices available to local farmers. This allowed them to adapt their crops to the soils, climates, and landscapes they farmed. Within 50 years of Columbus</w:t>
      </w:r>
      <w:r w:rsidRPr="00220098">
        <w:rPr>
          <w:lang w:val="fr-FR"/>
        </w:rPr>
        <w:t>’</w:t>
      </w:r>
      <w:r w:rsidRPr="00220098">
        <w:t>s voyages, corn was being farmed in parts of China that were unsuitable for rice cultivation. Today, a third of all the crops grown in China originated in the Americas. The Columbian Exchange represented an agricultural revolution. It is no wonder that populations began to rise in many regions around this time.</w:t>
      </w:r>
    </w:p>
    <w:p w14:paraId="46A802DD" w14:textId="77777777" w:rsidR="00220098" w:rsidRPr="00220098" w:rsidRDefault="00220098" w:rsidP="00220098">
      <w:r w:rsidRPr="00220098">
        <w:t>Plenty of livestock made the trip as well. Large domesticated animals such as cattle and horses appeared in the Americas. Cattle soon multiplied on the plains of South America and sheep on the grasslands of Mexico. These new animals transformed local landscapes as they ate their way across continents.</w:t>
      </w:r>
    </w:p>
    <w:p w14:paraId="3682BFFD" w14:textId="77777777" w:rsidR="00220098" w:rsidRPr="00220098" w:rsidRDefault="00220098" w:rsidP="00220098">
      <w:r w:rsidRPr="00220098">
        <w:lastRenderedPageBreak/>
        <w:t>The American Plains Indians developed a horse-riding culture. They had farmed before, but now learned to tame horses and hunt in new ways.</w:t>
      </w:r>
    </w:p>
    <w:p w14:paraId="510C0F5F" w14:textId="77777777" w:rsidR="00220098" w:rsidRPr="00220098" w:rsidRDefault="00220098" w:rsidP="007E5FBC">
      <w:pPr>
        <w:pStyle w:val="Heading4"/>
      </w:pPr>
      <w:r w:rsidRPr="00220098">
        <w:t>Dangerous trespassers</w:t>
      </w:r>
    </w:p>
    <w:p w14:paraId="56B68DC5" w14:textId="77777777" w:rsidR="00220098" w:rsidRPr="00220098" w:rsidRDefault="00220098" w:rsidP="00220098">
      <w:r w:rsidRPr="00220098">
        <w:t>Bugs and diseases traveled too. The results could be catastrophic.</w:t>
      </w:r>
    </w:p>
    <w:p w14:paraId="3469ABBD" w14:textId="77777777" w:rsidR="00220098" w:rsidRPr="00220098" w:rsidRDefault="00220098" w:rsidP="00220098">
      <w:r w:rsidRPr="00220098">
        <w:t>In Afro-Eurasia, exchanges of goods, people, and diseases went back many centuries. Populations there had developed a wide range of immunities. When humans from Afro-Eurasia arrived in the Americas and, later, in the Australasian and Pacific world zones, they brought their diseases with them, with devastating results.</w:t>
      </w:r>
    </w:p>
    <w:p w14:paraId="54EE3E16" w14:textId="77777777" w:rsidR="00220098" w:rsidRPr="00220098" w:rsidRDefault="00220098" w:rsidP="00220098">
      <w:r w:rsidRPr="00220098">
        <w:t>According to some estimates, populations in Mesoamerica and the Andes may have fallen by as much as 90 percent. For the Americas, this was a catastrophe much worse than the Black Death, which had devastated Afro-Eurasian societies in the 1300s. The destructive spread of Afro-Eurasian diseases helps explain the conquest of American societies by European invaders, the rapid decline of American empires, and the undermining of indigenous cultures.</w:t>
      </w:r>
    </w:p>
    <w:p w14:paraId="52D0B652" w14:textId="77777777" w:rsidR="00220098" w:rsidRPr="00220098" w:rsidRDefault="00220098" w:rsidP="00220098">
      <w:r w:rsidRPr="00220098">
        <w:t>Indigenous Americans understood perfectly well the source of the misfortune. An inhabitant of Mexico</w:t>
      </w:r>
      <w:r w:rsidRPr="00220098">
        <w:rPr>
          <w:lang w:val="fr-FR"/>
        </w:rPr>
        <w:t>’</w:t>
      </w:r>
      <w:r w:rsidRPr="00220098">
        <w:t>s Yucatan peninsula who witnessed the impact of the first Spaniards to arrive, wrote:</w:t>
      </w:r>
    </w:p>
    <w:p w14:paraId="2BEF49F2" w14:textId="77777777" w:rsidR="00220098" w:rsidRPr="00220098" w:rsidRDefault="00220098" w:rsidP="00220098">
      <w:pPr>
        <w:rPr>
          <w:i/>
          <w:iCs/>
        </w:rPr>
      </w:pPr>
      <w:r w:rsidRPr="00220098">
        <w:rPr>
          <w:i/>
          <w:iCs/>
        </w:rPr>
        <w:t>[Before the Europeans came] there was then no sickness. They had no aching bones. They had no high fever. They had no smallpox. They had no burning chest. They had no abdominal pain. They had then no consumption. They had no headache. At that time the course of humanity was orderly. The foreigners made it otherwise when they arrived here.</w:t>
      </w:r>
    </w:p>
    <w:p w14:paraId="15F4A0CF" w14:textId="77777777" w:rsidR="00220098" w:rsidRPr="00220098" w:rsidRDefault="00220098" w:rsidP="00220098">
      <w:r w:rsidRPr="00220098">
        <w:t>Thomas Hariot was an English colonist on the Roanoke Island settlement of 1587. He wrote that local people began to die very soon after their first contacts with European settlers. Here is a simplified passage from his writing:</w:t>
      </w:r>
    </w:p>
    <w:p w14:paraId="64C9DB25" w14:textId="77777777" w:rsidR="00220098" w:rsidRPr="00220098" w:rsidRDefault="00220098" w:rsidP="00220098">
      <w:pPr>
        <w:rPr>
          <w:i/>
          <w:iCs/>
        </w:rPr>
      </w:pPr>
      <w:r w:rsidRPr="00220098">
        <w:rPr>
          <w:i/>
          <w:iCs/>
        </w:rPr>
        <w:t>A few days after we left each town, people there began to die very quickly. In some towns, 20 died. In others 40 or 60. In one town 120 died, which was very many considering their numbers. The disease was strange to them. They didn</w:t>
      </w:r>
      <w:r w:rsidRPr="00220098">
        <w:rPr>
          <w:i/>
          <w:iCs/>
          <w:lang w:val="fr-FR"/>
        </w:rPr>
        <w:t>’</w:t>
      </w:r>
      <w:r w:rsidRPr="00220098">
        <w:rPr>
          <w:i/>
          <w:iCs/>
        </w:rPr>
        <w:t>t know what it was or how to cure it. The oldest men in the country had never seen it or heard of it before, for as long as anyone could remember.</w:t>
      </w:r>
    </w:p>
    <w:p w14:paraId="2EE91241" w14:textId="77777777" w:rsidR="00220098" w:rsidRPr="00220098" w:rsidRDefault="00220098" w:rsidP="00220098">
      <w:r w:rsidRPr="00220098">
        <w:t>Local populations would suffer in similar ways when European settlers arrived in Australasia and the Pacific. The death of local populations made it much easier for European invaders to build their own societies. Crosby calls these societies “</w:t>
      </w:r>
      <w:r w:rsidRPr="00220098">
        <w:rPr>
          <w:lang w:val="nl-NL"/>
        </w:rPr>
        <w:t>neo-Europes.</w:t>
      </w:r>
      <w:r w:rsidRPr="00220098">
        <w:t xml:space="preserve">” </w:t>
      </w:r>
      <w:r w:rsidRPr="00220098">
        <w:rPr>
          <w:lang w:val="nl-NL"/>
        </w:rPr>
        <w:t>(New Europes).</w:t>
      </w:r>
    </w:p>
    <w:p w14:paraId="3E6E0C19" w14:textId="77777777" w:rsidR="00220098" w:rsidRPr="00220098" w:rsidRDefault="00220098" w:rsidP="00220098">
      <w:r w:rsidRPr="00220098">
        <w:t>With the Columbian Exchange, humans began to transform the world as a whole rather than just within particular regions or world zones. This is why the great sea voyages that linked the world zones together from the end of the fifteenth century were one of the great turning points in human history. The rapid pace of globalization today is a continuation of processes that began 500 years ago.</w:t>
      </w:r>
    </w:p>
    <w:p w14:paraId="1ED2F5AC" w14:textId="77777777" w:rsidR="00220098" w:rsidRPr="00220098" w:rsidRDefault="00220098" w:rsidP="0088399E">
      <w:pPr>
        <w:pStyle w:val="Heading3"/>
      </w:pPr>
      <w:r w:rsidRPr="00220098">
        <w:lastRenderedPageBreak/>
        <w:t>The Columbian Exchange: Re-creating Pangaea (770L)</w:t>
      </w:r>
    </w:p>
    <w:p w14:paraId="1E27921E" w14:textId="77777777" w:rsidR="00220098" w:rsidRPr="006C1BA2" w:rsidRDefault="00220098" w:rsidP="00220098">
      <w:pPr>
        <w:rPr>
          <w:i/>
        </w:rPr>
      </w:pPr>
      <w:r w:rsidRPr="006C1BA2">
        <w:rPr>
          <w:i/>
        </w:rPr>
        <w:t>By David Christian, adapted by Newsela</w:t>
      </w:r>
    </w:p>
    <w:p w14:paraId="6F1D3913" w14:textId="77777777" w:rsidR="00220098" w:rsidRPr="00220098" w:rsidRDefault="00220098" w:rsidP="00220098">
      <w:r w:rsidRPr="00220098">
        <w:t>For centuries societies in Afro-Eurasia interacted by exchanging goods, ideas, people, and diseases. As world travel became possible, these types of exchanges became more meaningful. However, they also brought danger to some.</w:t>
      </w:r>
    </w:p>
    <w:p w14:paraId="4F23863D" w14:textId="77777777" w:rsidR="00220098" w:rsidRPr="00220098" w:rsidRDefault="00220098" w:rsidP="007E5FBC">
      <w:pPr>
        <w:pStyle w:val="Heading4"/>
      </w:pPr>
      <w:r w:rsidRPr="00220098">
        <w:t>Different kinds of travelers</w:t>
      </w:r>
    </w:p>
    <w:p w14:paraId="20E1A136" w14:textId="77777777" w:rsidR="00220098" w:rsidRPr="00220098" w:rsidRDefault="00220098" w:rsidP="00220098">
      <w:r w:rsidRPr="00220098">
        <w:t>Humans began traveling around the world in large ships in about 1500. But it wasn</w:t>
      </w:r>
      <w:r w:rsidRPr="00220098">
        <w:rPr>
          <w:lang w:val="fr-FR"/>
        </w:rPr>
        <w:t>’</w:t>
      </w:r>
      <w:r w:rsidRPr="00220098">
        <w:t>t just humans who were traveling. American historian Alfred Crosby pointed out that plants and animals traveled too. So did diseases.</w:t>
      </w:r>
    </w:p>
    <w:p w14:paraId="0AF2604C" w14:textId="77777777" w:rsidR="00220098" w:rsidRPr="00220098" w:rsidRDefault="00220098" w:rsidP="00220098">
      <w:r w:rsidRPr="00220098">
        <w:t>Animals, plants and bacteria had stayed in one area of the world for millions of years. Suddenly, they began to appear all over the world. Crosby called this the “Columbian Exchange.” Columbian comes from Christopher Columbus.</w:t>
      </w:r>
    </w:p>
    <w:p w14:paraId="0F65089F" w14:textId="77777777" w:rsidR="00220098" w:rsidRPr="00220098" w:rsidRDefault="00220098" w:rsidP="007E5FBC">
      <w:pPr>
        <w:pStyle w:val="Heading4"/>
      </w:pPr>
      <w:r w:rsidRPr="00220098">
        <w:t>Consequences and hypotheticals</w:t>
      </w:r>
    </w:p>
    <w:p w14:paraId="32087A67" w14:textId="77777777" w:rsidR="00220098" w:rsidRPr="00220098" w:rsidRDefault="00220098" w:rsidP="00220098">
      <w:r w:rsidRPr="00220098">
        <w:t>The Columbian Exchange had a huge impact on our history. Corn and rice spread. So did rats and cockroaches.</w:t>
      </w:r>
    </w:p>
    <w:p w14:paraId="0A4C9591" w14:textId="77777777" w:rsidR="00220098" w:rsidRPr="00220098" w:rsidRDefault="00220098" w:rsidP="00220098">
      <w:r w:rsidRPr="00220098">
        <w:t>Humans were moving many species around the world. Before, this role had been performed by geology and climate. Remember Pangaea?</w:t>
      </w:r>
    </w:p>
    <w:p w14:paraId="37128E7A" w14:textId="77777777" w:rsidR="00220098" w:rsidRPr="00220098" w:rsidRDefault="00220098" w:rsidP="00220098">
      <w:r w:rsidRPr="00220098">
        <w:t>More than 200 million years ago, Earth</w:t>
      </w:r>
      <w:r w:rsidRPr="00220098">
        <w:rPr>
          <w:lang w:val="fr-FR"/>
        </w:rPr>
        <w:t>’</w:t>
      </w:r>
      <w:r w:rsidRPr="00220098">
        <w:t>s continents were joined as a singe huge continent. Geologists call it Pangaea. On Pangaea, species could spread over large areas quite easily.</w:t>
      </w:r>
    </w:p>
    <w:p w14:paraId="5DF0BE01" w14:textId="77777777" w:rsidR="00220098" w:rsidRPr="00220098" w:rsidRDefault="00220098" w:rsidP="00220098">
      <w:r w:rsidRPr="00220098">
        <w:t>What would human history have been like if Pangaea continued and we had just one “world zone”</w:t>
      </w:r>
      <w:r w:rsidRPr="00220098">
        <w:rPr>
          <w:lang w:val="fr-FR"/>
        </w:rPr>
        <w:t>? We don’</w:t>
      </w:r>
      <w:r w:rsidRPr="00220098">
        <w:t>t know of course. But since 1500, we have basically re-created such a world. Humans have unified the world biologically so that corn, rabbits, goats, tomatoes, and even some diseases can now be found everywhere.</w:t>
      </w:r>
    </w:p>
    <w:p w14:paraId="77B6047A" w14:textId="77777777" w:rsidR="00220098" w:rsidRPr="00220098" w:rsidRDefault="00220098" w:rsidP="007E5FBC">
      <w:pPr>
        <w:pStyle w:val="Heading4"/>
      </w:pPr>
      <w:r w:rsidRPr="00220098">
        <w:t>Some friendly passengers</w:t>
      </w:r>
    </w:p>
    <w:p w14:paraId="1CD6AD8A" w14:textId="77777777" w:rsidR="00220098" w:rsidRPr="00220098" w:rsidRDefault="00220098" w:rsidP="00220098">
      <w:r w:rsidRPr="00220098">
        <w:t>Which species traveled with humans, and what was their impact on human history?</w:t>
      </w:r>
    </w:p>
    <w:p w14:paraId="72CC4C4A" w14:textId="77777777" w:rsidR="00220098" w:rsidRPr="00220098" w:rsidRDefault="00220098" w:rsidP="00220098">
      <w:r w:rsidRPr="00220098">
        <w:t>Many plants began to travel globally as a result of the Columbian Exchange. This includes most of the major domesticated crops. The Americas contributed many of the crops farmed today in the rest of the world, including potatoes, corn, squash, avocado, chili, tobacco, and cocoa. Can you imagine Italian food without tomatoes? Korean food without chili? How about Ireland without potatoes? A world without chocolate? Coffee, rice, oranges, and sugar traveled in the opposite direction.</w:t>
      </w:r>
    </w:p>
    <w:p w14:paraId="2297A5D3" w14:textId="77777777" w:rsidR="00220098" w:rsidRPr="00220098" w:rsidRDefault="00220098" w:rsidP="00220098">
      <w:r w:rsidRPr="00220098">
        <w:t>New crops increased the choices available to local farmers. This allowed them to adapt their crops to the landscapes they farmed. Within 50 years of Columbus</w:t>
      </w:r>
      <w:r w:rsidRPr="00220098">
        <w:rPr>
          <w:lang w:val="fr-FR"/>
        </w:rPr>
        <w:t>’</w:t>
      </w:r>
      <w:r w:rsidRPr="00220098">
        <w:t>s voyages, corn was being farmed in parts of China that couldn</w:t>
      </w:r>
      <w:r w:rsidRPr="00220098">
        <w:rPr>
          <w:lang w:val="fr-FR"/>
        </w:rPr>
        <w:t>’</w:t>
      </w:r>
      <w:r w:rsidRPr="00220098">
        <w:t>t grow rice. Today, a third of all the crops grown in China came from the Americas. The Columbian Exchange was an agricultural revolution. It is no wonder that populations began to rise in many regions around this time.</w:t>
      </w:r>
    </w:p>
    <w:p w14:paraId="2EC15BB5" w14:textId="77777777" w:rsidR="00220098" w:rsidRPr="00220098" w:rsidRDefault="00220098" w:rsidP="00220098">
      <w:r w:rsidRPr="00220098">
        <w:lastRenderedPageBreak/>
        <w:t>Plenty of livestock made the trip as well. Large domesticated animals such as cattle and horses appeared in the Americas. Cattle soon multiplied on the plains of South America and sheep on the grasslands of Mexico. These new animals transformed local landscapes as they ate their way across continents.</w:t>
      </w:r>
    </w:p>
    <w:p w14:paraId="4AE7F03E" w14:textId="77777777" w:rsidR="00220098" w:rsidRPr="00220098" w:rsidRDefault="00220098" w:rsidP="00220098">
      <w:r w:rsidRPr="00220098">
        <w:t>The American Plains Indians developed a horse-riding culture. They had farmed before, but now learned to tame horses and hunt in new ways.</w:t>
      </w:r>
    </w:p>
    <w:p w14:paraId="3EF84AEC" w14:textId="77777777" w:rsidR="00220098" w:rsidRPr="00220098" w:rsidRDefault="00220098" w:rsidP="007E5FBC">
      <w:pPr>
        <w:pStyle w:val="Heading4"/>
      </w:pPr>
      <w:r w:rsidRPr="00220098">
        <w:t>Dangerous trespassers</w:t>
      </w:r>
    </w:p>
    <w:p w14:paraId="565F15C0" w14:textId="77777777" w:rsidR="00220098" w:rsidRPr="00220098" w:rsidRDefault="00220098" w:rsidP="00220098">
      <w:r w:rsidRPr="00220098">
        <w:t>Bugs and diseases traveled too. The results could be terrible.</w:t>
      </w:r>
    </w:p>
    <w:p w14:paraId="18D254AC" w14:textId="77777777" w:rsidR="00220098" w:rsidRPr="00220098" w:rsidRDefault="00220098" w:rsidP="00220098">
      <w:r w:rsidRPr="00220098">
        <w:t>In Afro-Eurasia, exchanges of goods, people, and diseases went back many centuries. Populations there had developed a wide range of immunities. When humans from Afro-Eurasia arrived in the Americas they brought their diseases with them.</w:t>
      </w:r>
    </w:p>
    <w:p w14:paraId="58070FDE" w14:textId="77777777" w:rsidR="00220098" w:rsidRPr="00220098" w:rsidRDefault="00220098" w:rsidP="00220098">
      <w:r w:rsidRPr="00220098">
        <w:t>Populations in Mesoamerica and the Andes may have fallen by as much as 90 percent. For the Americas, this was a catastrophe much worse than the Black Death, which had devastated Afro-Eurasian societies in the fourteenth century.</w:t>
      </w:r>
    </w:p>
    <w:p w14:paraId="21F89922" w14:textId="77777777" w:rsidR="00220098" w:rsidRPr="00220098" w:rsidRDefault="00220098" w:rsidP="00220098">
      <w:r w:rsidRPr="00220098">
        <w:t>The spread of Afro-Eurasian diseases helps explain the conquest of American societies by European invaders, the decline of American empires, and the destruction of local cultures.</w:t>
      </w:r>
    </w:p>
    <w:p w14:paraId="59176CE4" w14:textId="77777777" w:rsidR="00220098" w:rsidRPr="00220098" w:rsidRDefault="00220098" w:rsidP="00220098">
      <w:r w:rsidRPr="00220098">
        <w:t>Indigenous Americans understood the source of their misfortune. An inhabitant of Mexico</w:t>
      </w:r>
      <w:r w:rsidRPr="00220098">
        <w:rPr>
          <w:lang w:val="fr-FR"/>
        </w:rPr>
        <w:t>’</w:t>
      </w:r>
      <w:r w:rsidRPr="00220098">
        <w:t>s Yucatan peninsula who witnessed the impact of the first Spaniards to arrive, wrote:</w:t>
      </w:r>
    </w:p>
    <w:p w14:paraId="72B941DD" w14:textId="77777777" w:rsidR="00220098" w:rsidRPr="00220098" w:rsidRDefault="00220098" w:rsidP="00220098">
      <w:pPr>
        <w:rPr>
          <w:i/>
          <w:iCs/>
        </w:rPr>
      </w:pPr>
      <w:r w:rsidRPr="00220098">
        <w:rPr>
          <w:i/>
          <w:iCs/>
        </w:rPr>
        <w:t>[Before the Europeans came] there was then no sickness. They had no aching bones. They had no high fever. They had no smallpox. They had no burning chest. They had no abdominal pain. They had then no consumption. They had no headache. At that time the course of humanity was orderly. The foreigners made it otherwise when they arrived here.</w:t>
      </w:r>
    </w:p>
    <w:p w14:paraId="4820AFB9" w14:textId="77777777" w:rsidR="00220098" w:rsidRPr="00220098" w:rsidRDefault="00220098" w:rsidP="00220098">
      <w:r w:rsidRPr="00220098">
        <w:t>Thomas Hariot was an English colonist on the Roanoke Island settlement of 1587. He wrote that local people began to die very soon after their first contacts with European settlers. Here is a simplified passage from his writing:</w:t>
      </w:r>
    </w:p>
    <w:p w14:paraId="2902308A" w14:textId="77777777" w:rsidR="00220098" w:rsidRPr="00220098" w:rsidRDefault="00220098" w:rsidP="00220098">
      <w:pPr>
        <w:rPr>
          <w:i/>
          <w:iCs/>
        </w:rPr>
      </w:pPr>
      <w:r w:rsidRPr="00220098">
        <w:rPr>
          <w:i/>
          <w:iCs/>
        </w:rPr>
        <w:t>A few days after we left each town, people there began to die very quickly. In some towns, 20 died. In others 40 or 60. In one town 120 died, which was very many considering their numbers. The disease was strange to them. They didn</w:t>
      </w:r>
      <w:r w:rsidRPr="00220098">
        <w:rPr>
          <w:i/>
          <w:iCs/>
          <w:lang w:val="fr-FR"/>
        </w:rPr>
        <w:t>’</w:t>
      </w:r>
      <w:r w:rsidRPr="00220098">
        <w:rPr>
          <w:i/>
          <w:iCs/>
        </w:rPr>
        <w:t>t know what it was or how to cure it. The oldest men in the country had never seen it or heard of it before, for as long as anyone could remember.</w:t>
      </w:r>
    </w:p>
    <w:p w14:paraId="540CD9ED" w14:textId="77777777" w:rsidR="00220098" w:rsidRPr="00220098" w:rsidRDefault="00220098" w:rsidP="00220098">
      <w:r w:rsidRPr="00220098">
        <w:t>Local populations suffered in similar ways when European settlers arrived in Australasia and the Pacific. The death of local populations made it much easier for European invaders to build their own societies. Crosby calls these societies “</w:t>
      </w:r>
      <w:r w:rsidRPr="00220098">
        <w:rPr>
          <w:lang w:val="nl-NL"/>
        </w:rPr>
        <w:t>neo-Europes.</w:t>
      </w:r>
      <w:r w:rsidRPr="00220098">
        <w:t xml:space="preserve">” </w:t>
      </w:r>
      <w:r w:rsidRPr="00220098">
        <w:rPr>
          <w:lang w:val="nl-NL"/>
        </w:rPr>
        <w:t>(New Europes).</w:t>
      </w:r>
    </w:p>
    <w:p w14:paraId="0C1130FE" w14:textId="77777777" w:rsidR="00220098" w:rsidRPr="00220098" w:rsidRDefault="00220098" w:rsidP="00220098">
      <w:r w:rsidRPr="00220098">
        <w:t>With the Columbian Exchange, humans began to transform the world as a whole rather than just particular regions. The great sea voyages that linked the world zones together at the end of the fifteenth century were one of the great turning points in human history. The rapid pace of globalization today is a continuation of processes that began 500 years ago.</w:t>
      </w:r>
    </w:p>
    <w:p w14:paraId="498C9203" w14:textId="77777777" w:rsidR="00795398" w:rsidRPr="00083276" w:rsidRDefault="00795398" w:rsidP="00220098">
      <w:pPr>
        <w:rPr>
          <w:rFonts w:ascii="Times" w:hAnsi="Times" w:cs="Times New Roman"/>
          <w:sz w:val="20"/>
          <w:szCs w:val="20"/>
        </w:rPr>
      </w:pPr>
    </w:p>
    <w:p w14:paraId="60D2FFE1" w14:textId="77777777" w:rsidR="000302A9" w:rsidRDefault="000302A9" w:rsidP="000302A9">
      <w:pPr>
        <w:pStyle w:val="Heading1"/>
      </w:pPr>
      <w:bookmarkStart w:id="10" w:name="_Toc267645442"/>
      <w:r>
        <w:lastRenderedPageBreak/>
        <w:t>Guns, Germs, and Steel: The Fates of Human Societies</w:t>
      </w:r>
      <w:bookmarkEnd w:id="10"/>
    </w:p>
    <w:p w14:paraId="5FC2FF9F" w14:textId="21858B0F" w:rsidR="00795398" w:rsidRDefault="00864F9A" w:rsidP="00795398">
      <w:r w:rsidRPr="00864F9A">
        <w:t>Historians once argued that Eurasian civilizations conquered the world because of intellectual, moral, or genetic superiority. Jared Diamond argues instead that environmental reasons led to Eurasian dominance.</w:t>
      </w:r>
    </w:p>
    <w:p w14:paraId="2D971E65" w14:textId="77777777" w:rsidR="00220098" w:rsidRPr="00220098" w:rsidRDefault="00220098" w:rsidP="0088399E">
      <w:pPr>
        <w:pStyle w:val="Heading3"/>
      </w:pPr>
      <w:r w:rsidRPr="00220098">
        <w:t>Excerpts from Guns, Germs, and Steel: The Fates of Human Societies (1260L)</w:t>
      </w:r>
    </w:p>
    <w:p w14:paraId="1975C589" w14:textId="77777777" w:rsidR="00220098" w:rsidRPr="006C1BA2" w:rsidRDefault="00220098" w:rsidP="00220098">
      <w:pPr>
        <w:rPr>
          <w:i/>
        </w:rPr>
      </w:pPr>
      <w:r w:rsidRPr="006C1BA2">
        <w:rPr>
          <w:i/>
        </w:rPr>
        <w:t>By Jared Diamond</w:t>
      </w:r>
    </w:p>
    <w:p w14:paraId="5627DF20" w14:textId="77777777" w:rsidR="00220098" w:rsidRPr="00220098" w:rsidRDefault="00220098" w:rsidP="00220098">
      <w:r w:rsidRPr="00220098">
        <w:t xml:space="preserve">Jared Mason Diamond (1937- ) is an American scientist and author whose work draws from a variety of fields. He is currently a professor of geography and of physiology at UCLA. His 1997 book, </w:t>
      </w:r>
      <w:r w:rsidRPr="00220098">
        <w:rPr>
          <w:i/>
          <w:iCs/>
        </w:rPr>
        <w:t>Guns, Germs, and Steel: The Fates of Human Societies</w:t>
      </w:r>
      <w:r w:rsidRPr="00220098">
        <w:t>, from which the following passages are excerpted, won the 1998 Pulitzer Prize for general nonfiction and the Aventis Prize for Best Science Book. The basic premise of the book is to explain why Eurasian civilizations have survived and conquered others, while refuting the idea that Eurasian hegemony is due to intellectual, moral, or genetic superiority.</w:t>
      </w:r>
    </w:p>
    <w:p w14:paraId="52A7BDF8" w14:textId="77777777" w:rsidR="00220098" w:rsidRPr="00220098" w:rsidRDefault="00220098" w:rsidP="007E5FBC">
      <w:pPr>
        <w:pStyle w:val="Heading4"/>
      </w:pPr>
      <w:r w:rsidRPr="00220098">
        <w:t>Guns, Germs, and Steel</w:t>
      </w:r>
    </w:p>
    <w:p w14:paraId="082FA9CA" w14:textId="77777777" w:rsidR="00220098" w:rsidRPr="00220098" w:rsidRDefault="00220098" w:rsidP="00220098">
      <w:r w:rsidRPr="00220098">
        <w:t xml:space="preserve">We all know that history has proceeded very differently for peoples from different parts of the globe. In the 13,000 years since the end of the last Ice Age, some parts of the world developed </w:t>
      </w:r>
      <w:r w:rsidRPr="00220098">
        <w:rPr>
          <w:b/>
          <w:bCs/>
        </w:rPr>
        <w:t>literate industrial societies</w:t>
      </w:r>
      <w:r w:rsidRPr="00220098">
        <w:t xml:space="preserve"> with metal tools, other parts developed only </w:t>
      </w:r>
      <w:r w:rsidRPr="00220098">
        <w:rPr>
          <w:b/>
          <w:bCs/>
        </w:rPr>
        <w:t>nonliterate farming societies</w:t>
      </w:r>
      <w:r w:rsidRPr="00220098">
        <w:t xml:space="preserve">, and still others retained societies of </w:t>
      </w:r>
      <w:r w:rsidRPr="00220098">
        <w:rPr>
          <w:b/>
          <w:bCs/>
        </w:rPr>
        <w:t>hunter-gatherers</w:t>
      </w:r>
      <w:r w:rsidRPr="00220098">
        <w:t xml:space="preserve"> with stone tools. Those historical inequalities have cast long shadows on the modern world, because the literate societies with metal tools have conquered or exterminated the other societies.</w:t>
      </w:r>
    </w:p>
    <w:p w14:paraId="279163EE" w14:textId="77777777" w:rsidR="00220098" w:rsidRPr="00220098" w:rsidRDefault="00220098" w:rsidP="00220098">
      <w:r w:rsidRPr="00220098">
        <w:t>While those differences constitute the most basic fact of world history, the reasons for them remain uncertain and controversial. This puzzling question of their origins was posed to me 25 years ago in a simple, personal form. In July 1972 I was walking along a beach on the tropical island of New Guinea, where as a biologist I study bird evolution. I had already heard about a remarkable local politician named Yali, who was touring the district then. By chance, Yali and I were walking in the same direction on that day, and he overtook me. We walked together for an hour, talking during the whole time.</w:t>
      </w:r>
    </w:p>
    <w:p w14:paraId="0FB3681F" w14:textId="77777777" w:rsidR="00220098" w:rsidRPr="00220098" w:rsidRDefault="00220098" w:rsidP="00220098">
      <w:r w:rsidRPr="00220098">
        <w:t>Our conversation began with a subject then on every New Guinean</w:t>
      </w:r>
      <w:r w:rsidRPr="00220098">
        <w:rPr>
          <w:lang w:val="fr-FR"/>
        </w:rPr>
        <w:t>’</w:t>
      </w:r>
      <w:r w:rsidRPr="00220098">
        <w:rPr>
          <w:lang w:val="da-DK"/>
        </w:rPr>
        <w:t xml:space="preserve">s mind </w:t>
      </w:r>
      <w:r w:rsidRPr="00220098">
        <w:t>— the rapid pace of political developments. Papua New Guinea, as Yali</w:t>
      </w:r>
      <w:r w:rsidRPr="00220098">
        <w:rPr>
          <w:lang w:val="fr-FR"/>
        </w:rPr>
        <w:t>’</w:t>
      </w:r>
      <w:r w:rsidRPr="00220098">
        <w:t>s nation is now called, was at that time still administered by Australia as a mandate of the United Nations, but independence was in the air...</w:t>
      </w:r>
    </w:p>
    <w:p w14:paraId="70AE2BC0" w14:textId="77777777" w:rsidR="00220098" w:rsidRPr="00220098" w:rsidRDefault="00220098" w:rsidP="00220098">
      <w:r w:rsidRPr="00220098">
        <w:t>After a while, Yali turned the conversation and began to quiz me.... [H]e asked me, “Why is it that you white people developed so much cargo and brought it to New Guinea, but we black people had little cargo of our own?”</w:t>
      </w:r>
    </w:p>
    <w:p w14:paraId="64D15152" w14:textId="77777777" w:rsidR="00220098" w:rsidRPr="00220098" w:rsidRDefault="00220098" w:rsidP="00220098">
      <w:r w:rsidRPr="00220098">
        <w:lastRenderedPageBreak/>
        <w:t>Although Yali</w:t>
      </w:r>
      <w:r w:rsidRPr="00220098">
        <w:rPr>
          <w:lang w:val="fr-FR"/>
        </w:rPr>
        <w:t>’</w:t>
      </w:r>
      <w:r w:rsidRPr="00220098">
        <w:t>s question concerned only the contrasting lifestyles of New Guineans and of European whites, it can be extended to a larger set of contrasts within the modern world. Peoples of Eurasian origin, especially those still living in Europe and eastern Asia, plus those transplanted to North America, dominate the modern world in wealth and power. Other peoples, including most Africans, have thrown off European colonial domination but remain far behind in wealth and power. Still other peoples, such as the aboriginal inhabitants of Australia, the Americas, and southernmost Africa, are no longer even masters of their own lands but have been decimated, subjugated, and in some cases even exterminated by European colonialists.</w:t>
      </w:r>
    </w:p>
    <w:p w14:paraId="4D299845" w14:textId="77777777" w:rsidR="00220098" w:rsidRPr="00220098" w:rsidRDefault="00220098" w:rsidP="00220098">
      <w:r w:rsidRPr="00220098">
        <w:t>Thus, questions about inequality in the modern world can be reformulated as follows. Why did wealth and power become distributed as they now are, rather than in some other way? For instance, why weren</w:t>
      </w:r>
      <w:r w:rsidRPr="00220098">
        <w:rPr>
          <w:lang w:val="fr-FR"/>
        </w:rPr>
        <w:t>’</w:t>
      </w:r>
      <w:r w:rsidRPr="00220098">
        <w:t>t Native Americans, Africans, and Aboriginal Australians the ones who decimated, subjugated, or exterminated Europeans and Asians?</w:t>
      </w:r>
    </w:p>
    <w:p w14:paraId="4FC374F8" w14:textId="77777777" w:rsidR="00220098" w:rsidRPr="00220098" w:rsidRDefault="00220098" w:rsidP="00220098">
      <w:r w:rsidRPr="00220098">
        <w:t>We can easily push this question back one step. As of the year 1500, when Europe</w:t>
      </w:r>
      <w:r w:rsidRPr="00220098">
        <w:rPr>
          <w:lang w:val="fr-FR"/>
        </w:rPr>
        <w:t>’</w:t>
      </w:r>
      <w:r w:rsidRPr="00220098">
        <w:t xml:space="preserve">s worldwide </w:t>
      </w:r>
      <w:r w:rsidRPr="00220098">
        <w:rPr>
          <w:b/>
          <w:bCs/>
          <w:lang w:val="es-ES_tradnl"/>
        </w:rPr>
        <w:t>colonial expansion</w:t>
      </w:r>
      <w:r w:rsidRPr="00220098">
        <w:t xml:space="preserve"> was just beginning, peoples on different continents already differed greatly in technology and political organization. Much of Europe, Asia, and North Africa was the site of </w:t>
      </w:r>
      <w:r w:rsidRPr="00220098">
        <w:rPr>
          <w:b/>
          <w:bCs/>
        </w:rPr>
        <w:t>metal-equipped states</w:t>
      </w:r>
      <w:r w:rsidRPr="00220098">
        <w:t xml:space="preserve"> or empires, some of them on the threshold of industrialization. Two Native American peoples, the Aztecs and the Incas, ruled over empires with stone tools. Parts of sub-Saharan Africa were divided among small states or chiefdoms with iron tools. Most other peoples — including all those of Australia and New Guinea, many Pacific islands, much of the Americas, and small parts of sub-Saharan Africa — lived as farming tribes or even still as hunter-gatherer bands using stone tools. Of course, those technological and political differences as of 1500 were the immediate cause of the modern world</w:t>
      </w:r>
      <w:r w:rsidRPr="00220098">
        <w:rPr>
          <w:lang w:val="fr-FR"/>
        </w:rPr>
        <w:t>’</w:t>
      </w:r>
      <w:r w:rsidRPr="00220098">
        <w:t xml:space="preserve">s inequalities. Empires with </w:t>
      </w:r>
      <w:r w:rsidRPr="00220098">
        <w:rPr>
          <w:b/>
          <w:bCs/>
        </w:rPr>
        <w:t xml:space="preserve">steel weapons </w:t>
      </w:r>
      <w:r w:rsidRPr="00220098">
        <w:t>were able to conquer or exterminate tribes with weapons of stone and wood. How, though, did the world get to be the way it was in 1500? Once again, we can easily push this question back one step further, by drawing on written histories and archaeological discoveries.</w:t>
      </w:r>
    </w:p>
    <w:p w14:paraId="186B2922" w14:textId="77777777" w:rsidR="00220098" w:rsidRPr="00220098" w:rsidRDefault="00220098" w:rsidP="00220098">
      <w:r w:rsidRPr="00220098">
        <w:t>Until the end of the last ice age, around 11,000 BCE, all peoples on all continents were still hunter-gatherers. Different rates of development on different continents, from 11,000 BCE to 1500 CE, were what led to the technological and political inequalities of 1500. While Aboriginal Australians and many Native Americans remained hunter-gatherers, most of Eurasia and much of the Americas and sub-Saharan Africa gradually developed agriculture, herding, metallurgy, and complex political organization. Parts of Eurasia, and one area of the Americas, independently developed writing as well. However, each of these new developments appeared earlier in Eurasia than elsewhere.... Thus, we can finally rephrase the question about the modern world</w:t>
      </w:r>
      <w:r w:rsidRPr="00220098">
        <w:rPr>
          <w:lang w:val="fr-FR"/>
        </w:rPr>
        <w:t>’</w:t>
      </w:r>
      <w:r w:rsidRPr="00220098">
        <w:t>s inequalities as follows: why did human development proceed at such different rates on different continents? Those disparate rates constitute history</w:t>
      </w:r>
      <w:r w:rsidRPr="00220098">
        <w:rPr>
          <w:lang w:val="fr-FR"/>
        </w:rPr>
        <w:t>’</w:t>
      </w:r>
      <w:r w:rsidRPr="00220098">
        <w:t>s broadest pattern....</w:t>
      </w:r>
    </w:p>
    <w:p w14:paraId="6215CB6D" w14:textId="77777777" w:rsidR="00220098" w:rsidRPr="00220098" w:rsidRDefault="00220098" w:rsidP="00220098">
      <w:r w:rsidRPr="00220098">
        <w:t xml:space="preserve">...On the one hand, the </w:t>
      </w:r>
      <w:r w:rsidRPr="00220098">
        <w:rPr>
          <w:b/>
          <w:bCs/>
        </w:rPr>
        <w:t>proximate explanations</w:t>
      </w:r>
      <w:r w:rsidRPr="00220098">
        <w:t xml:space="preserve"> are clear: some peoples developed guns, germs, steel, and other factors conferring political and economic power before others did; and some peoples never developed these power factors at all. On the other hand, the ultimate explanations — for example, why bronze tools appeared early in parts of Eurasia, late and only locally in the New World, and never in Aboriginal Australia — remain unclear. </w:t>
      </w:r>
      <w:r w:rsidRPr="00220098">
        <w:lastRenderedPageBreak/>
        <w:t xml:space="preserve">Our present lack of such </w:t>
      </w:r>
      <w:r w:rsidRPr="00220098">
        <w:rPr>
          <w:b/>
          <w:bCs/>
        </w:rPr>
        <w:t>ultimate explanations</w:t>
      </w:r>
      <w:r w:rsidRPr="00220098">
        <w:t xml:space="preserve"> leaves a big intellectual gap, since the broadest pattern of history thus remains unexplained.</w:t>
      </w:r>
    </w:p>
    <w:p w14:paraId="7929F8C6" w14:textId="77777777" w:rsidR="00220098" w:rsidRPr="00220098" w:rsidRDefault="00220098" w:rsidP="00220098">
      <w:r w:rsidRPr="00220098">
        <w:t>Authors are regularly asked by journalists to summarize a long book in one sentence. For this book, here is such a sentence: “History followed 100 different courses for different peoples because of differences among peoples</w:t>
      </w:r>
      <w:r w:rsidRPr="00220098">
        <w:rPr>
          <w:lang w:val="fr-FR"/>
        </w:rPr>
        <w:t xml:space="preserve">’ </w:t>
      </w:r>
      <w:r w:rsidRPr="00220098">
        <w:t xml:space="preserve">environments, not because of biological differences among peoples themselves.” Naturally, the notion that environmental geography and biogeography influenced societal development is an old idea. Nowadays, though, the view is not held in esteem by historians; it is considered wrong or simplistic, or it is caricatured as </w:t>
      </w:r>
      <w:r w:rsidRPr="00220098">
        <w:rPr>
          <w:b/>
          <w:bCs/>
        </w:rPr>
        <w:t>environmental determinism</w:t>
      </w:r>
      <w:r w:rsidRPr="00220098">
        <w:t xml:space="preserve"> and dismissed, or else the whole subject of trying to understand worldwide differences is shelved as too difficult. Yet geography obviously has some effect on history; the open question concerns how much effect, and whether geography can account for history</w:t>
      </w:r>
      <w:r w:rsidRPr="00220098">
        <w:rPr>
          <w:lang w:val="fr-FR"/>
        </w:rPr>
        <w:t>’</w:t>
      </w:r>
      <w:r w:rsidRPr="00220098">
        <w:t>s broad pattern.</w:t>
      </w:r>
    </w:p>
    <w:p w14:paraId="5A39BE83" w14:textId="77777777" w:rsidR="00220098" w:rsidRPr="00220098" w:rsidRDefault="00220098" w:rsidP="00220098">
      <w:r w:rsidRPr="00220098">
        <w:t>The time is now ripe for a fresh look at these questions, because of new information from scientific disciplines seemingly remote from human history. Those disciplines include, above all, genetics, molecular biology, and biogeography as applied to crops and their wild ancestors; the same disciplines plus behavioral ecology, as applied to domestic animals and their wild ancestors; molecular biology of human germs and related germs of animals; epidemiology of human diseases; human genetics; linguistics; archaeological studies on all continents and major islands; and studies of the histories of technology, writing, and political organization....</w:t>
      </w:r>
    </w:p>
    <w:p w14:paraId="744E87B8" w14:textId="77777777" w:rsidR="00220098" w:rsidRPr="00220098" w:rsidRDefault="00220098" w:rsidP="00220098">
      <w:r w:rsidRPr="00220098">
        <w:t>...[F]ood production — that is, the growing of food by agriculture or herding, instead of the hunting and gathering of wild foods — ultimately led to the immediate factors permitting [Eurasians</w:t>
      </w:r>
      <w:r w:rsidRPr="00220098">
        <w:rPr>
          <w:lang w:val="fr-FR"/>
        </w:rPr>
        <w:t>’</w:t>
      </w:r>
      <w:r w:rsidRPr="00220098">
        <w:rPr>
          <w:lang w:val="it-IT"/>
        </w:rPr>
        <w:t>] triumph [over non-Eurasians</w:t>
      </w:r>
      <w:r w:rsidRPr="00220098">
        <w:rPr>
          <w:lang w:val="fr-FR"/>
        </w:rPr>
        <w:t>’</w:t>
      </w:r>
      <w:r w:rsidRPr="00220098">
        <w:t>]. But the rise of food production varied around the globe...</w:t>
      </w:r>
    </w:p>
    <w:p w14:paraId="03B99FC6" w14:textId="77777777" w:rsidR="00220098" w:rsidRPr="00220098" w:rsidRDefault="00220098" w:rsidP="00220098">
      <w:r w:rsidRPr="00220098">
        <w:t>[P]eoples in some parts of the world developed food production by themselves; some other peoples acquired it in prehistoric times from those independent centers; and still others neither developed nor acquired food production prehistorically but remained hunter-gatherers until modern times....</w:t>
      </w:r>
    </w:p>
    <w:p w14:paraId="03332136" w14:textId="77777777" w:rsidR="00220098" w:rsidRPr="00220098" w:rsidRDefault="00220098" w:rsidP="00220098">
      <w:r w:rsidRPr="00220098">
        <w:t>...Geographic differences in the local suites of wild plants and animals available for domestication go a long way toward explaining why only a few areas became independent centers of food production, and why it arose earlier in some of those areas than in others. From those few centers of origin, food production spread much more rapidly to some areas than to others. A major factor contributing to those differing rates of spread turns out to have been the orientation of the continents</w:t>
      </w:r>
      <w:r w:rsidRPr="00220098">
        <w:rPr>
          <w:lang w:val="fr-FR"/>
        </w:rPr>
        <w:t xml:space="preserve">’ </w:t>
      </w:r>
      <w:r w:rsidRPr="00220098">
        <w:t>axes: predominantly west-east for Eurasia, predominantly north-south for the Americas and Africa.</w:t>
      </w:r>
    </w:p>
    <w:p w14:paraId="5B8DC385" w14:textId="77777777" w:rsidR="00220098" w:rsidRPr="00220098" w:rsidRDefault="00220098" w:rsidP="00220098">
      <w:r w:rsidRPr="00220098">
        <w:t xml:space="preserve">....Far more Native Americans and other non-Eurasian peoples were killed by Eurasian germs than by Eurasian guns or steel weapons. Conversely, few or no distinctive lethal germs awaited would-be European conquerors in the New World. Why was the </w:t>
      </w:r>
      <w:r w:rsidRPr="00220098">
        <w:rPr>
          <w:b/>
          <w:bCs/>
        </w:rPr>
        <w:t>germ exchange</w:t>
      </w:r>
      <w:r w:rsidRPr="00220098">
        <w:t xml:space="preserve"> so unequal? Here, the results of recent molecular biological studies are illuminating in linking germs to the rise of food production, in Eurasia much more than in the Americas.</w:t>
      </w:r>
    </w:p>
    <w:p w14:paraId="6892BA48" w14:textId="77777777" w:rsidR="00220098" w:rsidRPr="00220098" w:rsidRDefault="00220098" w:rsidP="00220098">
      <w:r w:rsidRPr="00220098">
        <w:lastRenderedPageBreak/>
        <w:t xml:space="preserve">Another chain of causation led from food production to writing, possibly the most important single invention of the last few thousand years. Writing has evolved de novo only a few times in human history, in areas that had been the earliest sites of the rise of food production in their respective regions.... Hence, for the student of world history, the phenomenon of writing is particularly useful for exploring another important </w:t>
      </w:r>
      <w:r w:rsidRPr="00220098">
        <w:rPr>
          <w:b/>
          <w:bCs/>
        </w:rPr>
        <w:t>constellation of causes</w:t>
      </w:r>
      <w:r w:rsidRPr="00220098">
        <w:rPr>
          <w:lang w:val="fr-FR"/>
        </w:rPr>
        <w:t>: geography’</w:t>
      </w:r>
      <w:r w:rsidRPr="00220098">
        <w:t>s effect on the ease with which ideas and inventions spread.</w:t>
      </w:r>
    </w:p>
    <w:p w14:paraId="60013B63" w14:textId="77777777" w:rsidR="00220098" w:rsidRPr="00220098" w:rsidRDefault="00220098" w:rsidP="00220098">
      <w:r w:rsidRPr="00220098">
        <w:t xml:space="preserve">What holds for writing also holds for technology. A crucial question is whether </w:t>
      </w:r>
      <w:r w:rsidRPr="00220098">
        <w:rPr>
          <w:b/>
          <w:bCs/>
        </w:rPr>
        <w:t>technological innovation</w:t>
      </w:r>
      <w:r w:rsidRPr="00220098">
        <w:t xml:space="preserve"> is so dependent on rare inventor-geniuses, and on many idiosyncratic cultural factors, as to defy an understanding of world patterns. In fact, we shall see that, paradoxically, this large number of cultural factors makes it easier, not harder, to understand world patterns of technology. By enabling farmers to generate food surpluses, food production permitted farming societies to support full-time craft specialists who did not grow their own food and who developed technologies.</w:t>
      </w:r>
    </w:p>
    <w:p w14:paraId="2A504000" w14:textId="77777777" w:rsidR="00220098" w:rsidRPr="00220098" w:rsidRDefault="00220098" w:rsidP="00220098">
      <w:r w:rsidRPr="00220098">
        <w:t>Besides sustaining scribes and inventors, food production also enabled farmers to support politicians.... Mobile bands of hunter-gatherers are relatively egalitarian, and their political sphere is confined to the band</w:t>
      </w:r>
      <w:r w:rsidRPr="00220098">
        <w:rPr>
          <w:lang w:val="fr-FR"/>
        </w:rPr>
        <w:t>’</w:t>
      </w:r>
      <w:r w:rsidRPr="00220098">
        <w:t xml:space="preserve">s own territory and to shifting alliances with neighboring bands. With the rise of dense, sedentary, food-producing populations came the rise of chiefs, kings, and bureaucrats. Such </w:t>
      </w:r>
      <w:r w:rsidRPr="00220098">
        <w:rPr>
          <w:b/>
          <w:bCs/>
          <w:lang w:val="fr-FR"/>
        </w:rPr>
        <w:t>bureaucracies</w:t>
      </w:r>
      <w:r w:rsidRPr="00220098">
        <w:t xml:space="preserve"> were essential not only to governing large and populous domains but also to maintaining standing armies, sending out fleets of exploration, and organizing wars of conquest.</w:t>
      </w:r>
    </w:p>
    <w:p w14:paraId="63B3FD37" w14:textId="77777777" w:rsidR="00220098" w:rsidRPr="00220098" w:rsidRDefault="00220098" w:rsidP="00220098">
      <w:r w:rsidRPr="00220098">
        <w:t>[T]his book identifies several constellations of environmental factors that I believe provide a large part of the answer to Yali</w:t>
      </w:r>
      <w:r w:rsidRPr="00220098">
        <w:rPr>
          <w:lang w:val="fr-FR"/>
        </w:rPr>
        <w:t>’</w:t>
      </w:r>
      <w:r w:rsidRPr="00220098">
        <w:t>s question. Recognition of those factors emphasizes the unexplained residue, whose understanding will be a task for the future....</w:t>
      </w:r>
    </w:p>
    <w:p w14:paraId="0B06102F" w14:textId="77777777" w:rsidR="00220098" w:rsidRPr="00220098" w:rsidRDefault="00220098" w:rsidP="00220098">
      <w:r w:rsidRPr="00220098">
        <w:t>Perhaps the biggest of these unsolved problems is to establish human history as a historical science, on a par with recognized historical sciences such as evolutionary biology, geology, and climatology. The study of human history does pose real difficulties, but those recognized historical sciences encounter some of the same challenges. Hence the methods developed in some of these other fields may also prove useful in the field of human history. Already, though, I hope to have convinced you, the reader, that history is not “just one damn fact after another,” as a cynic put it. There really are broad patterns to history, and the search for their explanation is as productive as it is fascinating....</w:t>
      </w:r>
    </w:p>
    <w:p w14:paraId="02A78F74" w14:textId="77777777" w:rsidR="00220098" w:rsidRPr="00220098" w:rsidRDefault="00220098" w:rsidP="0088399E">
      <w:pPr>
        <w:pStyle w:val="Heading3"/>
      </w:pPr>
      <w:r w:rsidRPr="00220098">
        <w:t>Excerpts from Guns, Germs, and Steel: The Fates of Human Societies (1060L)</w:t>
      </w:r>
    </w:p>
    <w:p w14:paraId="71370757" w14:textId="77777777" w:rsidR="00220098" w:rsidRPr="006C1BA2" w:rsidRDefault="00220098" w:rsidP="00220098">
      <w:pPr>
        <w:rPr>
          <w:i/>
        </w:rPr>
      </w:pPr>
      <w:r w:rsidRPr="006C1BA2">
        <w:rPr>
          <w:i/>
        </w:rPr>
        <w:t>By Jared Diamond, adapted by Newsela</w:t>
      </w:r>
    </w:p>
    <w:p w14:paraId="67218945" w14:textId="77777777" w:rsidR="00220098" w:rsidRPr="00220098" w:rsidRDefault="00220098" w:rsidP="00220098">
      <w:r w:rsidRPr="00220098">
        <w:t>Jared Mason Diamond (1937- ) is an American scientist and author whose work draws from a variety of fields. He is currently a professor of geography and of physiology at UCLA.</w:t>
      </w:r>
    </w:p>
    <w:p w14:paraId="0C9C05CB" w14:textId="77777777" w:rsidR="00220098" w:rsidRPr="00220098" w:rsidRDefault="00220098" w:rsidP="00220098">
      <w:r w:rsidRPr="00220098">
        <w:t xml:space="preserve">His 1997 book, </w:t>
      </w:r>
      <w:r w:rsidRPr="00220098">
        <w:rPr>
          <w:i/>
          <w:iCs/>
        </w:rPr>
        <w:t>Guns, Germs, and Steel: The Fates of Human Societies</w:t>
      </w:r>
      <w:r w:rsidRPr="00220098">
        <w:t xml:space="preserve">, won the 1998 Pulitzer Prize for general nonfiction and the Aventis Prize for Best Science Book. The basic premise of the book is to explain why Eurasian civilizations have survived and conquered </w:t>
      </w:r>
      <w:r w:rsidRPr="00220098">
        <w:lastRenderedPageBreak/>
        <w:t xml:space="preserve">others. It refutes the idea that Eurasian dominance is due to intellectual, moral, or genetic superiority. </w:t>
      </w:r>
    </w:p>
    <w:p w14:paraId="5896FB89" w14:textId="77777777" w:rsidR="00220098" w:rsidRPr="00220098" w:rsidRDefault="00220098" w:rsidP="00220098">
      <w:r w:rsidRPr="00220098">
        <w:t>The following excerpt has been adapted from the original.</w:t>
      </w:r>
    </w:p>
    <w:p w14:paraId="333C98DA" w14:textId="77777777" w:rsidR="00220098" w:rsidRPr="00220098" w:rsidRDefault="00220098" w:rsidP="00AE11B8">
      <w:pPr>
        <w:pStyle w:val="Heading4"/>
      </w:pPr>
      <w:r w:rsidRPr="00220098">
        <w:t>Guns, Germs, and Steel</w:t>
      </w:r>
    </w:p>
    <w:p w14:paraId="36C0B41E" w14:textId="77777777" w:rsidR="00220098" w:rsidRPr="00220098" w:rsidRDefault="00220098" w:rsidP="00220098">
      <w:r w:rsidRPr="00220098">
        <w:t xml:space="preserve">History has gone very differently for peoples from different parts of the globe. The last ice age ended 13,000 years ago. Since then, some parts of the world developed </w:t>
      </w:r>
      <w:r w:rsidRPr="00220098">
        <w:rPr>
          <w:b/>
          <w:bCs/>
        </w:rPr>
        <w:t>literate industrial societies</w:t>
      </w:r>
      <w:r w:rsidRPr="00220098">
        <w:t xml:space="preserve"> with metal tools. Other parts developed only </w:t>
      </w:r>
      <w:r w:rsidRPr="00220098">
        <w:rPr>
          <w:b/>
          <w:bCs/>
        </w:rPr>
        <w:t>nonliterate farming societies</w:t>
      </w:r>
      <w:r w:rsidRPr="00220098">
        <w:t xml:space="preserve">. Still others had societies of </w:t>
      </w:r>
      <w:r w:rsidRPr="00220098">
        <w:rPr>
          <w:b/>
          <w:bCs/>
        </w:rPr>
        <w:t>hunter-gatherers</w:t>
      </w:r>
      <w:r w:rsidRPr="00220098">
        <w:t xml:space="preserve"> with stone tools. Those historical inequalities still influence the modern world because the literate societies with metal tools have conquered or exterminated the other societies.</w:t>
      </w:r>
    </w:p>
    <w:p w14:paraId="19CAC355" w14:textId="77777777" w:rsidR="00220098" w:rsidRPr="00220098" w:rsidRDefault="00220098" w:rsidP="00220098">
      <w:r w:rsidRPr="00220098">
        <w:t>These differences are the basic facts of world history. But the reasons for them remain uncertain and controversial. This puzzling question of their origins was posed to me 25 years ago in a simple, personal form.</w:t>
      </w:r>
    </w:p>
    <w:p w14:paraId="12B464F4" w14:textId="77777777" w:rsidR="00220098" w:rsidRPr="00220098" w:rsidRDefault="00220098" w:rsidP="00220098">
      <w:r w:rsidRPr="00220098">
        <w:t>In July 1972 I was on the tropical island of New Guinea, studying bird evolution. I started talking to a remarkable local politician named Yali, as we walked together.</w:t>
      </w:r>
    </w:p>
    <w:p w14:paraId="2D91ACA6" w14:textId="77777777" w:rsidR="00220098" w:rsidRPr="00220098" w:rsidRDefault="00220098" w:rsidP="00220098">
      <w:r w:rsidRPr="00220098">
        <w:t>After a while, Yali began to quiz me.... [H]e asked me, “Why is it that you white people developed so much cargo and brought it to New Guinea, but we black people had little cargo of our own?”</w:t>
      </w:r>
    </w:p>
    <w:p w14:paraId="48992523" w14:textId="77777777" w:rsidR="00220098" w:rsidRPr="00220098" w:rsidRDefault="00220098" w:rsidP="00220098">
      <w:r w:rsidRPr="00220098">
        <w:t>Yali</w:t>
      </w:r>
      <w:r w:rsidRPr="00220098">
        <w:rPr>
          <w:lang w:val="fr-FR"/>
        </w:rPr>
        <w:t>’</w:t>
      </w:r>
      <w:r w:rsidRPr="00220098">
        <w:t>s question concerned only the contrasting lifestyles of New Guineans and of European whites, but it points to a larger set of contrasts within the modern world:</w:t>
      </w:r>
    </w:p>
    <w:p w14:paraId="36327879" w14:textId="77777777" w:rsidR="00220098" w:rsidRPr="00220098" w:rsidRDefault="00220098" w:rsidP="00220098">
      <w:r w:rsidRPr="00220098">
        <w:t>Peoples of Eurasian origin dominate the modern world in wealth and power. Other peoples, including most Africans, have defeated European colonialism, but still remain far behind in wealth and power. Still other peoples, such as aboriginals in Australia and the Americas have been dominated and destroyed by European colonialists.</w:t>
      </w:r>
    </w:p>
    <w:p w14:paraId="49447BBE" w14:textId="77777777" w:rsidR="00220098" w:rsidRPr="00220098" w:rsidRDefault="00220098" w:rsidP="00220098">
      <w:r w:rsidRPr="00220098">
        <w:t>Thus, questions about inequality in the modern world can be reformulated as follows. Why did wealth and power become distributed as they now are, rather than in some other way? For instance, why weren</w:t>
      </w:r>
      <w:r w:rsidRPr="00220098">
        <w:rPr>
          <w:lang w:val="fr-FR"/>
        </w:rPr>
        <w:t>’</w:t>
      </w:r>
      <w:r w:rsidRPr="00220098">
        <w:t>t Native Americans, Africans, and Aboriginal Australians the ones who dominated and destroyed Europeans and Asians?</w:t>
      </w:r>
    </w:p>
    <w:p w14:paraId="634C144B" w14:textId="77777777" w:rsidR="00220098" w:rsidRPr="00220098" w:rsidRDefault="00220098" w:rsidP="00AE11B8">
      <w:pPr>
        <w:pStyle w:val="Heading4"/>
      </w:pPr>
      <w:r w:rsidRPr="00220098">
        <w:t>Going back to 1500 and further</w:t>
      </w:r>
    </w:p>
    <w:p w14:paraId="78B36D24" w14:textId="77777777" w:rsidR="00220098" w:rsidRPr="00220098" w:rsidRDefault="00220098" w:rsidP="00220098">
      <w:r w:rsidRPr="00220098">
        <w:t>We can easily push this question back one step. By 1500, peoples on different continents differed greatly in technology and political organization.</w:t>
      </w:r>
    </w:p>
    <w:p w14:paraId="166EED80" w14:textId="77777777" w:rsidR="00220098" w:rsidRPr="00220098" w:rsidRDefault="00220098" w:rsidP="00220098">
      <w:r w:rsidRPr="00220098">
        <w:t xml:space="preserve">Europe, Asia and North Africa were home to </w:t>
      </w:r>
      <w:r w:rsidRPr="00220098">
        <w:rPr>
          <w:b/>
          <w:bCs/>
        </w:rPr>
        <w:t>metal-equipped states</w:t>
      </w:r>
      <w:r w:rsidRPr="00220098">
        <w:t xml:space="preserve"> or empires. Two Native American peoples, the Aztecs and the Incas, ruled over empires with stone tools. Parts of sub-Saharan Africa were divided among small states or chiefdoms with iron tools.</w:t>
      </w:r>
    </w:p>
    <w:p w14:paraId="3899FEDF" w14:textId="77777777" w:rsidR="00220098" w:rsidRPr="00220098" w:rsidRDefault="00220098" w:rsidP="00220098">
      <w:r w:rsidRPr="00220098">
        <w:t>Most other peoples — including all those of Australia and New Guinea, many Pacific islands, much of the Americas, and small parts of sub-Saharan Africa — lived as farming tribes or even still as hunter-gatherer bands using stone tools.</w:t>
      </w:r>
    </w:p>
    <w:p w14:paraId="06D393C5" w14:textId="77777777" w:rsidR="00220098" w:rsidRPr="00220098" w:rsidRDefault="00220098" w:rsidP="00220098">
      <w:r w:rsidRPr="00220098">
        <w:lastRenderedPageBreak/>
        <w:t>Of course, those technological and political differences as of 1500 were the immediate cause of the modern world</w:t>
      </w:r>
      <w:r w:rsidRPr="00220098">
        <w:rPr>
          <w:lang w:val="fr-FR"/>
        </w:rPr>
        <w:t>’</w:t>
      </w:r>
      <w:r w:rsidRPr="00220098">
        <w:t xml:space="preserve">s inequalities. Empires with </w:t>
      </w:r>
      <w:r w:rsidRPr="00220098">
        <w:rPr>
          <w:b/>
          <w:bCs/>
        </w:rPr>
        <w:t>steel weapons</w:t>
      </w:r>
      <w:r w:rsidRPr="00220098">
        <w:t xml:space="preserve"> were able to conquer or exterminate tribes with weapons of stone and wood. How, though, did the world get to be the way it was in 1500? Once again, we can push this question back one step further.</w:t>
      </w:r>
    </w:p>
    <w:p w14:paraId="7DD8AF79" w14:textId="77777777" w:rsidR="00220098" w:rsidRPr="00220098" w:rsidRDefault="00220098" w:rsidP="00220098">
      <w:r w:rsidRPr="00220098">
        <w:t>All peoples on all continents were hunter-gatherers at the end of the last ice age, around 11,000 BCE. Between 11,000 BCE and 1500 CE, technological and political inequalities appeared.</w:t>
      </w:r>
    </w:p>
    <w:p w14:paraId="7CD0BD06" w14:textId="77777777" w:rsidR="00220098" w:rsidRPr="00220098" w:rsidRDefault="00220098" w:rsidP="00220098">
      <w:r w:rsidRPr="00220098">
        <w:t>During this time most of Eurasia, the Americas and sub-Saharan Africa developed agriculture, herding, metal-working, and political organization. However, each of these new developments appeared first in Eurasia.</w:t>
      </w:r>
    </w:p>
    <w:p w14:paraId="6EF089FC" w14:textId="77777777" w:rsidR="00220098" w:rsidRPr="00220098" w:rsidRDefault="00220098" w:rsidP="00220098">
      <w:r w:rsidRPr="00220098">
        <w:t>We can now ask this question about the world</w:t>
      </w:r>
      <w:r w:rsidRPr="00220098">
        <w:rPr>
          <w:lang w:val="fr-FR"/>
        </w:rPr>
        <w:t>’</w:t>
      </w:r>
      <w:r w:rsidRPr="00220098">
        <w:t>s inequalities: Why did human development proceed at such different rates on different continents?</w:t>
      </w:r>
    </w:p>
    <w:p w14:paraId="1CEA7DAA" w14:textId="77777777" w:rsidR="00220098" w:rsidRPr="00220098" w:rsidRDefault="00220098" w:rsidP="00220098">
      <w:r w:rsidRPr="00220098">
        <w:t xml:space="preserve">On the one hand, we can look at the </w:t>
      </w:r>
      <w:r w:rsidRPr="00220098">
        <w:rPr>
          <w:b/>
          <w:bCs/>
        </w:rPr>
        <w:t>proximate explanations</w:t>
      </w:r>
      <w:r w:rsidRPr="00220098">
        <w:t>, that is, the immediate reasons. These are clear: some peoples developed guns, germs, steel, and political/economic power before others. Some peoples never developed these power factors at all.</w:t>
      </w:r>
    </w:p>
    <w:p w14:paraId="6AE392A2" w14:textId="77777777" w:rsidR="00220098" w:rsidRPr="00220098" w:rsidRDefault="00220098" w:rsidP="00220098">
      <w:r w:rsidRPr="00220098">
        <w:t xml:space="preserve">On the other hand, the </w:t>
      </w:r>
      <w:r w:rsidRPr="00220098">
        <w:rPr>
          <w:b/>
          <w:bCs/>
        </w:rPr>
        <w:t>ultimate explanations</w:t>
      </w:r>
      <w:r w:rsidRPr="00220098">
        <w:t xml:space="preserve"> remain unclear. For example, why did bronze tools appear earlier in Eurasia, later in the New World, and never in Aboriginal Australia? If we can understand the ultimate explanations, we can explain a broader pattern of history.</w:t>
      </w:r>
    </w:p>
    <w:p w14:paraId="377D53AD" w14:textId="77777777" w:rsidR="00220098" w:rsidRPr="00220098" w:rsidRDefault="00220098" w:rsidP="00220098">
      <w:r w:rsidRPr="00220098">
        <w:t>My book can be summarized in one sentence: “History followed 100 different courses for different peoples because of differences among peoples</w:t>
      </w:r>
      <w:r w:rsidRPr="00220098">
        <w:rPr>
          <w:lang w:val="fr-FR"/>
        </w:rPr>
        <w:t xml:space="preserve">’ </w:t>
      </w:r>
      <w:r w:rsidRPr="00220098">
        <w:rPr>
          <w:b/>
          <w:bCs/>
        </w:rPr>
        <w:t>environments</w:t>
      </w:r>
      <w:r w:rsidRPr="00220098">
        <w:t>, not because of biological differences among peoples themselves.”</w:t>
      </w:r>
    </w:p>
    <w:p w14:paraId="5DFFF361" w14:textId="77777777" w:rsidR="00220098" w:rsidRPr="00220098" w:rsidRDefault="00220098" w:rsidP="00220098">
      <w:r w:rsidRPr="00220098">
        <w:t>This idea has been around for a long time. Many historians don</w:t>
      </w:r>
      <w:r w:rsidRPr="00220098">
        <w:rPr>
          <w:lang w:val="fr-FR"/>
        </w:rPr>
        <w:t>’</w:t>
      </w:r>
      <w:r w:rsidRPr="00220098">
        <w:t xml:space="preserve">t like it because they see it as </w:t>
      </w:r>
      <w:r w:rsidRPr="00220098">
        <w:rPr>
          <w:b/>
          <w:bCs/>
        </w:rPr>
        <w:t>environmental determinism</w:t>
      </w:r>
      <w:r w:rsidRPr="00220098">
        <w:t>, that is, believing that environment alone determines culture. Yet geography obviously has some effect on history; the open question concerns how much effect, and whether geography can account for history</w:t>
      </w:r>
      <w:r w:rsidRPr="00220098">
        <w:rPr>
          <w:lang w:val="fr-FR"/>
        </w:rPr>
        <w:t>’</w:t>
      </w:r>
      <w:r w:rsidRPr="00220098">
        <w:t>s broad pattern.</w:t>
      </w:r>
    </w:p>
    <w:p w14:paraId="3F28C0C8" w14:textId="77777777" w:rsidR="00220098" w:rsidRPr="00220098" w:rsidRDefault="00220098" w:rsidP="00220098">
      <w:r w:rsidRPr="00220098">
        <w:t>The time is now ripe for a fresh look at these questions, because of new information from various scientific disciplines. Those disciplines include genetics, molecular biology, biogeography, behavioral ecology, linguistics, archaeology; and studies of the histories of technology, writing, and political organization....</w:t>
      </w:r>
    </w:p>
    <w:p w14:paraId="19788BC1" w14:textId="77777777" w:rsidR="00220098" w:rsidRPr="00220098" w:rsidRDefault="00220098" w:rsidP="00AE11B8">
      <w:pPr>
        <w:pStyle w:val="Heading4"/>
      </w:pPr>
      <w:r w:rsidRPr="00220098">
        <w:t>The role of food production</w:t>
      </w:r>
    </w:p>
    <w:p w14:paraId="40962F73" w14:textId="77777777" w:rsidR="00220098" w:rsidRPr="00220098" w:rsidRDefault="00220098" w:rsidP="00220098">
      <w:r w:rsidRPr="00220098">
        <w:t>Food production — that is, the growing of food by agriculture or herding, instead of the hunting and gathering of wild foods — ultimately led to Eurasians</w:t>
      </w:r>
      <w:r w:rsidRPr="00220098">
        <w:rPr>
          <w:lang w:val="fr-FR"/>
        </w:rPr>
        <w:t xml:space="preserve">’ </w:t>
      </w:r>
      <w:r w:rsidRPr="00220098">
        <w:t>triumph over non-Eurasians. But the rise of food production varied around the globe.</w:t>
      </w:r>
    </w:p>
    <w:p w14:paraId="5CA71B6D" w14:textId="77777777" w:rsidR="00220098" w:rsidRPr="00220098" w:rsidRDefault="00220098" w:rsidP="00220098">
      <w:r w:rsidRPr="00220098">
        <w:t>Peoples in some parts of the world developed food production independently by themselves. Some other peoples acquired it in prehistoric times from those independent food production centers. Still others neither developed nor acquired food production prehistorically but remained hunter-gatherers until modern times.</w:t>
      </w:r>
    </w:p>
    <w:p w14:paraId="11D41DD6" w14:textId="77777777" w:rsidR="00220098" w:rsidRPr="00220098" w:rsidRDefault="00220098" w:rsidP="00220098">
      <w:r w:rsidRPr="00220098">
        <w:lastRenderedPageBreak/>
        <w:t>How did some areas develop food production on their own? The availability of local wild plants and animals that could be domesticated was a major factor. How did food production then spread? It turns out it was easier to spread along Eurasia</w:t>
      </w:r>
      <w:r w:rsidRPr="00220098">
        <w:rPr>
          <w:lang w:val="fr-FR"/>
        </w:rPr>
        <w:t>’</w:t>
      </w:r>
      <w:r w:rsidRPr="00220098">
        <w:t>s west-east axis than the north-south axis of the Americas and Africa.</w:t>
      </w:r>
    </w:p>
    <w:p w14:paraId="11894A2D" w14:textId="77777777" w:rsidR="00220098" w:rsidRPr="00220098" w:rsidRDefault="00220098" w:rsidP="00220098">
      <w:r w:rsidRPr="00220098">
        <w:t xml:space="preserve">Far more Native Americans and other non-Eurasian peoples were killed by Eurasian germs than by Eurasian guns or steel weapons. Conversely, few lethal germs awaited Europeans in the New World. Why was the </w:t>
      </w:r>
      <w:r w:rsidRPr="00220098">
        <w:rPr>
          <w:b/>
          <w:bCs/>
        </w:rPr>
        <w:t>germ exchange</w:t>
      </w:r>
      <w:r w:rsidRPr="00220098">
        <w:t xml:space="preserve"> so unequal? Recent molecular biological studies have linked germs to the rise of food production, in Eurasia much more than in the Americas.</w:t>
      </w:r>
    </w:p>
    <w:p w14:paraId="5AEF52FF" w14:textId="77777777" w:rsidR="00220098" w:rsidRPr="00220098" w:rsidRDefault="00220098" w:rsidP="00220098">
      <w:r w:rsidRPr="00220098">
        <w:t>The appearance of writing is also linked to food production. Writing is possibly the most important single invention of the last few thousand years. Only a couple times in history has writing evolved independently. These cases were in areas that were early sites of food production in their regions. We can use the spread of writing to look at another important idea: how does geography affect the spread of ideas and inventions?</w:t>
      </w:r>
    </w:p>
    <w:p w14:paraId="2A4FF8C0" w14:textId="77777777" w:rsidR="00220098" w:rsidRPr="00220098" w:rsidRDefault="00220098" w:rsidP="00220098">
      <w:r w:rsidRPr="00220098">
        <w:t>The development of writing mirrors the development of technology as a whole. Food production allowed farmers to produce extra food. This food supported specialists in crafts who had time to develop technologies, because they did not have to grow their own food.</w:t>
      </w:r>
    </w:p>
    <w:p w14:paraId="590697BE" w14:textId="77777777" w:rsidR="00220098" w:rsidRPr="00220098" w:rsidRDefault="00220098" w:rsidP="00220098">
      <w:r w:rsidRPr="00220098">
        <w:t xml:space="preserve">Besides supporting scribes and inventors, food production also enabled farmers to support politicians. Mobile bands of hunter-gatherers are relatively equal. But with food production came dense, sedentary populations. These gave rise to chiefs, kings, and bureaucrats. These </w:t>
      </w:r>
      <w:r w:rsidRPr="00220098">
        <w:rPr>
          <w:bCs/>
          <w:lang w:val="fr-FR"/>
        </w:rPr>
        <w:t>bureaucracies</w:t>
      </w:r>
      <w:r w:rsidRPr="00220098">
        <w:t xml:space="preserve"> governed large domains, maintained armies, sent out explorers, and organized wars of conquest.</w:t>
      </w:r>
    </w:p>
    <w:p w14:paraId="6CF8447D" w14:textId="77777777" w:rsidR="00220098" w:rsidRPr="00220098" w:rsidRDefault="00220098" w:rsidP="00220098">
      <w:r w:rsidRPr="00220098">
        <w:t>This book identifies several groups of environmental factors that I believe provide a large part of the answer to Yali</w:t>
      </w:r>
      <w:r w:rsidRPr="00220098">
        <w:rPr>
          <w:lang w:val="fr-FR"/>
        </w:rPr>
        <w:t>’s question.</w:t>
      </w:r>
    </w:p>
    <w:p w14:paraId="0B6861E7" w14:textId="77777777" w:rsidR="00220098" w:rsidRPr="00220098" w:rsidRDefault="00220098" w:rsidP="00220098">
      <w:r w:rsidRPr="00220098">
        <w:t>Perhaps the biggest of these unsolved problems is to establish human history as a historical science, on a par with recognized historical sciences such as evolutionary biology, geology, and climatology. The study of human history does pose real difficulties, but those recognized historical sciences encounter some of the same challenges. Hence the methods developed in some of these other fields may also prove useful in the field of human history. Already, though, I hope to have convinced you, the reader, that history is not “just one damn fact after another,” as a cynic put it. There really are broad patterns to history, and the search for their explanation is as productive as it is fascinating.</w:t>
      </w:r>
    </w:p>
    <w:p w14:paraId="3E80A360" w14:textId="77777777" w:rsidR="00220098" w:rsidRPr="00220098" w:rsidRDefault="00220098" w:rsidP="0088399E">
      <w:pPr>
        <w:pStyle w:val="Heading3"/>
      </w:pPr>
      <w:r w:rsidRPr="00220098">
        <w:t>Excerpts from Guns, Germs, and Steel: The Fates of Human Societies (910L)</w:t>
      </w:r>
    </w:p>
    <w:p w14:paraId="68086626" w14:textId="77777777" w:rsidR="00220098" w:rsidRPr="006C1BA2" w:rsidRDefault="00220098" w:rsidP="00220098">
      <w:pPr>
        <w:rPr>
          <w:i/>
        </w:rPr>
      </w:pPr>
      <w:r w:rsidRPr="006C1BA2">
        <w:rPr>
          <w:i/>
        </w:rPr>
        <w:t>By Jared Diamond, adapted by Newsela</w:t>
      </w:r>
    </w:p>
    <w:p w14:paraId="2543BC90" w14:textId="77777777" w:rsidR="00220098" w:rsidRPr="00220098" w:rsidRDefault="00220098" w:rsidP="00220098">
      <w:r w:rsidRPr="00220098">
        <w:t>Jared Mason Diamond (1937- ) is an American scientist and author whose work draws from a variety of fields. He is currently a professor of geography and of physiology at UCLA.</w:t>
      </w:r>
    </w:p>
    <w:p w14:paraId="32A5A459" w14:textId="77777777" w:rsidR="00220098" w:rsidRPr="00220098" w:rsidRDefault="00220098" w:rsidP="00220098">
      <w:r w:rsidRPr="00220098">
        <w:t xml:space="preserve">His 1997 book, </w:t>
      </w:r>
      <w:r w:rsidRPr="00220098">
        <w:rPr>
          <w:i/>
          <w:iCs/>
        </w:rPr>
        <w:t>Guns, Germs, and Steel: The Fates of Human Societies</w:t>
      </w:r>
      <w:r w:rsidRPr="00220098">
        <w:t xml:space="preserve">, won the 1998 Pulitzer Prize for general nonfiction. The book explains why Eurasian civilizations have </w:t>
      </w:r>
      <w:r w:rsidRPr="00220098">
        <w:lastRenderedPageBreak/>
        <w:t>survived and conquered others. It refutes the idea that Eurasian dominance is due to intellectual, moral, or genetic superiority.</w:t>
      </w:r>
    </w:p>
    <w:p w14:paraId="179EC17A" w14:textId="77777777" w:rsidR="00220098" w:rsidRPr="00220098" w:rsidRDefault="00220098" w:rsidP="00220098">
      <w:r w:rsidRPr="00220098">
        <w:t>The following selection from the book has been adapted.</w:t>
      </w:r>
    </w:p>
    <w:p w14:paraId="40712250" w14:textId="77777777" w:rsidR="00220098" w:rsidRPr="00220098" w:rsidRDefault="00220098" w:rsidP="00AE11B8">
      <w:pPr>
        <w:pStyle w:val="Heading4"/>
      </w:pPr>
      <w:r w:rsidRPr="00220098">
        <w:t>Guns, Germs, and Steel</w:t>
      </w:r>
    </w:p>
    <w:p w14:paraId="4F3E2B5B" w14:textId="77777777" w:rsidR="00220098" w:rsidRPr="00220098" w:rsidRDefault="00220098" w:rsidP="00220098">
      <w:r w:rsidRPr="00220098">
        <w:t>History has gone very differently for peoples from different parts of the world. The last ice age ended 13,000 years ago. Since then, some parts of the world developed</w:t>
      </w:r>
      <w:r w:rsidRPr="00220098">
        <w:rPr>
          <w:b/>
          <w:bCs/>
        </w:rPr>
        <w:t xml:space="preserve"> literate industrial societies</w:t>
      </w:r>
      <w:r w:rsidRPr="00220098">
        <w:t xml:space="preserve"> with metal tools. Other parts developed only </w:t>
      </w:r>
      <w:r w:rsidRPr="00220098">
        <w:rPr>
          <w:b/>
          <w:bCs/>
        </w:rPr>
        <w:t>nonliterate farming societies</w:t>
      </w:r>
      <w:r w:rsidRPr="00220098">
        <w:t xml:space="preserve">. Still others had societies of </w:t>
      </w:r>
      <w:r w:rsidRPr="00220098">
        <w:rPr>
          <w:b/>
          <w:bCs/>
        </w:rPr>
        <w:t>hunter-gatherers</w:t>
      </w:r>
      <w:r w:rsidRPr="00220098">
        <w:t xml:space="preserve"> with stone tools. Those historical inequalities still influence the modern world because the literate societies with metal tools have conquered or exterminated the other societies.</w:t>
      </w:r>
    </w:p>
    <w:p w14:paraId="1F12292A" w14:textId="77777777" w:rsidR="00220098" w:rsidRPr="00220098" w:rsidRDefault="00220098" w:rsidP="00220098">
      <w:r w:rsidRPr="00220098">
        <w:t>These differences are the basic facts of world history. But the reasons for them remain uncertain and controversial. Why did these differences develop? This puzzling question was posed to me 25 years ago in a personal way.</w:t>
      </w:r>
    </w:p>
    <w:p w14:paraId="16C1E157" w14:textId="77777777" w:rsidR="00220098" w:rsidRPr="00220098" w:rsidRDefault="00220098" w:rsidP="00220098">
      <w:r w:rsidRPr="00220098">
        <w:t>In July 1972 I was on the tropical island of New Guinea, studying bird evolution. I started talking to a remarkable local politician named Yali as we walked together.</w:t>
      </w:r>
    </w:p>
    <w:p w14:paraId="26EE791C" w14:textId="77777777" w:rsidR="00220098" w:rsidRPr="00220098" w:rsidRDefault="00220098" w:rsidP="00220098">
      <w:r w:rsidRPr="00220098">
        <w:t>After a while, Yali began to quiz me. He asked, “Why is it that you white people developed so much cargo and brought it to New Guinea, but we black people had little cargo of our own?”</w:t>
      </w:r>
    </w:p>
    <w:p w14:paraId="25A8EAFC" w14:textId="77777777" w:rsidR="00220098" w:rsidRPr="00220098" w:rsidRDefault="00220098" w:rsidP="00220098">
      <w:r w:rsidRPr="00220098">
        <w:t>Yali</w:t>
      </w:r>
      <w:r w:rsidRPr="00220098">
        <w:rPr>
          <w:lang w:val="fr-FR"/>
        </w:rPr>
        <w:t>’</w:t>
      </w:r>
      <w:r w:rsidRPr="00220098">
        <w:t>s question was only about New Guineans and European whites. Still, it points to a larger set of contrasts in our modern world:</w:t>
      </w:r>
    </w:p>
    <w:p w14:paraId="5C4B87C8" w14:textId="77777777" w:rsidR="00220098" w:rsidRPr="00220098" w:rsidRDefault="00220098" w:rsidP="00220098">
      <w:r w:rsidRPr="00220098">
        <w:t>Peoples of Eurasian origin dominate the modern world in wealth and power. Other peoples have defeated European colonialism. Yet, they still remain far behind in wealth and power. Still other peoples, such as aboriginals in Australia, have been dominated by European colonialists. Others have even been destroyed.</w:t>
      </w:r>
    </w:p>
    <w:p w14:paraId="58A4F360" w14:textId="77777777" w:rsidR="00220098" w:rsidRPr="00220098" w:rsidRDefault="00220098" w:rsidP="00220098">
      <w:r w:rsidRPr="00220098">
        <w:t>We can ask questions about inequality in the modern world like this: Why did wealth and power become distributed as they now? Why didn't things happen in reverse? For instance, why weren</w:t>
      </w:r>
      <w:r w:rsidRPr="00220098">
        <w:rPr>
          <w:lang w:val="fr-FR"/>
        </w:rPr>
        <w:t>’</w:t>
      </w:r>
      <w:r w:rsidRPr="00220098">
        <w:t>t Native Americans, Africans, and Aboriginal Australians the ones who dominated and destroyed Europeans and Asians?</w:t>
      </w:r>
    </w:p>
    <w:p w14:paraId="4B197D0C" w14:textId="77777777" w:rsidR="00220098" w:rsidRPr="00220098" w:rsidRDefault="00220098" w:rsidP="00AE11B8">
      <w:pPr>
        <w:pStyle w:val="Heading4"/>
      </w:pPr>
      <w:r w:rsidRPr="00220098">
        <w:t>Going back to 1500 and further</w:t>
      </w:r>
    </w:p>
    <w:p w14:paraId="2BDF00AA" w14:textId="77777777" w:rsidR="00220098" w:rsidRPr="00220098" w:rsidRDefault="00220098" w:rsidP="00220098">
      <w:r w:rsidRPr="00220098">
        <w:t>We can easily push this question back one step. By 1500, peoples on different continents differed greatly in technology and political organization.</w:t>
      </w:r>
    </w:p>
    <w:p w14:paraId="2529424A" w14:textId="77777777" w:rsidR="00220098" w:rsidRPr="00220098" w:rsidRDefault="00220098" w:rsidP="00220098">
      <w:r w:rsidRPr="00220098">
        <w:t xml:space="preserve">Europe, Asia and North Africa were home to </w:t>
      </w:r>
      <w:r w:rsidRPr="00220098">
        <w:rPr>
          <w:b/>
          <w:bCs/>
        </w:rPr>
        <w:t>metal-equipped states</w:t>
      </w:r>
      <w:r w:rsidRPr="00220098">
        <w:t xml:space="preserve"> or empires. Two Native American peoples, the Aztecs and the Incas, ruled over empires with stone tools. Parts of sub-Saharan Africa were divided among small states or chiefdoms with iron tools. Most other peoples lived as farming tribes. Some even still lived as hunter-gatherers using stone tools.</w:t>
      </w:r>
    </w:p>
    <w:p w14:paraId="3AE0E421" w14:textId="77777777" w:rsidR="00220098" w:rsidRPr="00220098" w:rsidRDefault="00220098" w:rsidP="00220098">
      <w:r w:rsidRPr="00220098">
        <w:lastRenderedPageBreak/>
        <w:t>The differences among cultures in 1500 were the immediate cause of the modern world</w:t>
      </w:r>
      <w:r w:rsidRPr="00220098">
        <w:rPr>
          <w:lang w:val="fr-FR"/>
        </w:rPr>
        <w:t>’</w:t>
      </w:r>
      <w:r w:rsidRPr="00220098">
        <w:t xml:space="preserve">s inequalities. Empires with </w:t>
      </w:r>
      <w:r w:rsidRPr="00220098">
        <w:rPr>
          <w:b/>
          <w:bCs/>
        </w:rPr>
        <w:t>steel weapons</w:t>
      </w:r>
      <w:r w:rsidRPr="00220098">
        <w:t xml:space="preserve"> were able to conquer or exterminate tribes with weapons of stone and wood.</w:t>
      </w:r>
    </w:p>
    <w:p w14:paraId="609C9842" w14:textId="77777777" w:rsidR="00220098" w:rsidRPr="00220098" w:rsidRDefault="00220098" w:rsidP="00220098">
      <w:r w:rsidRPr="00220098">
        <w:t>But how did the world get to be the way it was in 1500? To answer this question we must step back further.</w:t>
      </w:r>
    </w:p>
    <w:p w14:paraId="728A06BF" w14:textId="77777777" w:rsidR="00220098" w:rsidRPr="00220098" w:rsidRDefault="00220098" w:rsidP="00220098">
      <w:r w:rsidRPr="00220098">
        <w:t>All peoples on all continents were hunter-gatherers at the end of the last ice age, around 11,000 BCE. Between 11,000 BCE and 1500 CE, technological and political inequalities appeared.</w:t>
      </w:r>
    </w:p>
    <w:p w14:paraId="3431C75F" w14:textId="77777777" w:rsidR="00220098" w:rsidRPr="00220098" w:rsidRDefault="00220098" w:rsidP="00220098">
      <w:r w:rsidRPr="00220098">
        <w:t>During this time, most of Eurasia, the Americas and sub-Saharan Africa developed agriculture, herding, metal-working, and political organization. However, all these new developments appeared first in Eurasia.</w:t>
      </w:r>
    </w:p>
    <w:p w14:paraId="74BA5642" w14:textId="77777777" w:rsidR="00220098" w:rsidRPr="00220098" w:rsidRDefault="00220098" w:rsidP="00220098">
      <w:r w:rsidRPr="00220098">
        <w:t>We can now ask a different question about the world</w:t>
      </w:r>
      <w:r w:rsidRPr="00220098">
        <w:rPr>
          <w:lang w:val="fr-FR"/>
        </w:rPr>
        <w:t>’</w:t>
      </w:r>
      <w:r w:rsidRPr="00220098">
        <w:t>s inequalities: Why did human development proceed at such different rates on different continents?</w:t>
      </w:r>
    </w:p>
    <w:p w14:paraId="2B8C1E82" w14:textId="77777777" w:rsidR="00220098" w:rsidRPr="00220098" w:rsidRDefault="00220098" w:rsidP="00220098">
      <w:r w:rsidRPr="00220098">
        <w:t xml:space="preserve">On the one hand, we can look at the </w:t>
      </w:r>
      <w:r w:rsidRPr="00220098">
        <w:rPr>
          <w:b/>
          <w:bCs/>
        </w:rPr>
        <w:t>proximate explanations</w:t>
      </w:r>
      <w:r w:rsidRPr="00220098">
        <w:t>, that is, the immediate reasons. These are clear: some peoples developed guns, germs, steel, and political/economic power before others. Some peoples never developed these power factors at all.</w:t>
      </w:r>
    </w:p>
    <w:p w14:paraId="397B36DF" w14:textId="77777777" w:rsidR="00220098" w:rsidRPr="00220098" w:rsidRDefault="00220098" w:rsidP="00220098">
      <w:r w:rsidRPr="00220098">
        <w:t xml:space="preserve">On the other hand, the </w:t>
      </w:r>
      <w:r w:rsidRPr="00220098">
        <w:rPr>
          <w:b/>
          <w:bCs/>
        </w:rPr>
        <w:t xml:space="preserve">ultimate explanations </w:t>
      </w:r>
      <w:r w:rsidRPr="00220098">
        <w:t>remain unclear. For example, why did bronze tools appear earlier in Eurasia and later in the New World? Why did they never appear at all in Aboriginal Australia? If we can understand the ultimate explanations, we can explain a broader pattern of history.</w:t>
      </w:r>
    </w:p>
    <w:p w14:paraId="46F4D417" w14:textId="77777777" w:rsidR="00220098" w:rsidRPr="00220098" w:rsidRDefault="00220098" w:rsidP="00220098">
      <w:r w:rsidRPr="00220098">
        <w:t>My book can be summarized in one sentence: “History followed 100 different courses for different peoples because of differences among peoples</w:t>
      </w:r>
      <w:r w:rsidRPr="00220098">
        <w:rPr>
          <w:lang w:val="fr-FR"/>
        </w:rPr>
        <w:t xml:space="preserve">’ </w:t>
      </w:r>
      <w:r w:rsidRPr="00220098">
        <w:rPr>
          <w:b/>
          <w:bCs/>
        </w:rPr>
        <w:t>environments</w:t>
      </w:r>
      <w:r w:rsidRPr="00220098">
        <w:t>, not because of biological differences among peoples themselves.”</w:t>
      </w:r>
    </w:p>
    <w:p w14:paraId="39795058" w14:textId="77777777" w:rsidR="00220098" w:rsidRPr="00220098" w:rsidRDefault="00220098" w:rsidP="00220098">
      <w:r w:rsidRPr="00220098">
        <w:t>This idea has been around for a long time. Many historians don</w:t>
      </w:r>
      <w:r w:rsidRPr="00220098">
        <w:rPr>
          <w:lang w:val="fr-FR"/>
        </w:rPr>
        <w:t>’</w:t>
      </w:r>
      <w:r w:rsidRPr="00220098">
        <w:t xml:space="preserve">t like it because they see it as </w:t>
      </w:r>
      <w:r w:rsidRPr="00220098">
        <w:rPr>
          <w:b/>
          <w:bCs/>
        </w:rPr>
        <w:t>environmental determinism</w:t>
      </w:r>
      <w:r w:rsidRPr="00220098">
        <w:t>, that is, believing that environment alone determines culture. Yet geography obviously has some effect on history. The question is: how much effect, and whether geography can account for history</w:t>
      </w:r>
      <w:r w:rsidRPr="00220098">
        <w:rPr>
          <w:lang w:val="fr-FR"/>
        </w:rPr>
        <w:t>’</w:t>
      </w:r>
      <w:r w:rsidRPr="00220098">
        <w:t>s broad pattern.</w:t>
      </w:r>
    </w:p>
    <w:p w14:paraId="7E0C1F93" w14:textId="77777777" w:rsidR="00220098" w:rsidRPr="00220098" w:rsidRDefault="00220098" w:rsidP="00AE11B8">
      <w:pPr>
        <w:pStyle w:val="Heading4"/>
      </w:pPr>
      <w:r w:rsidRPr="00220098">
        <w:t>The role of food production</w:t>
      </w:r>
    </w:p>
    <w:p w14:paraId="322441EA" w14:textId="77777777" w:rsidR="00220098" w:rsidRPr="00220098" w:rsidRDefault="00220098" w:rsidP="00220098">
      <w:r w:rsidRPr="00220098">
        <w:t>Food production means growing food by farming or herding, not hunting and gathering. It is the development of food production that ultimately led to Eurasian dominance over non-Eurasians.</w:t>
      </w:r>
    </w:p>
    <w:p w14:paraId="34017D0F" w14:textId="77777777" w:rsidR="00220098" w:rsidRPr="00220098" w:rsidRDefault="00220098" w:rsidP="00220098">
      <w:r w:rsidRPr="00220098">
        <w:t>Peoples in some parts of the world developed food production independently. Some other peoples acquired it in prehistoric times from those independent centers of food production. Still others neither developed nor acquired food production prehistorically but remained hunter-gatherers until modern times.</w:t>
      </w:r>
    </w:p>
    <w:p w14:paraId="38277421" w14:textId="77777777" w:rsidR="00220098" w:rsidRPr="00220098" w:rsidRDefault="00220098" w:rsidP="00220098">
      <w:r w:rsidRPr="00220098">
        <w:t xml:space="preserve">How did some areas develop food production on their own? The availability of local wild plants and animals that could be domesticated was a major factor. How did food production </w:t>
      </w:r>
      <w:r w:rsidRPr="00220098">
        <w:lastRenderedPageBreak/>
        <w:t>then spread? It turns out it was easier to spread along Eurasia</w:t>
      </w:r>
      <w:r w:rsidRPr="00220098">
        <w:rPr>
          <w:lang w:val="fr-FR"/>
        </w:rPr>
        <w:t>’</w:t>
      </w:r>
      <w:r w:rsidRPr="00220098">
        <w:t>s west-east axis than the north-south axis of the Americas and Africa.</w:t>
      </w:r>
    </w:p>
    <w:p w14:paraId="5C9EDAFF" w14:textId="77777777" w:rsidR="00220098" w:rsidRPr="00220098" w:rsidRDefault="00220098" w:rsidP="00220098">
      <w:r w:rsidRPr="00220098">
        <w:t>Eurasian germs killed far more Native Americans and others than Eurasian guns or steel weapons. At the same time, Europeans arriving in the New World didn</w:t>
      </w:r>
      <w:r w:rsidRPr="00220098">
        <w:rPr>
          <w:lang w:val="fr-FR"/>
        </w:rPr>
        <w:t>’</w:t>
      </w:r>
      <w:r w:rsidRPr="00220098">
        <w:t xml:space="preserve">t face too many killer germs. Why was the </w:t>
      </w:r>
      <w:r w:rsidRPr="00220098">
        <w:rPr>
          <w:b/>
          <w:bCs/>
        </w:rPr>
        <w:t>germ exchange</w:t>
      </w:r>
      <w:r w:rsidRPr="00220098">
        <w:t xml:space="preserve"> so unequal? Recent studies have linked germs to the rise of food production.</w:t>
      </w:r>
    </w:p>
    <w:p w14:paraId="55444DA4" w14:textId="77777777" w:rsidR="00220098" w:rsidRPr="00220098" w:rsidRDefault="00220098" w:rsidP="00220098">
      <w:r w:rsidRPr="00220098">
        <w:t>The appearance of writing is also linked to food production. Writing is possibly the most important single invention of the last few thousand years. Only a couple times in history has writing evolved independently. These cases were in areas that were early sites of food production.</w:t>
      </w:r>
    </w:p>
    <w:p w14:paraId="386360B9" w14:textId="77777777" w:rsidR="00220098" w:rsidRPr="00220098" w:rsidRDefault="00220098" w:rsidP="00220098">
      <w:r w:rsidRPr="00220098">
        <w:t>The development of writing mirrors the development of technology as a whole. Food production allowed farmers to produce extra food. This food supported people who specialized in certain crafts. It was these craft specialists who developed technologies. They could focus on their craft because they did not have to spend time growing their own food.</w:t>
      </w:r>
    </w:p>
    <w:p w14:paraId="5782725F" w14:textId="77777777" w:rsidR="00220098" w:rsidRPr="00220098" w:rsidRDefault="00220098" w:rsidP="00220098">
      <w:r w:rsidRPr="00220098">
        <w:t xml:space="preserve">Besides supporting writers and inventors, food production also supported politicians. Mobile bands of hunter-gatherers are relatively equal. But with food production came dense, sedentary populations. These gave rise to chiefs, kings, and bureaucrats. These </w:t>
      </w:r>
      <w:r w:rsidRPr="00220098">
        <w:rPr>
          <w:b/>
          <w:bCs/>
          <w:lang w:val="fr-FR"/>
        </w:rPr>
        <w:t>bureaucracies</w:t>
      </w:r>
      <w:r w:rsidRPr="00220098">
        <w:t xml:space="preserve"> governed large domains, maintained armies, send out explorers, and organized wars of conquest.</w:t>
      </w:r>
    </w:p>
    <w:p w14:paraId="426A8632" w14:textId="77777777" w:rsidR="00220098" w:rsidRPr="00220098" w:rsidRDefault="00220098" w:rsidP="00AE11B8">
      <w:pPr>
        <w:pStyle w:val="Heading4"/>
      </w:pPr>
      <w:r w:rsidRPr="00220098">
        <w:t>Looking ahead</w:t>
      </w:r>
    </w:p>
    <w:p w14:paraId="0BAB0449" w14:textId="77777777" w:rsidR="00220098" w:rsidRPr="00220098" w:rsidRDefault="00220098" w:rsidP="00220098">
      <w:r w:rsidRPr="00220098">
        <w:t>I hope we can establish human history as a historical science. It deserves to be on par with evolutionary biology, geology, and climatology. The study of human history does pose difficulties, but those sciences encounter some of the same challenges. The methods developed in some of these other fields may also prove useful in the field of human history.</w:t>
      </w:r>
    </w:p>
    <w:p w14:paraId="3AD00903" w14:textId="77777777" w:rsidR="00220098" w:rsidRPr="00220098" w:rsidRDefault="00220098" w:rsidP="00220098">
      <w:r w:rsidRPr="00220098">
        <w:t>I hope to have convinced you, the reader, that history is not “just one damn fact after another,” as a cynic put it. There really are broad patterns to history, and the search for their explanation is as productive as it is fascinating.</w:t>
      </w:r>
    </w:p>
    <w:p w14:paraId="59F67D2C" w14:textId="77777777" w:rsidR="00220098" w:rsidRPr="00220098" w:rsidRDefault="00220098" w:rsidP="0088399E">
      <w:pPr>
        <w:pStyle w:val="Heading3"/>
      </w:pPr>
      <w:r w:rsidRPr="00220098">
        <w:t>Excerpts from Guns, Germs, and Steel: The Fates of Human Societies (790L)</w:t>
      </w:r>
    </w:p>
    <w:p w14:paraId="602CECF4" w14:textId="77777777" w:rsidR="00220098" w:rsidRPr="006C1BA2" w:rsidRDefault="00220098" w:rsidP="00220098">
      <w:pPr>
        <w:rPr>
          <w:i/>
        </w:rPr>
      </w:pPr>
      <w:r w:rsidRPr="006C1BA2">
        <w:rPr>
          <w:i/>
        </w:rPr>
        <w:t>By Jared Diamond, adapted by Newsela</w:t>
      </w:r>
    </w:p>
    <w:p w14:paraId="368B4307" w14:textId="77777777" w:rsidR="00220098" w:rsidRPr="00220098" w:rsidRDefault="00220098" w:rsidP="00220098">
      <w:r w:rsidRPr="00220098">
        <w:t>Jared Mason Diamond (1937- ) is an American scientist and author. He is currently a professor of geography and of physiology at UCLA.</w:t>
      </w:r>
    </w:p>
    <w:p w14:paraId="17973D16" w14:textId="77777777" w:rsidR="00220098" w:rsidRPr="00220098" w:rsidRDefault="00220098" w:rsidP="00220098">
      <w:r w:rsidRPr="00220098">
        <w:t xml:space="preserve">His 1997 book, </w:t>
      </w:r>
      <w:r w:rsidRPr="00220098">
        <w:rPr>
          <w:i/>
          <w:iCs/>
        </w:rPr>
        <w:t>Guns, Germs, and Steel: The Fates of Human Societies</w:t>
      </w:r>
      <w:r w:rsidRPr="00220098">
        <w:t>, won the Pulitzer Prize for nonfiction. The book explains why Eurasian civilizations became strong and conquered others. It argues that Eurasian dominance is not due to intellectual, moral, or genetic superiority.</w:t>
      </w:r>
    </w:p>
    <w:p w14:paraId="200F2ACB" w14:textId="77777777" w:rsidR="00220098" w:rsidRPr="00220098" w:rsidRDefault="00220098" w:rsidP="00220098">
      <w:r w:rsidRPr="00220098">
        <w:t xml:space="preserve">The following section from the book has been adapted. </w:t>
      </w:r>
    </w:p>
    <w:p w14:paraId="00E97143" w14:textId="77777777" w:rsidR="00220098" w:rsidRPr="00220098" w:rsidRDefault="00220098" w:rsidP="00AE11B8">
      <w:pPr>
        <w:pStyle w:val="Heading4"/>
      </w:pPr>
      <w:r w:rsidRPr="00220098">
        <w:lastRenderedPageBreak/>
        <w:t>Guns, Germs, and Steel</w:t>
      </w:r>
    </w:p>
    <w:p w14:paraId="16AABDB5" w14:textId="77777777" w:rsidR="00220098" w:rsidRPr="00220098" w:rsidRDefault="00220098" w:rsidP="00220098">
      <w:r w:rsidRPr="00220098">
        <w:t xml:space="preserve">History has gone very differently for peoples from different parts of the world. The last ice age ended 13,000 years ago. Since then, some parts of the world developed </w:t>
      </w:r>
      <w:r w:rsidRPr="00220098">
        <w:rPr>
          <w:b/>
          <w:bCs/>
        </w:rPr>
        <w:t>literate industrial societies</w:t>
      </w:r>
      <w:r w:rsidRPr="00220098">
        <w:t xml:space="preserve"> with metal tools. Other parts developed only </w:t>
      </w:r>
      <w:r w:rsidRPr="00220098">
        <w:rPr>
          <w:b/>
          <w:bCs/>
        </w:rPr>
        <w:t>nonliterate farming societies</w:t>
      </w:r>
      <w:r w:rsidRPr="00220098">
        <w:t xml:space="preserve">. Still others had societies of </w:t>
      </w:r>
      <w:r w:rsidRPr="00220098">
        <w:rPr>
          <w:b/>
          <w:bCs/>
        </w:rPr>
        <w:t>hunter-gatherers</w:t>
      </w:r>
      <w:r w:rsidRPr="00220098">
        <w:t xml:space="preserve"> with stone tools. Those historical inequalities still influence the modern world. They enabled the more advanced societies to conquer or exterminate the other ones.</w:t>
      </w:r>
    </w:p>
    <w:p w14:paraId="2F3C7C3B" w14:textId="77777777" w:rsidR="00220098" w:rsidRPr="00220098" w:rsidRDefault="00220098" w:rsidP="00220098">
      <w:r w:rsidRPr="00220098">
        <w:t>These differences are the basic facts of world history. But the reasons for them remain uncertain and controversial. Why did these differences develop? This puzzling question was posed to me 25 years ago in a personal way.</w:t>
      </w:r>
    </w:p>
    <w:p w14:paraId="3E76C09B" w14:textId="77777777" w:rsidR="00220098" w:rsidRPr="00220098" w:rsidRDefault="00220098" w:rsidP="00220098">
      <w:r w:rsidRPr="00220098">
        <w:t>In July 1972 I was studying bird evolution on the tropical island of New Guinea. I started talking to a remarkable local politician named Yali as we walked together.</w:t>
      </w:r>
    </w:p>
    <w:p w14:paraId="6CC7E258" w14:textId="77777777" w:rsidR="00220098" w:rsidRPr="00220098" w:rsidRDefault="00220098" w:rsidP="00220098">
      <w:r w:rsidRPr="00220098">
        <w:t>Yali asked me, “Why is it that you white people developed so much cargo and brought it to New Guinea, but we black people had little cargo of our own?”</w:t>
      </w:r>
    </w:p>
    <w:p w14:paraId="4B433F02" w14:textId="77777777" w:rsidR="00220098" w:rsidRPr="00220098" w:rsidRDefault="00220098" w:rsidP="00220098">
      <w:r w:rsidRPr="00220098">
        <w:t>Yali</w:t>
      </w:r>
      <w:r w:rsidRPr="00220098">
        <w:rPr>
          <w:lang w:val="fr-FR"/>
        </w:rPr>
        <w:t>’</w:t>
      </w:r>
      <w:r w:rsidRPr="00220098">
        <w:t>s question was only about New Guineans and European whites. Still, it points to a larger set of contrasts in our modern world:</w:t>
      </w:r>
    </w:p>
    <w:p w14:paraId="6DD4FF13" w14:textId="77777777" w:rsidR="00220098" w:rsidRPr="00220098" w:rsidRDefault="00220098" w:rsidP="00220098">
      <w:r w:rsidRPr="00220098">
        <w:t>Peoples of Eurasian origin dominate the modern world. They have the most wealth and power. Other peoples have defeated European colonialism. Yet, they still remain far behind in wealth and power. Still other peoples, such as aboriginals in Australia, have been dominated by European colonialists. Others have even been destroyed.</w:t>
      </w:r>
    </w:p>
    <w:p w14:paraId="1F4A6375" w14:textId="77777777" w:rsidR="00220098" w:rsidRPr="00220098" w:rsidRDefault="00220098" w:rsidP="00220098">
      <w:r w:rsidRPr="00220098">
        <w:t>Our question is this: Why did wealth and power become distributed as they now are? Why didn't things turn out some other way? For instance, why weren</w:t>
      </w:r>
      <w:r w:rsidRPr="00220098">
        <w:rPr>
          <w:lang w:val="fr-FR"/>
        </w:rPr>
        <w:t>’</w:t>
      </w:r>
      <w:r w:rsidRPr="00220098">
        <w:t>t Native Americans, Africans, and Aboriginal Australians the ones who dominated Europeans and Asians?</w:t>
      </w:r>
    </w:p>
    <w:p w14:paraId="03D6342F" w14:textId="77777777" w:rsidR="00220098" w:rsidRPr="00220098" w:rsidRDefault="00220098" w:rsidP="00AE11B8">
      <w:pPr>
        <w:pStyle w:val="Heading4"/>
      </w:pPr>
      <w:r w:rsidRPr="00220098">
        <w:t>Going back to 1500 and further</w:t>
      </w:r>
    </w:p>
    <w:p w14:paraId="4B9C96C9" w14:textId="77777777" w:rsidR="00220098" w:rsidRPr="00220098" w:rsidRDefault="00220098" w:rsidP="00220098">
      <w:r w:rsidRPr="00220098">
        <w:t>We can easily push this question back one step. By 1500, peoples on different continents differed greatly in technology and political organization.</w:t>
      </w:r>
    </w:p>
    <w:p w14:paraId="51518133" w14:textId="77777777" w:rsidR="00220098" w:rsidRPr="00220098" w:rsidRDefault="00220098" w:rsidP="00220098">
      <w:r w:rsidRPr="00220098">
        <w:t xml:space="preserve">Europe, Asia and North Africa were home to </w:t>
      </w:r>
      <w:r w:rsidRPr="00220098">
        <w:rPr>
          <w:b/>
          <w:bCs/>
        </w:rPr>
        <w:t>metal-equipped states</w:t>
      </w:r>
      <w:r w:rsidRPr="00220098">
        <w:t xml:space="preserve"> or empires. Two Native American peoples, the Aztecs and the Incas, ruled over empires with stone tools. Parts of sub-Saharan Africa had small states with iron tools. Most other peoples lived as farming tribes. Some even still lived as hunter-gatherers using stone tools.</w:t>
      </w:r>
    </w:p>
    <w:p w14:paraId="3ED655BF" w14:textId="77777777" w:rsidR="00220098" w:rsidRPr="00220098" w:rsidRDefault="00220098" w:rsidP="00220098">
      <w:r w:rsidRPr="00220098">
        <w:t>The differences among cultures in 1500 were the immediate cause of the modern world</w:t>
      </w:r>
      <w:r w:rsidRPr="00220098">
        <w:rPr>
          <w:lang w:val="fr-FR"/>
        </w:rPr>
        <w:t>’</w:t>
      </w:r>
      <w:r w:rsidRPr="00220098">
        <w:t xml:space="preserve">s inequalities. Empires with </w:t>
      </w:r>
      <w:r w:rsidRPr="00220098">
        <w:rPr>
          <w:b/>
          <w:bCs/>
        </w:rPr>
        <w:t>steel weapons</w:t>
      </w:r>
      <w:r w:rsidRPr="00220098">
        <w:t xml:space="preserve"> were able to defeat tribes with weapons of stone and wood.</w:t>
      </w:r>
    </w:p>
    <w:p w14:paraId="3FA46085" w14:textId="77777777" w:rsidR="00220098" w:rsidRPr="00220098" w:rsidRDefault="00220098" w:rsidP="00220098">
      <w:r w:rsidRPr="00220098">
        <w:t>But what happened before 1500? How did things get to be that way? To answer this question we must step back further.</w:t>
      </w:r>
    </w:p>
    <w:p w14:paraId="2017A9E2" w14:textId="77777777" w:rsidR="00220098" w:rsidRPr="00220098" w:rsidRDefault="00220098" w:rsidP="00220098">
      <w:r w:rsidRPr="00220098">
        <w:t>Let's go back to around 11,000 BCE. We're at the end of the last ice age. All peoples on all continents were hunter-gatherers until now. Technological and political inequalities appeared between 11,000 BCE and 1500 CE.</w:t>
      </w:r>
    </w:p>
    <w:p w14:paraId="46DCF53A" w14:textId="77777777" w:rsidR="00220098" w:rsidRPr="00220098" w:rsidRDefault="00220098" w:rsidP="00220098">
      <w:r w:rsidRPr="00220098">
        <w:lastRenderedPageBreak/>
        <w:t>During this time, the whole world saw certain developments. These included agriculture, herding, metal-working, and political organization. However, all these developments appeared in Eurasia first.</w:t>
      </w:r>
    </w:p>
    <w:p w14:paraId="25B89FC4" w14:textId="77777777" w:rsidR="00220098" w:rsidRPr="00220098" w:rsidRDefault="00220098" w:rsidP="00220098">
      <w:r w:rsidRPr="00220098">
        <w:t>We can now ask a different question: Why did human development proceed at such different rates on different continents?</w:t>
      </w:r>
    </w:p>
    <w:p w14:paraId="36D5F90C" w14:textId="77777777" w:rsidR="00220098" w:rsidRPr="00220098" w:rsidRDefault="00220098" w:rsidP="00220098">
      <w:r w:rsidRPr="00220098">
        <w:t xml:space="preserve">On the one hand, we can look at the </w:t>
      </w:r>
      <w:r w:rsidRPr="00220098">
        <w:rPr>
          <w:b/>
          <w:bCs/>
        </w:rPr>
        <w:t>proximate explanations</w:t>
      </w:r>
      <w:r w:rsidRPr="00220098">
        <w:t>, the immediate reasons. These are clear: some peoples developed guns, germs, steel, and political/economic power before others. Some peoples never developed these power factors at all.</w:t>
      </w:r>
    </w:p>
    <w:p w14:paraId="49C008D7" w14:textId="77777777" w:rsidR="00220098" w:rsidRPr="00220098" w:rsidRDefault="00220098" w:rsidP="00220098">
      <w:r w:rsidRPr="00220098">
        <w:t xml:space="preserve">On the other hand, the </w:t>
      </w:r>
      <w:r w:rsidRPr="00220098">
        <w:rPr>
          <w:b/>
          <w:bCs/>
        </w:rPr>
        <w:t>ultimate explanations</w:t>
      </w:r>
      <w:r w:rsidRPr="00220098">
        <w:t xml:space="preserve"> remain unclear. For example, why did bronze tools appear first in Eurasia and later in the New World? And why did they never appear in Aboriginal Australia? If we can understand the ultimate explanations, we can explain a broader pattern of history.</w:t>
      </w:r>
    </w:p>
    <w:p w14:paraId="672004E2" w14:textId="77777777" w:rsidR="00220098" w:rsidRPr="00220098" w:rsidRDefault="00220098" w:rsidP="00220098">
      <w:r w:rsidRPr="00220098">
        <w:t xml:space="preserve">My book can be summarized in one sentence: “Different peoples followed different courses because of different </w:t>
      </w:r>
      <w:r w:rsidRPr="00220098">
        <w:rPr>
          <w:b/>
          <w:bCs/>
        </w:rPr>
        <w:t>environments</w:t>
      </w:r>
      <w:r w:rsidRPr="00220098">
        <w:t>, not biological differences among the peoples themselves.”</w:t>
      </w:r>
    </w:p>
    <w:p w14:paraId="526837B4" w14:textId="77777777" w:rsidR="00220098" w:rsidRPr="00220098" w:rsidRDefault="00220098" w:rsidP="00AE11B8">
      <w:pPr>
        <w:pStyle w:val="Heading4"/>
      </w:pPr>
      <w:r w:rsidRPr="00220098">
        <w:t>The role of food production</w:t>
      </w:r>
    </w:p>
    <w:p w14:paraId="032DD9EC" w14:textId="77777777" w:rsidR="00220098" w:rsidRPr="00220098" w:rsidRDefault="00220098" w:rsidP="00220098">
      <w:r w:rsidRPr="00220098">
        <w:t>Food production means growing food by farming or herding. It's the next step up from hunting and gathering. The development of food production is what ultimately allowed Eurasians to dominate non-Eurasians.</w:t>
      </w:r>
    </w:p>
    <w:p w14:paraId="110DEAEF" w14:textId="77777777" w:rsidR="00220098" w:rsidRPr="00220098" w:rsidRDefault="00220098" w:rsidP="00220098">
      <w:r w:rsidRPr="00220098">
        <w:t>Some peoples developed food production on their own. Others learned it. Some peoples never picked it up at all.</w:t>
      </w:r>
    </w:p>
    <w:p w14:paraId="5DFA8F24" w14:textId="77777777" w:rsidR="00220098" w:rsidRPr="00220098" w:rsidRDefault="00220098" w:rsidP="00220098">
      <w:r w:rsidRPr="00220098">
        <w:t>Why did some areas develop food production independently? One major factor is what wild animals and plants were available to domesticate. Once food production had developed, it spread easier in Eurasia than in the Americas or Africa. That</w:t>
      </w:r>
      <w:r w:rsidRPr="00220098">
        <w:rPr>
          <w:lang w:val="fr-FR"/>
        </w:rPr>
        <w:t>’</w:t>
      </w:r>
      <w:r w:rsidRPr="00220098">
        <w:t>s because Eurasia is oriented east-west. All the other continents are oriented north-south.</w:t>
      </w:r>
    </w:p>
    <w:p w14:paraId="70525162" w14:textId="77777777" w:rsidR="00220098" w:rsidRPr="00220098" w:rsidRDefault="00220098" w:rsidP="00220098">
      <w:r w:rsidRPr="00220098">
        <w:t>Eurasian germs killed far more people than Eurasian guns or steel weapons. At the same time, Europeans coming to the New World didn</w:t>
      </w:r>
      <w:r w:rsidRPr="00220098">
        <w:rPr>
          <w:lang w:val="fr-FR"/>
        </w:rPr>
        <w:t>’</w:t>
      </w:r>
      <w:r w:rsidRPr="00220098">
        <w:t xml:space="preserve">t face too many killer germs. Why was the </w:t>
      </w:r>
      <w:r w:rsidRPr="00220098">
        <w:rPr>
          <w:b/>
          <w:bCs/>
        </w:rPr>
        <w:t>germ</w:t>
      </w:r>
      <w:r w:rsidRPr="00220098">
        <w:t xml:space="preserve"> </w:t>
      </w:r>
      <w:r w:rsidRPr="00220098">
        <w:rPr>
          <w:b/>
          <w:bCs/>
        </w:rPr>
        <w:t>exchange</w:t>
      </w:r>
      <w:r w:rsidRPr="00220098">
        <w:t xml:space="preserve"> so unequal? Recent studies have linked germs to the rise of food production.</w:t>
      </w:r>
    </w:p>
    <w:p w14:paraId="21091FBA" w14:textId="77777777" w:rsidR="00220098" w:rsidRPr="00220098" w:rsidRDefault="00220098" w:rsidP="00220098">
      <w:r w:rsidRPr="00220098">
        <w:t>The appearance of writing is also linked to food production. Writing is possibly the most important single invention of the last few thousand years. Writing first appeared in areas that were early sites of food production.</w:t>
      </w:r>
    </w:p>
    <w:p w14:paraId="7612F79C" w14:textId="77777777" w:rsidR="00220098" w:rsidRPr="00220098" w:rsidRDefault="00220098" w:rsidP="00220098">
      <w:r w:rsidRPr="00220098">
        <w:t>Writing and technology both developed in areas with food production. Farming allowed production of extra food. This food went to people who specialized in certain crafts. These craft specialists are the ones who developed technologies. They could focus on their craft because they did not have to grow their own food.</w:t>
      </w:r>
    </w:p>
    <w:p w14:paraId="50B22218" w14:textId="77777777" w:rsidR="00220098" w:rsidRPr="00220098" w:rsidRDefault="00220098" w:rsidP="00220098">
      <w:r w:rsidRPr="00220098">
        <w:t xml:space="preserve">Besides supporting writers and inventors, food production also supported politicians. Mobile bands of hunter-gatherers are relatively equal. But with food production came dense populations. These gave rise to chiefs, kings, and bureaucrats. These </w:t>
      </w:r>
      <w:r w:rsidRPr="00220098">
        <w:rPr>
          <w:b/>
          <w:bCs/>
          <w:lang w:val="fr-FR"/>
        </w:rPr>
        <w:t>bureaucracies</w:t>
      </w:r>
      <w:r w:rsidRPr="00220098">
        <w:t xml:space="preserve"> </w:t>
      </w:r>
      <w:r w:rsidRPr="00220098">
        <w:lastRenderedPageBreak/>
        <w:t>governed large domains, maintained armies, send out explorers, and organized wars of conquest.</w:t>
      </w:r>
    </w:p>
    <w:p w14:paraId="5CD2C776" w14:textId="77777777" w:rsidR="00220098" w:rsidRPr="00220098" w:rsidRDefault="00220098" w:rsidP="00220098">
      <w:pPr>
        <w:rPr>
          <w:b/>
          <w:bCs/>
        </w:rPr>
      </w:pPr>
      <w:r w:rsidRPr="00220098">
        <w:rPr>
          <w:b/>
          <w:bCs/>
        </w:rPr>
        <w:t>Looking ahead</w:t>
      </w:r>
    </w:p>
    <w:p w14:paraId="1D3AE46B" w14:textId="77777777" w:rsidR="00220098" w:rsidRPr="00220098" w:rsidRDefault="00220098" w:rsidP="00220098">
      <w:r w:rsidRPr="00220098">
        <w:t>I hope to have convinced you, the reader, that history is not “just one damn fact after another,” as a cynic put it. There really are broad patterns to history. The search for their explanation is productive and fascinating.</w:t>
      </w:r>
    </w:p>
    <w:p w14:paraId="77599B95" w14:textId="77777777" w:rsidR="00220098" w:rsidRPr="00220098" w:rsidRDefault="00220098" w:rsidP="00220098">
      <w:pPr>
        <w:rPr>
          <w:b/>
          <w:bCs/>
        </w:rPr>
      </w:pPr>
    </w:p>
    <w:p w14:paraId="43B2A49B" w14:textId="77777777" w:rsidR="00220098" w:rsidRPr="00220098" w:rsidRDefault="00220098" w:rsidP="00220098">
      <w:pPr>
        <w:rPr>
          <w:b/>
          <w:bCs/>
        </w:rPr>
      </w:pPr>
    </w:p>
    <w:p w14:paraId="3761A35A" w14:textId="77777777" w:rsidR="00220098" w:rsidRPr="00220098" w:rsidRDefault="00220098" w:rsidP="00220098">
      <w:pPr>
        <w:rPr>
          <w:b/>
          <w:bCs/>
        </w:rPr>
      </w:pPr>
    </w:p>
    <w:p w14:paraId="37C493C1" w14:textId="77777777" w:rsidR="00220098" w:rsidRPr="00220098" w:rsidRDefault="00220098" w:rsidP="00220098">
      <w:pPr>
        <w:rPr>
          <w:b/>
          <w:bCs/>
        </w:rPr>
      </w:pPr>
    </w:p>
    <w:p w14:paraId="0B6527B6" w14:textId="77777777" w:rsidR="00220098" w:rsidRPr="00220098" w:rsidRDefault="00220098" w:rsidP="00220098">
      <w:pPr>
        <w:rPr>
          <w:b/>
          <w:bCs/>
        </w:rPr>
      </w:pPr>
    </w:p>
    <w:p w14:paraId="42B1275E" w14:textId="77777777" w:rsidR="00220098" w:rsidRPr="00220098" w:rsidRDefault="00220098" w:rsidP="00220098"/>
    <w:p w14:paraId="56D54F53" w14:textId="77777777" w:rsidR="00795398" w:rsidRDefault="00795398" w:rsidP="00795398"/>
    <w:p w14:paraId="505117D1" w14:textId="77777777" w:rsidR="00795398" w:rsidRPr="00083276" w:rsidRDefault="00795398" w:rsidP="00795398">
      <w:pPr>
        <w:rPr>
          <w:rFonts w:ascii="Times" w:hAnsi="Times" w:cs="Times New Roman"/>
          <w:sz w:val="20"/>
          <w:szCs w:val="20"/>
        </w:rPr>
      </w:pPr>
    </w:p>
    <w:p w14:paraId="63E9B9DF" w14:textId="0C757275" w:rsidR="0086020C" w:rsidRDefault="000302A9" w:rsidP="000302A9">
      <w:pPr>
        <w:pStyle w:val="Heading1"/>
      </w:pPr>
      <w:bookmarkStart w:id="11" w:name="_Toc267645443"/>
      <w:r w:rsidRPr="000302A9">
        <w:lastRenderedPageBreak/>
        <w:t>A Little Big History of Horses</w:t>
      </w:r>
      <w:bookmarkEnd w:id="11"/>
    </w:p>
    <w:p w14:paraId="5EED7273" w14:textId="34EB6065" w:rsidR="00795398" w:rsidRDefault="00864F9A" w:rsidP="00795398">
      <w:r w:rsidRPr="00864F9A">
        <w:t>The horse, once hunted and later domesticated, helped advance human communication and transportation, accelerating global change.</w:t>
      </w:r>
    </w:p>
    <w:p w14:paraId="30E99A23" w14:textId="77777777" w:rsidR="00B959C2" w:rsidRPr="00B959C2" w:rsidRDefault="00B959C2" w:rsidP="0088399E">
      <w:pPr>
        <w:pStyle w:val="Heading3"/>
      </w:pPr>
      <w:r w:rsidRPr="00B959C2">
        <w:t>Horses: Galloping Through Time (1250L)</w:t>
      </w:r>
    </w:p>
    <w:p w14:paraId="0CCAED43" w14:textId="77777777" w:rsidR="00B959C2" w:rsidRPr="006C1BA2" w:rsidRDefault="00B959C2" w:rsidP="00B959C2">
      <w:pPr>
        <w:rPr>
          <w:i/>
        </w:rPr>
      </w:pPr>
      <w:r w:rsidRPr="006C1BA2">
        <w:rPr>
          <w:i/>
        </w:rPr>
        <w:t>By Peter Stark</w:t>
      </w:r>
    </w:p>
    <w:p w14:paraId="5FFCCDD3" w14:textId="77777777" w:rsidR="00B959C2" w:rsidRPr="00B959C2" w:rsidRDefault="00B959C2" w:rsidP="00B959C2">
      <w:r w:rsidRPr="00B959C2">
        <w:t>The horse, once hunted and later domesticated, helped advance human communication and transportation, accelerating global change.</w:t>
      </w:r>
    </w:p>
    <w:p w14:paraId="0070F11F" w14:textId="77777777" w:rsidR="00B959C2" w:rsidRPr="00B959C2" w:rsidRDefault="00B959C2" w:rsidP="00AE11B8">
      <w:pPr>
        <w:pStyle w:val="Heading4"/>
      </w:pPr>
      <w:r w:rsidRPr="00B959C2">
        <w:t>The speed of things</w:t>
      </w:r>
    </w:p>
    <w:p w14:paraId="07DEE118" w14:textId="77777777" w:rsidR="00B959C2" w:rsidRPr="00B959C2" w:rsidRDefault="00B959C2" w:rsidP="00B959C2">
      <w:r w:rsidRPr="00B959C2">
        <w:t>Thanks to modern technology, our messages can now travel close to the speed of light, nearly 186,000 miles (about 300,000 kilometers) per second. But, for early humans, most long-distance messages traveled no faster than a person could walk, or maybe run. The fastest marathoners (whose event is named for the legend of the messenger who ran from Marathon to Athens in 490 BCE to announce a Greek military victory over the Persians) cover 26 miles (or 42 kilometers) in just over two hours. After such an effort, even the best human runner is utterly exhausted.</w:t>
      </w:r>
    </w:p>
    <w:p w14:paraId="0C6E1D5B" w14:textId="77777777" w:rsidR="00B959C2" w:rsidRPr="00B959C2" w:rsidRDefault="00B959C2" w:rsidP="00B959C2">
      <w:r w:rsidRPr="00B959C2">
        <w:t>The domestication of the horse signaled a major innovation in transport and communication. Humans could travel farther and could carry much more with them. Horseback riders also carried messages, increasing collective learning as information changed hands. The speed at which humans could travel increased to that of a horse’s walk, trot, or gallop, a range of about 4 miles per hour to 55 miles per hour (the record gallop speed over short distances).</w:t>
      </w:r>
    </w:p>
    <w:p w14:paraId="7768DD8C" w14:textId="77777777" w:rsidR="00B959C2" w:rsidRPr="00B959C2" w:rsidRDefault="00B959C2" w:rsidP="00B959C2">
      <w:r w:rsidRPr="00B959C2">
        <w:t>What made horses so fast? How did their speed give humans an energy boost? And how did humans come to choose the horse as a method of transport? To answer these questions, we must begin by looking at how the horse evolved.</w:t>
      </w:r>
    </w:p>
    <w:p w14:paraId="0D082FDF" w14:textId="77777777" w:rsidR="00B959C2" w:rsidRPr="00B959C2" w:rsidRDefault="00B959C2" w:rsidP="00B959C2">
      <w:r w:rsidRPr="00B959C2">
        <w:t>The evolution of the horse</w:t>
      </w:r>
    </w:p>
    <w:p w14:paraId="0E213E61" w14:textId="77777777" w:rsidR="00B959C2" w:rsidRPr="00B959C2" w:rsidRDefault="00B959C2" w:rsidP="00B959C2">
      <w:r w:rsidRPr="00B959C2">
        <w:t xml:space="preserve">The history of the horse goes back some 55 million years, to a very small animal — about the size of a dog or a baby lamb — named </w:t>
      </w:r>
      <w:r w:rsidRPr="00B959C2">
        <w:rPr>
          <w:i/>
          <w:iCs/>
        </w:rPr>
        <w:t>Hyracotherium</w:t>
      </w:r>
      <w:r w:rsidRPr="00B959C2">
        <w:t xml:space="preserve"> (or sometimes </w:t>
      </w:r>
      <w:r w:rsidRPr="00B959C2">
        <w:rPr>
          <w:i/>
          <w:iCs/>
        </w:rPr>
        <w:t>Eohippus</w:t>
      </w:r>
      <w:r w:rsidRPr="00B959C2">
        <w:t>) that evolved as part of the mammalian radiation that followed the extinction of the dinosaurs. This distant ancestor of the horse lived in tropical rain forests in North America and ate leaves.</w:t>
      </w:r>
    </w:p>
    <w:p w14:paraId="2C62C3D7" w14:textId="77777777" w:rsidR="00B959C2" w:rsidRPr="00B959C2" w:rsidRDefault="00B959C2" w:rsidP="00B959C2">
      <w:r w:rsidRPr="00B959C2">
        <w:t>Some ancestors of the horse went extinct but certain lines of these early horses continued to develop in response to predators, competitors, and changing environmental conditions. They gradually grew in size. Legs grew longer and developed powerful ligaments, and feet with a large center toe evolved into a single hoof — physiological changes equipping the proto-horse for speed across open spaces and hard ground.</w:t>
      </w:r>
    </w:p>
    <w:p w14:paraId="63FFD636" w14:textId="77777777" w:rsidR="00B959C2" w:rsidRPr="00B959C2" w:rsidRDefault="00B959C2" w:rsidP="00B959C2">
      <w:r w:rsidRPr="00B959C2">
        <w:lastRenderedPageBreak/>
        <w:t>Over millions of years, the rain forests of what is now North America dried up and the Rocky Mountains arose. Enormous grassy plains appeared on either side of the peaks. The horse’s ancestor adapted to better consume the tough but increasingly abundant prairie grass. The animal needed stronger jaws and bigger teeth that wouldn’t wear down from all that grinding.</w:t>
      </w:r>
    </w:p>
    <w:p w14:paraId="68C9BDEA" w14:textId="77777777" w:rsidR="00B959C2" w:rsidRPr="00B959C2" w:rsidRDefault="00B959C2" w:rsidP="00AE11B8">
      <w:pPr>
        <w:pStyle w:val="Heading4"/>
      </w:pPr>
      <w:r w:rsidRPr="00B959C2">
        <w:t>Moving to distant lands</w:t>
      </w:r>
    </w:p>
    <w:p w14:paraId="1E87B438" w14:textId="77777777" w:rsidR="00B959C2" w:rsidRPr="00B959C2" w:rsidRDefault="00B959C2" w:rsidP="00B959C2">
      <w:r w:rsidRPr="00B959C2">
        <w:t>This proto-horse line crossed over the Bering Land Bridge from the Americas to Asia, and eventually spread to Europe. Curiously, it suddenly vanished from the Americas about 10,000 years ago. Its disappearance could have been caused by the changing climate at the end of the last ice-age glaciation, or perhaps by the arrival of human hunters from Asia, who threw spears to great effect. Humans hunted the animal for meat long before looking to it for transportation needs.</w:t>
      </w:r>
    </w:p>
    <w:p w14:paraId="571985A2" w14:textId="77777777" w:rsidR="00B959C2" w:rsidRPr="00B959C2" w:rsidRDefault="00B959C2" w:rsidP="00B959C2">
      <w:r w:rsidRPr="00B959C2">
        <w:t>Whatever happened in America to cause the disappearance of the horse, foragers in Europe and Asia continued to hunt horses and, in some ways, revere them. Cave paintings by early humans from Lascaux, France, that date to over 17,000 years ago display beautiful renderings of horses, and later human societies named constellations after the horse.</w:t>
      </w:r>
    </w:p>
    <w:p w14:paraId="09288806" w14:textId="77777777" w:rsidR="00B959C2" w:rsidRPr="00B959C2" w:rsidRDefault="00B959C2" w:rsidP="00B959C2">
      <w:r w:rsidRPr="00B959C2">
        <w:t>Hunters began to follow the horse herds. While the horse still remained a “wild animal,” humans and horses, in a manner of speaking, grew closer together. Humans could attract the horse by providing ready fodder. They found that they could milk the lactating mare and serve the milk to their own families. The first known evidence of domesticated horses comes from horse dung found inside postholes of what appears to have been a stable in today’s Kazakhstan, dating to 5000 BCE. Ancient knife marks on thousands of horse bones indicate these horses were raised for meat, and perhaps milk.</w:t>
      </w:r>
    </w:p>
    <w:p w14:paraId="72F6FE6E" w14:textId="77777777" w:rsidR="00B959C2" w:rsidRPr="00B959C2" w:rsidRDefault="00B959C2" w:rsidP="00AE11B8">
      <w:pPr>
        <w:pStyle w:val="Heading4"/>
      </w:pPr>
      <w:r w:rsidRPr="00B959C2">
        <w:t>Horses and riders</w:t>
      </w:r>
    </w:p>
    <w:p w14:paraId="088BC145" w14:textId="77777777" w:rsidR="00B959C2" w:rsidRPr="00B959C2" w:rsidRDefault="00B959C2" w:rsidP="00B959C2">
      <w:r w:rsidRPr="00B959C2">
        <w:t>At some point — no one is sure exactly when — humans began to eye horses as more than simply food. One can imagine some adventurous herder youth climbing atop a docile-looking horse for amusement. But whether humans used horses to pull wheeled vehicles such as chariots before they learned to ride them is not certain. Because most of these developments occurred before writing was invented, we depend on archaeological evidence to help us understand what happened.</w:t>
      </w:r>
    </w:p>
    <w:p w14:paraId="7482188E" w14:textId="77777777" w:rsidR="00B959C2" w:rsidRPr="00B959C2" w:rsidRDefault="00B959C2" w:rsidP="00B959C2">
      <w:r w:rsidRPr="00B959C2">
        <w:t>Horses pulling chariots are depicted in drawings from the Middle East about 4,000 years ago. The earliest evidence of humans riding horses is 5,000-year-old fossils of worn-down horse teeth that indicate a riding bit was placed in the animal’s mouth. It is certainly possible that humans rode horses without bits long before that, but no physical evidence remains.</w:t>
      </w:r>
    </w:p>
    <w:p w14:paraId="3DF4EB09" w14:textId="77777777" w:rsidR="00B959C2" w:rsidRPr="00B959C2" w:rsidRDefault="00B959C2" w:rsidP="00B959C2">
      <w:r w:rsidRPr="00B959C2">
        <w:t>With the ability to ride the horse, and to domesticate it for food, horse-centered human cultures emerged in places like the steppes of Central Asia. Horses and riders or horse-drawn carts or chariots could cover huge distances at great speed. As trade routes developed, roads were built to move horses and chariots more quickly. Horse-mounted messengers on the Persian Empire’s Royal Road in the fifth century BCE could carry a message 1,700 miles in seven days, compared with 90 days by foot.</w:t>
      </w:r>
    </w:p>
    <w:p w14:paraId="77E97E06" w14:textId="77777777" w:rsidR="00B959C2" w:rsidRPr="00B959C2" w:rsidRDefault="00B959C2" w:rsidP="00B959C2">
      <w:r w:rsidRPr="00B959C2">
        <w:lastRenderedPageBreak/>
        <w:t>“There is nothing in the world that travels faster than these Persian couriers,” wrote the Greek historian Herodotus.</w:t>
      </w:r>
    </w:p>
    <w:p w14:paraId="5394B081" w14:textId="77777777" w:rsidR="00B959C2" w:rsidRPr="00B959C2" w:rsidRDefault="00B959C2" w:rsidP="00AE11B8">
      <w:pPr>
        <w:pStyle w:val="Heading4"/>
      </w:pPr>
      <w:r w:rsidRPr="00B959C2">
        <w:t>Coming home</w:t>
      </w:r>
    </w:p>
    <w:p w14:paraId="0A441650" w14:textId="77777777" w:rsidR="00B959C2" w:rsidRPr="00B959C2" w:rsidRDefault="00B959C2" w:rsidP="00B959C2">
      <w:r w:rsidRPr="00B959C2">
        <w:t>Humans also figured out how to use horses in warfare. The chariot was a fearsome weapon and the invention of the saddle, and then the stirrup, which first appears in China about 2,000 years ago, brought a leap forward in the effectiveness of horse-mounted warfare. Now warriors could use their hands more readily to fling spears, slash with swords, or fire arrows while secured on horseback with a saddle, feet planted in stirrups. The Mongols, who used lightning-fast raids to conquer much of Asia in the thirteenth century, were famous for their horse-mounted archers. When the stirrup arrived in Europe, it allowed European warriors to ride while armored with metal plates forged by medieval blacksmiths — making them a kind of proto-tank. Thus was born the European knight in armor, fighting for a feudal lord to whom he swore loyalty.</w:t>
      </w:r>
    </w:p>
    <w:p w14:paraId="7118BF8B" w14:textId="77777777" w:rsidR="00B959C2" w:rsidRPr="00B959C2" w:rsidRDefault="00B959C2" w:rsidP="00B959C2">
      <w:r w:rsidRPr="00B959C2">
        <w:t xml:space="preserve">The horse-loving Spaniards (the word for gentleman in Spanish is </w:t>
      </w:r>
      <w:r w:rsidRPr="00B959C2">
        <w:rPr>
          <w:i/>
          <w:iCs/>
        </w:rPr>
        <w:t>caballero</w:t>
      </w:r>
      <w:r w:rsidRPr="00B959C2">
        <w:t>, or “he who rides a horse”) reintroduced the horse to North America, with the first expeditions to Mexico after Christopher Columbus’s voyages. Some horses quickly escaped from the Spanish conquistadors, or were stolen, and bred in the wild. Native Americans quickly saw the utility of the horse, and the Plains Indians became expert at horse riding. Early European explorers in North America gave reports of Plains Indian children too young to talk but comfortable riding their own small mounts. Human oceanic travel had brought the horse back to its ancestral home, further adding to the animal’s importance within both foraging and agrarian societies.</w:t>
      </w:r>
    </w:p>
    <w:p w14:paraId="5D793872" w14:textId="77777777" w:rsidR="00B959C2" w:rsidRPr="00B959C2" w:rsidRDefault="00B959C2" w:rsidP="00B959C2">
      <w:r w:rsidRPr="00B959C2">
        <w:t>All the while, humans bred horses selectively for characteristics like maneuverability, speed, gentleness, and strength. A vast number of breeds, somewhere over 300, exist today, reflecting the spectrum of uses in which horses have served humans.</w:t>
      </w:r>
    </w:p>
    <w:p w14:paraId="0E775E7C" w14:textId="77777777" w:rsidR="00B959C2" w:rsidRPr="00B959C2" w:rsidRDefault="00B959C2" w:rsidP="00B959C2">
      <w:r w:rsidRPr="00B959C2">
        <w:t xml:space="preserve">In other parts of the world, humans domesticated other animals to carry themselves or their loads: elephants in what’s now India and Thailand, camels in North Africa and parts of Asia. In North America, before the reintroduction of the horse by the Spaniards, Native Americans on the Great Plains relied on dogs pulling small </w:t>
      </w:r>
      <w:r w:rsidRPr="00B959C2">
        <w:rPr>
          <w:i/>
          <w:iCs/>
        </w:rPr>
        <w:t>travois</w:t>
      </w:r>
      <w:r w:rsidRPr="00B959C2">
        <w:t xml:space="preserve"> (simple sleds) to carry their tepees, cooking ware, and other goods when they moved from camp to camp. But the horse proved able to carry far heavier loads than a dog could.</w:t>
      </w:r>
    </w:p>
    <w:p w14:paraId="14707232" w14:textId="77777777" w:rsidR="00B959C2" w:rsidRPr="00B959C2" w:rsidRDefault="00B959C2" w:rsidP="00AE11B8">
      <w:pPr>
        <w:pStyle w:val="Heading4"/>
      </w:pPr>
      <w:r w:rsidRPr="00B959C2">
        <w:t>An unburdened future</w:t>
      </w:r>
    </w:p>
    <w:p w14:paraId="38D9B604" w14:textId="77777777" w:rsidR="00B959C2" w:rsidRPr="00B959C2" w:rsidRDefault="00B959C2" w:rsidP="00B959C2">
      <w:r w:rsidRPr="00B959C2">
        <w:t>The dominance of the horse changed dramatically with the invention of the steam engine, which, not surprisingly, was measured in “horsepower.” With this new energy source in steamboats and railroads, followed by the invention of the automobile, the number of workhorses dropped significantly. Electronic communication and new forms of transportation made the horse obsolete for carrying messages. Telegraphs and railroads replaced the Pony Express, which once carried letters across the American West. Advances in the transport of information continued with the radio, telephones, television, and the Internet.</w:t>
      </w:r>
    </w:p>
    <w:p w14:paraId="132886BB" w14:textId="77777777" w:rsidR="00B959C2" w:rsidRPr="00B959C2" w:rsidRDefault="00B959C2" w:rsidP="00B959C2">
      <w:r w:rsidRPr="00B959C2">
        <w:lastRenderedPageBreak/>
        <w:t>While the horse continues to be used for transport and farming in some regions, in the industrialized world, it is mostly ridden for recreation or kept as a pet. Humans and horses have had a relationship for millennia, and horses perhaps understand humans in ways we don’t even know. Recent scientific studies have indicated that autistic children are soothed by riding and grooming horses.</w:t>
      </w:r>
    </w:p>
    <w:p w14:paraId="14C56E28" w14:textId="77777777" w:rsidR="00B959C2" w:rsidRPr="00B959C2" w:rsidRDefault="00B959C2" w:rsidP="00B959C2">
      <w:r w:rsidRPr="00B959C2">
        <w:t>The horse in the future might carry on a more subtle, more complex, and ultimately more important kind of relationship with humans than carrying heavy loads or transporting messages over long distances.</w:t>
      </w:r>
    </w:p>
    <w:p w14:paraId="751FAD2D" w14:textId="77777777" w:rsidR="00B959C2" w:rsidRPr="00B959C2" w:rsidRDefault="00B959C2" w:rsidP="0088399E">
      <w:pPr>
        <w:pStyle w:val="Heading3"/>
      </w:pPr>
      <w:r w:rsidRPr="00B959C2">
        <w:t>Horses: Galloping Through Time (1100L)</w:t>
      </w:r>
    </w:p>
    <w:p w14:paraId="5B437D79" w14:textId="77777777" w:rsidR="00B959C2" w:rsidRPr="006C1BA2" w:rsidRDefault="00B959C2" w:rsidP="00B959C2">
      <w:pPr>
        <w:rPr>
          <w:i/>
        </w:rPr>
      </w:pPr>
      <w:r w:rsidRPr="006C1BA2">
        <w:rPr>
          <w:i/>
        </w:rPr>
        <w:t>By Peter Stark, adapted by Newsela</w:t>
      </w:r>
    </w:p>
    <w:p w14:paraId="47317AFA" w14:textId="77777777" w:rsidR="00B959C2" w:rsidRPr="00B959C2" w:rsidRDefault="00B959C2" w:rsidP="00B959C2">
      <w:r w:rsidRPr="00B959C2">
        <w:t>The horse, once hunted and later domesticated, helped advance human communication and transportation, accelerating global change.</w:t>
      </w:r>
    </w:p>
    <w:p w14:paraId="50479180" w14:textId="77777777" w:rsidR="00B959C2" w:rsidRPr="00B959C2" w:rsidRDefault="00B959C2" w:rsidP="00AE11B8">
      <w:pPr>
        <w:pStyle w:val="Heading4"/>
      </w:pPr>
      <w:r w:rsidRPr="00B959C2">
        <w:t>The speed of things</w:t>
      </w:r>
    </w:p>
    <w:p w14:paraId="64A5BCAE" w14:textId="77777777" w:rsidR="00B959C2" w:rsidRPr="00B959C2" w:rsidRDefault="00B959C2" w:rsidP="00B959C2">
      <w:r w:rsidRPr="00B959C2">
        <w:t>Thanks to modern technology, our messages can now travel close to the speed of light, nearly 186,000 miles (about 300,000 kilometers) per second. But for early humans, most long-distance messages traveled no faster than a person could walk or run. The fastest marathon runners cover 26 miles (or 42 kilometers) in just over two hours. Afterward, even the best human runner is completely exhausted.</w:t>
      </w:r>
    </w:p>
    <w:p w14:paraId="45444F9A" w14:textId="77777777" w:rsidR="00B959C2" w:rsidRPr="00B959C2" w:rsidRDefault="00B959C2" w:rsidP="00B959C2">
      <w:r w:rsidRPr="00B959C2">
        <w:t>The domestication of the horse signaled a major innovation in transport and communication. Humans could travel farther and could carry much more with them. Horseback riders also carried messages, increasing collective learning as information changed hands. Humans could now travel as fast as a horse could walk, trot or gallop, from about 4 to 55 miles per hour (the record gallop speed over a short distance).</w:t>
      </w:r>
    </w:p>
    <w:p w14:paraId="68AEB277" w14:textId="77777777" w:rsidR="00B959C2" w:rsidRPr="00B959C2" w:rsidRDefault="00B959C2" w:rsidP="00B959C2">
      <w:r w:rsidRPr="00B959C2">
        <w:t>What made horses so fast? How did their speed give humans an energy boost? And how did humans come to choose the horse as a method of transport? To answer these questions, we must begin by looking at how the horse evolved.</w:t>
      </w:r>
    </w:p>
    <w:p w14:paraId="1101722C" w14:textId="77777777" w:rsidR="00B959C2" w:rsidRPr="00B959C2" w:rsidRDefault="00B959C2" w:rsidP="00AE11B8">
      <w:pPr>
        <w:pStyle w:val="Heading4"/>
      </w:pPr>
      <w:r w:rsidRPr="00B959C2">
        <w:t>The evolution of the horse</w:t>
      </w:r>
    </w:p>
    <w:p w14:paraId="7F85CDE2" w14:textId="77777777" w:rsidR="00B959C2" w:rsidRPr="00B959C2" w:rsidRDefault="00B959C2" w:rsidP="00B959C2">
      <w:r w:rsidRPr="00B959C2">
        <w:t xml:space="preserve">The history of the horse goes back some 55 million years, to a very small animal — about the size of a dog or a baby lamb — named </w:t>
      </w:r>
      <w:r w:rsidRPr="00B959C2">
        <w:rPr>
          <w:i/>
          <w:iCs/>
        </w:rPr>
        <w:t>Hyracotherium</w:t>
      </w:r>
      <w:r w:rsidRPr="00B959C2">
        <w:t xml:space="preserve"> (or </w:t>
      </w:r>
      <w:r w:rsidRPr="00B959C2">
        <w:rPr>
          <w:i/>
          <w:iCs/>
        </w:rPr>
        <w:t>Eohippus</w:t>
      </w:r>
      <w:r w:rsidRPr="00B959C2">
        <w:t xml:space="preserve">). The </w:t>
      </w:r>
      <w:r w:rsidRPr="00B959C2">
        <w:rPr>
          <w:i/>
          <w:iCs/>
        </w:rPr>
        <w:t>Hyracotherium</w:t>
      </w:r>
      <w:r w:rsidRPr="00B959C2">
        <w:t xml:space="preserve"> evolved as part of the mammalian rise that followed the extinction of the dinosaurs. This distant ancestor of the horse lived in tropical rain forests in North America and ate leaves.</w:t>
      </w:r>
    </w:p>
    <w:p w14:paraId="4B385761" w14:textId="77777777" w:rsidR="00B959C2" w:rsidRPr="00B959C2" w:rsidRDefault="00B959C2" w:rsidP="00B959C2">
      <w:r w:rsidRPr="00B959C2">
        <w:t>Some ancestors of the horse went extinct. But certain lines of these early horses continued to develop in response to predators, competitors, and changing environmental conditions. They gradually grew larger. Legs grew longer and developed powerful ligaments. Feet with a large center toe evolved into a single hoof. These physiological changes equipped the proto-horse for speed across open spaces and hard ground.</w:t>
      </w:r>
    </w:p>
    <w:p w14:paraId="4B7CFCE1" w14:textId="77777777" w:rsidR="00B959C2" w:rsidRPr="00B959C2" w:rsidRDefault="00B959C2" w:rsidP="00B959C2">
      <w:r w:rsidRPr="00B959C2">
        <w:lastRenderedPageBreak/>
        <w:t>Over millions of years, the rain forests of what is now North America dried up and the Rocky Mountains arose. Enormous grassy plains appeared on either side of the peaks. The horse’s ancestor adapted to better consume the tough but increasingly abundant prairie grass. The animal needed stronger jaws and bigger teeth that wouldn’t wear down from all that grinding.</w:t>
      </w:r>
    </w:p>
    <w:p w14:paraId="14FE1902" w14:textId="77777777" w:rsidR="00B959C2" w:rsidRPr="00B959C2" w:rsidRDefault="00B959C2" w:rsidP="00AE11B8">
      <w:pPr>
        <w:pStyle w:val="Heading4"/>
      </w:pPr>
      <w:r w:rsidRPr="00B959C2">
        <w:t>Moving to distant lands</w:t>
      </w:r>
    </w:p>
    <w:p w14:paraId="73123053" w14:textId="77777777" w:rsidR="00B959C2" w:rsidRPr="00B959C2" w:rsidRDefault="00B959C2" w:rsidP="00B959C2">
      <w:r w:rsidRPr="00B959C2">
        <w:t>These early horses crossed over the Bering Land Bridge from the Americas to Asia, and eventually spread to Europe. Curiously, they suddenly vanished from the Americas about 10,000 years ago. Their disappearance could have been caused by the changing climate at the end of the last ice age, or perhaps by the arrival of human hunters from Asia, who were skilled spear throwers. Humans hunted the animal for meat long before using it for transportation.</w:t>
      </w:r>
    </w:p>
    <w:p w14:paraId="1BD4CEC0" w14:textId="77777777" w:rsidR="00B959C2" w:rsidRPr="00B959C2" w:rsidRDefault="00B959C2" w:rsidP="00B959C2">
      <w:r w:rsidRPr="00B959C2">
        <w:t>Whatever happened in America to cause the disappearance of the horse, foragers in Europe and Asia continued to hunt horses and, in some ways, admire them. Cave paintings by early humans from Lascaux, France that date to over 17,000 years ago beautifully display horses. Later human societies named constellations after the horse.</w:t>
      </w:r>
    </w:p>
    <w:p w14:paraId="4E0C531F" w14:textId="77777777" w:rsidR="00B959C2" w:rsidRPr="00B959C2" w:rsidRDefault="00B959C2" w:rsidP="00B959C2">
      <w:r w:rsidRPr="00B959C2">
        <w:t>Hunters began to follow horse herds. While the horse still remained a “wild animal,” humans and horses grew closer together. Humans could attract the horse by providing food. They found that they could milk the lactating mare and serve the milk to their own families. The first known evidence of domesticated horses comes from horse dung found inside postholes of what appears to have been a stable in today’s Kazakhstan, dating to 5000 BCE. Ancient knife marks on thousands of horse bones indicate these horses were raised for meat, and perhaps milk.</w:t>
      </w:r>
    </w:p>
    <w:p w14:paraId="49DDAF04" w14:textId="77777777" w:rsidR="00B959C2" w:rsidRPr="00B959C2" w:rsidRDefault="00B959C2" w:rsidP="00AE11B8">
      <w:pPr>
        <w:pStyle w:val="Heading4"/>
      </w:pPr>
      <w:r w:rsidRPr="00B959C2">
        <w:t>Horses and riders</w:t>
      </w:r>
    </w:p>
    <w:p w14:paraId="589015BA" w14:textId="77777777" w:rsidR="00B959C2" w:rsidRPr="00B959C2" w:rsidRDefault="00B959C2" w:rsidP="00B959C2">
      <w:r w:rsidRPr="00B959C2">
        <w:t>At some point — no one is sure exactly when — humans began to see horses as more than simply food. One can imagine some adventurous young herder climbing atop a docile-looking horse for amusement. We don’t know if humans used horses to pull wheeled vehicles before they learned to ride them. Because most of these developments occurred before writing was invented, we depend on archaeological evidence to help us understand what happened.</w:t>
      </w:r>
    </w:p>
    <w:p w14:paraId="2A9E6247" w14:textId="77777777" w:rsidR="00B959C2" w:rsidRPr="00B959C2" w:rsidRDefault="00B959C2" w:rsidP="00B959C2">
      <w:r w:rsidRPr="00B959C2">
        <w:t>Horses pulling chariots are depicted in drawings from the Middle East about 4,000 years ago. The earliest evidence of humans riding horses is 5,000-year-old fossils of worn-down horse teeth that indicate a riding bit was placed in the animal’s mouth. It is certainly possible that humans rode horses without bits long before that, but no physical evidence remains.</w:t>
      </w:r>
    </w:p>
    <w:p w14:paraId="192D123D" w14:textId="77777777" w:rsidR="00B959C2" w:rsidRPr="00B959C2" w:rsidRDefault="00B959C2" w:rsidP="00B959C2">
      <w:r w:rsidRPr="00B959C2">
        <w:t>Now that humans had the ability to ride the horse, and to domesticate it for food, horse-centered cultures emerged in places like the steppes of Central Asia. Horses and riders or chariots could cover huge distances at great speed. As trade routes developed, roads were built to move horses and chariots more quickly. Horse-mounted messengers on the Persian Empire’s Royal Road in the fifth century BCE could carry a message 1,700 miles in seven days, compared with 90 days by foot.</w:t>
      </w:r>
    </w:p>
    <w:p w14:paraId="71217CD5" w14:textId="77777777" w:rsidR="00B959C2" w:rsidRPr="00B959C2" w:rsidRDefault="00B959C2" w:rsidP="00B959C2">
      <w:r w:rsidRPr="00B959C2">
        <w:lastRenderedPageBreak/>
        <w:t>“There is nothing in the world that travels faster than these Persian couriers,” wrote the Greek historian Herodotus.</w:t>
      </w:r>
    </w:p>
    <w:p w14:paraId="2CBEECF1" w14:textId="77777777" w:rsidR="00B959C2" w:rsidRPr="00B959C2" w:rsidRDefault="00B959C2" w:rsidP="00AE11B8">
      <w:pPr>
        <w:pStyle w:val="Heading4"/>
      </w:pPr>
      <w:r w:rsidRPr="00B959C2">
        <w:t>Coming home</w:t>
      </w:r>
    </w:p>
    <w:p w14:paraId="3394B33E" w14:textId="77777777" w:rsidR="00B959C2" w:rsidRPr="00B959C2" w:rsidRDefault="00B959C2" w:rsidP="00B959C2">
      <w:r w:rsidRPr="00B959C2">
        <w:t>Humans also figured out how to use horses in warfare. The chariot was a fearsome weapon. The invention of the saddle, and then the stirrup, which first appeared in China about 2,000 years ago, made horse-mounted warfare much more effective.</w:t>
      </w:r>
    </w:p>
    <w:p w14:paraId="6AAD1542" w14:textId="77777777" w:rsidR="00B959C2" w:rsidRPr="00B959C2" w:rsidRDefault="00B959C2" w:rsidP="00B959C2">
      <w:r w:rsidRPr="00B959C2">
        <w:t>With a saddle and stirrups, warriors could use their hands to fling spears, slash with swords, or fire arrows. The Mongols, who used lightning-fast raids to conquer much of Asia in the thirteenth century, were famous for their horse-mounted archers. When the stirrup arrived in Europe, it allowed European warriors to ride while armored with metal plates made by medieval blacksmiths. These armored warriors — European knights — were like early tanks.</w:t>
      </w:r>
    </w:p>
    <w:p w14:paraId="0D15669D" w14:textId="77777777" w:rsidR="00B959C2" w:rsidRPr="00B959C2" w:rsidRDefault="00B959C2" w:rsidP="00B959C2">
      <w:r w:rsidRPr="00B959C2">
        <w:t xml:space="preserve">The horse-loving Spaniards (the word for gentleman in Spanish is </w:t>
      </w:r>
      <w:r w:rsidRPr="00B959C2">
        <w:rPr>
          <w:i/>
          <w:iCs/>
        </w:rPr>
        <w:t>caballero</w:t>
      </w:r>
      <w:r w:rsidRPr="00B959C2">
        <w:t>, or “he who rides a horse”) reintroduced the horse to North America. They brought horses on their first expeditions to Mexico, shortly after Columbus’s voyages. Some horses quickly got free of the Spanish conquistadors and bred in the wild.</w:t>
      </w:r>
    </w:p>
    <w:p w14:paraId="090E3C27" w14:textId="77777777" w:rsidR="00B959C2" w:rsidRPr="00B959C2" w:rsidRDefault="00B959C2" w:rsidP="00B959C2">
      <w:r w:rsidRPr="00B959C2">
        <w:t>Native Americans quickly saw the utility of the horse. The Plains Indians became experts at horse riding. Plains Indian children who were too young to talk could comfortably ride their own small horses, according to early European explorers of North America.</w:t>
      </w:r>
    </w:p>
    <w:p w14:paraId="0226509B" w14:textId="77777777" w:rsidR="00B959C2" w:rsidRPr="00B959C2" w:rsidRDefault="00B959C2" w:rsidP="00B959C2">
      <w:r w:rsidRPr="00B959C2">
        <w:t>Ocean-crossing boats brought the horse back to its ancestral home, where it became important in both foraging and agrarian societies.</w:t>
      </w:r>
    </w:p>
    <w:p w14:paraId="12EEF2C6" w14:textId="77777777" w:rsidR="00B959C2" w:rsidRPr="00B959C2" w:rsidRDefault="00B959C2" w:rsidP="00B959C2">
      <w:r w:rsidRPr="00B959C2">
        <w:t>All the while, humans bred horses selectively for characteristics like maneuverability, speed, gentleness, and strength. More than 300 breeds exist today, reflecting the many ways horses have served humans.</w:t>
      </w:r>
    </w:p>
    <w:p w14:paraId="73E44CB4" w14:textId="77777777" w:rsidR="00B959C2" w:rsidRPr="00B959C2" w:rsidRDefault="00B959C2" w:rsidP="00B959C2">
      <w:r w:rsidRPr="00B959C2">
        <w:t>In other parts of the world, humans domesticated other animals to carry themselves or their loads: elephants in what’s now India and Thailand, camels in North Africa and parts of Asia. In North America, before the reintroduction of the horse by the Spaniards, Native Americans on the Great Plains relied on dogs pulling small sleds to carry their tepees, cooking ware, and other goods when they moved from camp to camp. But the horse proved able to carry far heavier loads than a dog could.</w:t>
      </w:r>
    </w:p>
    <w:p w14:paraId="185F7DC5" w14:textId="77777777" w:rsidR="00B959C2" w:rsidRPr="00B959C2" w:rsidRDefault="00B959C2" w:rsidP="00AE11B8">
      <w:pPr>
        <w:pStyle w:val="Heading4"/>
      </w:pPr>
      <w:r w:rsidRPr="00B959C2">
        <w:t>An unburdened future</w:t>
      </w:r>
    </w:p>
    <w:p w14:paraId="2268A318" w14:textId="77777777" w:rsidR="00B959C2" w:rsidRPr="00B959C2" w:rsidRDefault="00B959C2" w:rsidP="00B959C2">
      <w:r w:rsidRPr="00B959C2">
        <w:t>The dominance of the horse changed dramatically with the invention of the steam engine. Not surprisingly the new machines were measured in “horsepower.” With this new energy source powering steamboats and railroads, and the invention of the automobile, the number of workhorses dropped significantly.</w:t>
      </w:r>
    </w:p>
    <w:p w14:paraId="23458FDC" w14:textId="77777777" w:rsidR="00B959C2" w:rsidRPr="00B959C2" w:rsidRDefault="00B959C2" w:rsidP="00B959C2">
      <w:r w:rsidRPr="00B959C2">
        <w:t>Electronic communication and new forms of transportation made the horse obsolete for carrying messages. Telegraphs and railroads replaced the Pony Express, which once carried letters across the American West. Advances in the transport of information continued with the radio, telephones, television, and the Internet.</w:t>
      </w:r>
    </w:p>
    <w:p w14:paraId="3EACB0FB" w14:textId="77777777" w:rsidR="00B959C2" w:rsidRPr="00B959C2" w:rsidRDefault="00B959C2" w:rsidP="00B959C2">
      <w:r w:rsidRPr="00B959C2">
        <w:lastRenderedPageBreak/>
        <w:t>Today, the horse continues to be used for transport and farming in some regions. But it is mostly ridden for recreation or kept as a pet in the industrialized world.</w:t>
      </w:r>
    </w:p>
    <w:p w14:paraId="020E60A8" w14:textId="77777777" w:rsidR="00B959C2" w:rsidRPr="00B959C2" w:rsidRDefault="00B959C2" w:rsidP="00B959C2">
      <w:r w:rsidRPr="00B959C2">
        <w:t>Humans and horses have had a relationship for thousands of years. It's possible horses understand humans in ways we don’t even know. Recent scientific studies have indicated that autistic children are soothed by riding and grooming horses.</w:t>
      </w:r>
    </w:p>
    <w:p w14:paraId="7C9ECDD7" w14:textId="77777777" w:rsidR="00B959C2" w:rsidRPr="00B959C2" w:rsidRDefault="00B959C2" w:rsidP="00B959C2">
      <w:r w:rsidRPr="00B959C2">
        <w:t>In the past, the horse carried heavy loads and transported messages over long distances. Perhaps in the future the horse may have a more complex and important relationship with humans.</w:t>
      </w:r>
    </w:p>
    <w:p w14:paraId="734BB5E1" w14:textId="77777777" w:rsidR="00B959C2" w:rsidRPr="00B959C2" w:rsidRDefault="00B959C2" w:rsidP="0088399E">
      <w:pPr>
        <w:pStyle w:val="Heading3"/>
      </w:pPr>
      <w:r w:rsidRPr="00B959C2">
        <w:t>Horses: Galloping Through Time (970L)</w:t>
      </w:r>
    </w:p>
    <w:p w14:paraId="3A8D6490" w14:textId="77777777" w:rsidR="00B959C2" w:rsidRPr="006C1BA2" w:rsidRDefault="00B959C2" w:rsidP="00B959C2">
      <w:pPr>
        <w:rPr>
          <w:i/>
        </w:rPr>
      </w:pPr>
      <w:r w:rsidRPr="006C1BA2">
        <w:rPr>
          <w:i/>
        </w:rPr>
        <w:t>By Peter Stark, adapted by Newsela staff</w:t>
      </w:r>
    </w:p>
    <w:p w14:paraId="5D57AA79" w14:textId="77777777" w:rsidR="00B959C2" w:rsidRPr="00B959C2" w:rsidRDefault="00B959C2" w:rsidP="00B959C2">
      <w:r w:rsidRPr="00B959C2">
        <w:t>The horse, once hunted and later domesticated, helped advance human communication and transportation, speeding up the rate of change on Earth.</w:t>
      </w:r>
    </w:p>
    <w:p w14:paraId="0733CCB6" w14:textId="77777777" w:rsidR="00B959C2" w:rsidRPr="00B959C2" w:rsidRDefault="00B959C2" w:rsidP="00AE11B8">
      <w:pPr>
        <w:pStyle w:val="Heading4"/>
      </w:pPr>
      <w:r w:rsidRPr="00B959C2">
        <w:t>The speed of things</w:t>
      </w:r>
    </w:p>
    <w:p w14:paraId="6941130B" w14:textId="77777777" w:rsidR="00B959C2" w:rsidRPr="00B959C2" w:rsidRDefault="00B959C2" w:rsidP="00B959C2">
      <w:r w:rsidRPr="00B959C2">
        <w:t>Thanks to modern technology, our messages can now travel close to the speed of light. But for early humans, messages could only travel as fast as a person could walk or run. The fastest marathon runners today travel 26 miles (42 km) in about two hours. Even the best human runner is completely exhausted afterward.</w:t>
      </w:r>
    </w:p>
    <w:p w14:paraId="00847E4B" w14:textId="77777777" w:rsidR="00B959C2" w:rsidRPr="00B959C2" w:rsidRDefault="00B959C2" w:rsidP="00B959C2">
      <w:r w:rsidRPr="00B959C2">
        <w:t>The domestication of the horse was a breakthrough in transport and communication. Humans could now travel farther and could carry much more. Horseback riders carrying messages increased collective learning. Humans could now travel as fast as a horse could trot or gallop — up to 55 miles per hour.</w:t>
      </w:r>
    </w:p>
    <w:p w14:paraId="75EDA8EF" w14:textId="77777777" w:rsidR="00B959C2" w:rsidRPr="00B959C2" w:rsidRDefault="00B959C2" w:rsidP="00B959C2">
      <w:r w:rsidRPr="00B959C2">
        <w:t>What made horses so fast? How did their speed help humans? And how did humans come to choose the horse as a method of transport? To answer these questions, we must begin by looking at how the horse evolved.</w:t>
      </w:r>
    </w:p>
    <w:p w14:paraId="3976C0AD" w14:textId="77777777" w:rsidR="00B959C2" w:rsidRPr="00B959C2" w:rsidRDefault="00B959C2" w:rsidP="00AE11B8">
      <w:pPr>
        <w:pStyle w:val="Heading4"/>
      </w:pPr>
      <w:r w:rsidRPr="00B959C2">
        <w:t>The evolution of the horse</w:t>
      </w:r>
    </w:p>
    <w:p w14:paraId="1BCA88CA" w14:textId="77777777" w:rsidR="00B959C2" w:rsidRPr="00B959C2" w:rsidRDefault="00B959C2" w:rsidP="00B959C2">
      <w:r w:rsidRPr="00B959C2">
        <w:t xml:space="preserve">The history of the horse goes back some 55 million years to the tropical rain forests of North America. There was a leaf-eating mammal about the size of a dog. It was called </w:t>
      </w:r>
      <w:r w:rsidRPr="00B959C2">
        <w:rPr>
          <w:i/>
          <w:iCs/>
        </w:rPr>
        <w:t>Hyracotherium</w:t>
      </w:r>
      <w:r w:rsidRPr="00B959C2">
        <w:t>. This distant ancestor of the horse evolved as part of the rise of the mammals that followed the extinction of the dinosaurs.</w:t>
      </w:r>
    </w:p>
    <w:p w14:paraId="43EE5BFD" w14:textId="77777777" w:rsidR="00B959C2" w:rsidRPr="00B959C2" w:rsidRDefault="00B959C2" w:rsidP="00B959C2">
      <w:r w:rsidRPr="00B959C2">
        <w:t>Some ancestors of the horse went extinct. But certain lines of these early horses continued to develop in response to predators, competitors, and the changing environment. Their bodies gradually grew larger and their legs grew longer and developed powerful ligaments. Feet with a large center toe evolved into a single hoof. These changes equipped the early horse for speed across open spaces and hard ground.</w:t>
      </w:r>
    </w:p>
    <w:p w14:paraId="2A4BD200" w14:textId="77777777" w:rsidR="00B959C2" w:rsidRPr="00B959C2" w:rsidRDefault="00B959C2" w:rsidP="00B959C2">
      <w:r w:rsidRPr="00B959C2">
        <w:t xml:space="preserve">Over millions of years, the rain forests of what is now North America dried up and the Rocky Mountains arose. Enormous grassy plains appeared on either side of the mountains. The horse’s ancestor adapted to better consume the tough prairie grass that was so plentiful. </w:t>
      </w:r>
      <w:r w:rsidRPr="00B959C2">
        <w:lastRenderedPageBreak/>
        <w:t>The animal needed stronger jaws and bigger teeth that wouldn’t wear down from grinding grass.</w:t>
      </w:r>
    </w:p>
    <w:p w14:paraId="39C422B7" w14:textId="77777777" w:rsidR="00B959C2" w:rsidRPr="00B959C2" w:rsidRDefault="00B959C2" w:rsidP="00C8584E">
      <w:pPr>
        <w:pStyle w:val="Heading4"/>
      </w:pPr>
      <w:r w:rsidRPr="00B959C2">
        <w:t>Moving to distant lands</w:t>
      </w:r>
    </w:p>
    <w:p w14:paraId="3474A2B8" w14:textId="77777777" w:rsidR="00B959C2" w:rsidRPr="00B959C2" w:rsidRDefault="00B959C2" w:rsidP="00B959C2">
      <w:r w:rsidRPr="00B959C2">
        <w:t>These early horses crossed over the Bering Land Bridge from the Americas to Asia. They eventually spread to Europe. Curiously, they suddenly vanished from the Americas about 10,000 years ago. Their disappearance could have been caused by the changing climate at the end of the last ice age. Or perhaps human hunters arriving from Asia wiped them out. Humans hunted the animal for meat long before using it for transportation.</w:t>
      </w:r>
    </w:p>
    <w:p w14:paraId="79933752" w14:textId="77777777" w:rsidR="00B959C2" w:rsidRPr="00B959C2" w:rsidRDefault="00B959C2" w:rsidP="00B959C2">
      <w:r w:rsidRPr="00B959C2">
        <w:t>While horses disappeared in the Americas, foragers in Europe and Asia continued to hunt horses and, in some ways, almost worship them. Cave paintings by early humans in Lascaux, France, from over 17,000 years ago beautifully display horses. Later human societies named constellations after the horse.</w:t>
      </w:r>
    </w:p>
    <w:p w14:paraId="1FBE33C3" w14:textId="77777777" w:rsidR="00B959C2" w:rsidRPr="00B959C2" w:rsidRDefault="00B959C2" w:rsidP="00B959C2">
      <w:r w:rsidRPr="00B959C2">
        <w:t>Hunters began to follow horse herds. While the horse still remained a “wild animal,” humans and horses grew closer together. Humans could attract the horse by providing food. They found that they could milk female horses and serve the milk to their own families. The first known evidence of domesticated horses comes from horse dung found inside postholes of what appears to have been a stable in today’s Kazakhstan, dating to 5000 BCE. Ancient knife marks on thousands of horse bones show that these horses were raised for meat and perhaps milk.</w:t>
      </w:r>
    </w:p>
    <w:p w14:paraId="5ED473C3" w14:textId="77777777" w:rsidR="00B959C2" w:rsidRPr="00B959C2" w:rsidRDefault="00B959C2" w:rsidP="00C8584E">
      <w:pPr>
        <w:pStyle w:val="Heading4"/>
      </w:pPr>
      <w:r w:rsidRPr="00B959C2">
        <w:t>Horses and riders</w:t>
      </w:r>
    </w:p>
    <w:p w14:paraId="1769FB53" w14:textId="77777777" w:rsidR="00B959C2" w:rsidRPr="00B959C2" w:rsidRDefault="00B959C2" w:rsidP="00B959C2">
      <w:r w:rsidRPr="00B959C2">
        <w:t>At some point — no one is sure exactly when — humans began to see horses as more than simply food. We can imagine an adventurous young herder climbing on a calm-looking horse for fun. We don’t know if humans used horses to pull wheeled vehicles before they learned to ride them. Most of these developments occurred before writing was invented. We depend on archaeological evidence to help us understand what happened.</w:t>
      </w:r>
    </w:p>
    <w:p w14:paraId="57DB5FD0" w14:textId="77777777" w:rsidR="00B959C2" w:rsidRPr="00B959C2" w:rsidRDefault="00B959C2" w:rsidP="00B959C2">
      <w:r w:rsidRPr="00B959C2">
        <w:t>Drawings from 4,000 years ago in the Middle East show horses pulling chariots. The earliest evidence of humans riding horses is 5,000-year-old fossils of worn-down horse teeth. These fossils indicate that a riding bit was placed in the animal’s mouth. It is certainly possible that humans rode horses without bits long before that, but no physical evidence remains.</w:t>
      </w:r>
    </w:p>
    <w:p w14:paraId="15F7A567" w14:textId="77777777" w:rsidR="00B959C2" w:rsidRPr="00B959C2" w:rsidRDefault="00B959C2" w:rsidP="00B959C2">
      <w:r w:rsidRPr="00B959C2">
        <w:t>Humans now had the ability to ride the horse, and to domesticate it for food. Horse-centered cultures emerged in places like the steppes of Central Asia. Horses and riders or chariots could cover huge distances at great speed. As trade routes developed, roads were built to move horses and chariots more quickly. Horse-mounted messengers on the Persian Empire’s Royal Road in the fifth century BCE could carry a message 1,700 miles in seven days. It took 90 days by foot.</w:t>
      </w:r>
    </w:p>
    <w:p w14:paraId="5891170A" w14:textId="77777777" w:rsidR="00B959C2" w:rsidRPr="00B959C2" w:rsidRDefault="00B959C2" w:rsidP="00B959C2">
      <w:r w:rsidRPr="00B959C2">
        <w:t>“There is nothing in the world that travels faster than these Persian couriers,” wrote the Greek historian Herodotus.</w:t>
      </w:r>
    </w:p>
    <w:p w14:paraId="512DC46E" w14:textId="77777777" w:rsidR="00B959C2" w:rsidRPr="00B959C2" w:rsidRDefault="00B959C2" w:rsidP="00C8584E">
      <w:pPr>
        <w:pStyle w:val="Heading4"/>
      </w:pPr>
      <w:r w:rsidRPr="00B959C2">
        <w:lastRenderedPageBreak/>
        <w:t>Coming home</w:t>
      </w:r>
    </w:p>
    <w:p w14:paraId="63D59C15" w14:textId="77777777" w:rsidR="00B959C2" w:rsidRPr="00B959C2" w:rsidRDefault="00B959C2" w:rsidP="00B959C2">
      <w:r w:rsidRPr="00B959C2">
        <w:t>Humans also figured out how to use horses in warfare. The chariot was a fearsome weapon. The invention of the saddle, and then the stirrup, which first appeared in China about 2,000 years ago, made horse-mounted warfare much more effective.</w:t>
      </w:r>
    </w:p>
    <w:p w14:paraId="14D1AF98" w14:textId="77777777" w:rsidR="00B959C2" w:rsidRPr="00B959C2" w:rsidRDefault="00B959C2" w:rsidP="00B959C2">
      <w:r w:rsidRPr="00B959C2">
        <w:t>With a saddle and stirrups, warriors could use their hands to throw spears, slash with swords, or fire arrows. The Mongols used lightning-fast raids to conquer much of Asia in the thirteenth century. They were famous for their horse-mounted archers. When the stirrup arrived in Europe, it allowed European warriors to ride while armored with metal plates made by medieval blacksmiths. These armored warriors — European knights — were like early tanks.</w:t>
      </w:r>
    </w:p>
    <w:p w14:paraId="4B4A0527" w14:textId="77777777" w:rsidR="00B959C2" w:rsidRPr="00B959C2" w:rsidRDefault="00B959C2" w:rsidP="00B959C2">
      <w:r w:rsidRPr="00B959C2">
        <w:t>The horse-loving Spaniards reintroduced the horse to North America. They brought horses on their first expeditions to Mexico shortly after Columbus’s voyages. Some horses quickly got free of the Spanish conquistadors and bred in the wild.</w:t>
      </w:r>
    </w:p>
    <w:p w14:paraId="71B48614" w14:textId="77777777" w:rsidR="00B959C2" w:rsidRPr="00B959C2" w:rsidRDefault="00B959C2" w:rsidP="00B959C2">
      <w:r w:rsidRPr="00B959C2">
        <w:t>Native Americans quickly realized how useful horses could be. The Plains Indians became experts at horse riding. Plains Indian children who were too young to talk could comfortably ride their own small horses, according to early European observers.</w:t>
      </w:r>
    </w:p>
    <w:p w14:paraId="35889019" w14:textId="77777777" w:rsidR="00B959C2" w:rsidRPr="00B959C2" w:rsidRDefault="00B959C2" w:rsidP="00B959C2">
      <w:r w:rsidRPr="00B959C2">
        <w:t>Ocean-crossing boats brought the horse back to its ancestral home where it became important in both foraging and agrarian societies.</w:t>
      </w:r>
    </w:p>
    <w:p w14:paraId="530CD909" w14:textId="77777777" w:rsidR="00B959C2" w:rsidRPr="00B959C2" w:rsidRDefault="00B959C2" w:rsidP="00B959C2">
      <w:r w:rsidRPr="00B959C2">
        <w:t>All the while, humans bred horses selectively for characteristics like maneuverability, speed, gentleness, and strength. More than 300 breeds exist today, reflecting the many ways horses have served humans.</w:t>
      </w:r>
    </w:p>
    <w:p w14:paraId="2EEF12D3" w14:textId="77777777" w:rsidR="00B959C2" w:rsidRPr="00B959C2" w:rsidRDefault="00B959C2" w:rsidP="00B959C2">
      <w:r w:rsidRPr="00B959C2">
        <w:t>In other parts of the world, humans domesticated other animals to carry themselves or their loads: elephants in India and Thailand, camels in North Africa and parts of Asia. Before the horse was reintroduced to North America, Plains Native Americans used dogs to pull sleds when they moved from camp to camp. But the horse proved able to carry far heavier loads than a dog could.</w:t>
      </w:r>
    </w:p>
    <w:p w14:paraId="24B1F95A" w14:textId="77777777" w:rsidR="00B959C2" w:rsidRPr="00B959C2" w:rsidRDefault="00B959C2" w:rsidP="00C8584E">
      <w:pPr>
        <w:pStyle w:val="Heading4"/>
      </w:pPr>
      <w:r w:rsidRPr="00B959C2">
        <w:t>An unburdened future</w:t>
      </w:r>
    </w:p>
    <w:p w14:paraId="5AB7BD39" w14:textId="77777777" w:rsidR="00B959C2" w:rsidRPr="00B959C2" w:rsidRDefault="00B959C2" w:rsidP="00B959C2">
      <w:r w:rsidRPr="00B959C2">
        <w:t>The invention of the steam engine ended the dominance of the horse. Railroads, steamboats, and the automobile quickly took over. The number of workhorses dropped significantly. Still, these new machines were measured in “horsepower.”</w:t>
      </w:r>
    </w:p>
    <w:p w14:paraId="55E31124" w14:textId="77777777" w:rsidR="00B959C2" w:rsidRPr="00B959C2" w:rsidRDefault="00B959C2" w:rsidP="00B959C2">
      <w:r w:rsidRPr="00B959C2">
        <w:t>Electronic communication and new forms of transportation made the horse obsolete for carrying messages. Telegraphs and railroads replaced the Pony Express, which once carried letters across the American West. Advances in communication continued with the radio, telephones, television, and the Internet.</w:t>
      </w:r>
    </w:p>
    <w:p w14:paraId="03157F54" w14:textId="77777777" w:rsidR="00B959C2" w:rsidRPr="00B959C2" w:rsidRDefault="00B959C2" w:rsidP="00B959C2">
      <w:r w:rsidRPr="00B959C2">
        <w:t>Today, the horse continues to be used for transport and farming in some regions. But it is mostly ridden for recreation or kept as a pet in the industrialized world.</w:t>
      </w:r>
    </w:p>
    <w:p w14:paraId="6AC2668C" w14:textId="77777777" w:rsidR="00B959C2" w:rsidRPr="00B959C2" w:rsidRDefault="00B959C2" w:rsidP="00B959C2">
      <w:r w:rsidRPr="00B959C2">
        <w:t>Humans and horses have had a relationship for thousands of years. Horses perhaps understand humans in ways we don’t even know. Recent scientific studies have shown that autistic children are soothed by riding and grooming horses.</w:t>
      </w:r>
    </w:p>
    <w:p w14:paraId="3EE4E912" w14:textId="77777777" w:rsidR="00B959C2" w:rsidRPr="00B959C2" w:rsidRDefault="00B959C2" w:rsidP="00B959C2">
      <w:r w:rsidRPr="00B959C2">
        <w:lastRenderedPageBreak/>
        <w:t>In the past, the horse carried heavy loads and transported messages over long distances. Perhaps in the future the horse may have a more complex and important relationship with humans.</w:t>
      </w:r>
    </w:p>
    <w:p w14:paraId="6ECE2AB5" w14:textId="77777777" w:rsidR="00B959C2" w:rsidRPr="00B959C2" w:rsidRDefault="00B959C2" w:rsidP="0088399E">
      <w:pPr>
        <w:pStyle w:val="Heading3"/>
      </w:pPr>
      <w:r w:rsidRPr="00B959C2">
        <w:t>Horses: Galloping Through Time (820L)</w:t>
      </w:r>
    </w:p>
    <w:p w14:paraId="7649536B" w14:textId="77777777" w:rsidR="00B959C2" w:rsidRPr="006C1BA2" w:rsidRDefault="00B959C2" w:rsidP="00B959C2">
      <w:pPr>
        <w:rPr>
          <w:i/>
        </w:rPr>
      </w:pPr>
      <w:r w:rsidRPr="006C1BA2">
        <w:rPr>
          <w:i/>
        </w:rPr>
        <w:t>By Peter Stark, adapted by Newsela</w:t>
      </w:r>
    </w:p>
    <w:p w14:paraId="76121ED6" w14:textId="77777777" w:rsidR="00B959C2" w:rsidRPr="00B959C2" w:rsidRDefault="00B959C2" w:rsidP="00B959C2">
      <w:r w:rsidRPr="00B959C2">
        <w:t>First hunted and later tamed, the horse helped humans travel and communicate better, speeding up the rate of change on Earth.</w:t>
      </w:r>
    </w:p>
    <w:p w14:paraId="3035F865" w14:textId="77777777" w:rsidR="00B959C2" w:rsidRPr="00B959C2" w:rsidRDefault="00B959C2" w:rsidP="00C8584E">
      <w:pPr>
        <w:pStyle w:val="Heading4"/>
      </w:pPr>
      <w:r w:rsidRPr="00B959C2">
        <w:t>The speed of things</w:t>
      </w:r>
    </w:p>
    <w:p w14:paraId="21870FE3" w14:textId="77777777" w:rsidR="00B959C2" w:rsidRPr="00B959C2" w:rsidRDefault="00B959C2" w:rsidP="00B959C2">
      <w:r w:rsidRPr="00B959C2">
        <w:t>Today, our messages travel close to the speed of light. But for early humans, messages could only travel as fast as a person could walk or run.</w:t>
      </w:r>
    </w:p>
    <w:p w14:paraId="55793F18" w14:textId="77777777" w:rsidR="00B959C2" w:rsidRPr="00B959C2" w:rsidRDefault="00B959C2" w:rsidP="00B959C2">
      <w:r w:rsidRPr="00B959C2">
        <w:t>When humans first tamed the horse, it revolutionized both transportation and communication. Humans could now travel farther and carry much more with them. Horseback riders carrying messages increased collective learning.</w:t>
      </w:r>
    </w:p>
    <w:p w14:paraId="27766E70" w14:textId="77777777" w:rsidR="00B959C2" w:rsidRPr="00B959C2" w:rsidRDefault="00B959C2" w:rsidP="00B959C2">
      <w:r w:rsidRPr="00B959C2">
        <w:t>What made horses so fast? How did their speed help humans? And how did humans come to choose the horse for transportation? To answer these questions, we must first look at how the horse evolved.</w:t>
      </w:r>
    </w:p>
    <w:p w14:paraId="057775B0" w14:textId="77777777" w:rsidR="00B959C2" w:rsidRPr="00B959C2" w:rsidRDefault="00B959C2" w:rsidP="00C8584E">
      <w:pPr>
        <w:pStyle w:val="Heading4"/>
      </w:pPr>
      <w:r w:rsidRPr="00B959C2">
        <w:t>The evolution of the horse</w:t>
      </w:r>
    </w:p>
    <w:p w14:paraId="52EAA0DA" w14:textId="77777777" w:rsidR="00B959C2" w:rsidRPr="00B959C2" w:rsidRDefault="00B959C2" w:rsidP="00B959C2">
      <w:r w:rsidRPr="00B959C2">
        <w:t xml:space="preserve">The horse’s early ancestors lived in the tropical rain forests of North America about 55 million years ago. These dog-sized leaf-eating mammals were called </w:t>
      </w:r>
      <w:r w:rsidRPr="00B959C2">
        <w:rPr>
          <w:i/>
          <w:iCs/>
        </w:rPr>
        <w:t>Hyracotherium</w:t>
      </w:r>
      <w:r w:rsidRPr="00B959C2">
        <w:t>. After the dinosaurs went extinct, mammals began to spread.</w:t>
      </w:r>
    </w:p>
    <w:p w14:paraId="0E29A2B7" w14:textId="77777777" w:rsidR="00B959C2" w:rsidRPr="00B959C2" w:rsidRDefault="00B959C2" w:rsidP="00B959C2">
      <w:r w:rsidRPr="00B959C2">
        <w:t>Some ancestors of the horse went extinct. But some of these early horses changed in response to predators, competitors, and a changing environment. They grew larger. Their legs grew longer and more powerful. Feet with a large center toe evolved into a hoof. These changes helped the early horse speed across open spaces and hard ground.</w:t>
      </w:r>
    </w:p>
    <w:p w14:paraId="6E53FFF3" w14:textId="77777777" w:rsidR="00B959C2" w:rsidRPr="00B959C2" w:rsidRDefault="00B959C2" w:rsidP="00B959C2">
      <w:r w:rsidRPr="00B959C2">
        <w:t>Eventually, the rain forests of North America dried up and the Rocky Mountains arose. Huge grassy plains appeared alongside the mountains. Early horses adapted to better eat the prairie grass. They needed stronger jaws and bigger teeth.</w:t>
      </w:r>
    </w:p>
    <w:p w14:paraId="278EF355" w14:textId="77777777" w:rsidR="00B959C2" w:rsidRPr="00B959C2" w:rsidRDefault="00B959C2" w:rsidP="00C8584E">
      <w:pPr>
        <w:pStyle w:val="Heading4"/>
      </w:pPr>
      <w:r w:rsidRPr="00B959C2">
        <w:t>Moving to distant lands</w:t>
      </w:r>
    </w:p>
    <w:p w14:paraId="3219C6A4" w14:textId="77777777" w:rsidR="00B959C2" w:rsidRPr="00B959C2" w:rsidRDefault="00B959C2" w:rsidP="00B959C2">
      <w:r w:rsidRPr="00B959C2">
        <w:t>These early horses crossed over the Bering Land Bridge from the Americas to Asia. They eventually spread to Europe. Curiously, they suddenly vanished from the Americas about 10,000 years ago. Their disappearance could have been caused by the changing climate at the end of the last ice age. Or perhaps human hunters arriving from Asia wiped them out. Humans hunted the animal for meat long before they used it for transportation.</w:t>
      </w:r>
    </w:p>
    <w:p w14:paraId="21E6555A" w14:textId="77777777" w:rsidR="00B959C2" w:rsidRPr="00B959C2" w:rsidRDefault="00B959C2" w:rsidP="00B959C2">
      <w:r w:rsidRPr="00B959C2">
        <w:t xml:space="preserve">While horses disappeared in the Americas, foragers in Europe and Asia continued to hunt horses. Perhaps humans admired them. Cave paintings by early humans in Lascaux, </w:t>
      </w:r>
      <w:r w:rsidRPr="00B959C2">
        <w:lastRenderedPageBreak/>
        <w:t>France, from over 17,000 years ago beautifully display horses. Later human societies named constellations of stars after the horse.</w:t>
      </w:r>
    </w:p>
    <w:p w14:paraId="1C651405" w14:textId="77777777" w:rsidR="00B959C2" w:rsidRPr="00B959C2" w:rsidRDefault="00B959C2" w:rsidP="00B959C2">
      <w:r w:rsidRPr="00B959C2">
        <w:t>Hunters began to follow horse herds. While the horse was still a “wild animal,” humans and horses grew closer. Humans could attract horses by providing food. They found that they could milk female horses for drinking.</w:t>
      </w:r>
    </w:p>
    <w:p w14:paraId="6CBDD1BD" w14:textId="77777777" w:rsidR="00B959C2" w:rsidRPr="00B959C2" w:rsidRDefault="00B959C2" w:rsidP="00B959C2">
      <w:r w:rsidRPr="00B959C2">
        <w:t>The first evidence of domesticated horses comes from 5000 BCE. Horses bones from Kazakhstan show knife marks. These horses were probably raised for meat and milk.</w:t>
      </w:r>
    </w:p>
    <w:p w14:paraId="49243C44" w14:textId="77777777" w:rsidR="00B959C2" w:rsidRPr="00B959C2" w:rsidRDefault="00B959C2" w:rsidP="00C8584E">
      <w:pPr>
        <w:pStyle w:val="Heading4"/>
      </w:pPr>
      <w:r w:rsidRPr="00B959C2">
        <w:t>Horses and riders</w:t>
      </w:r>
    </w:p>
    <w:p w14:paraId="0E28D93E" w14:textId="77777777" w:rsidR="00B959C2" w:rsidRPr="00B959C2" w:rsidRDefault="00B959C2" w:rsidP="00B959C2">
      <w:r w:rsidRPr="00B959C2">
        <w:t>At some point, humans began to see horses as more than simply food. Perhaps an adventurous young herder climbed atop a horse and had the ride of his life. We don’t know if humans rode horses first or used them to pull carts first. These developments happened before writing was invented. We depend on archaeological evidence to help us understand what happened.</w:t>
      </w:r>
    </w:p>
    <w:p w14:paraId="5022DF83" w14:textId="77777777" w:rsidR="00B959C2" w:rsidRPr="00B959C2" w:rsidRDefault="00B959C2" w:rsidP="00B959C2">
      <w:r w:rsidRPr="00B959C2">
        <w:t>Drawings from 4,000 years ago in the Middle East show horses pulling chariots. The earliest evidence of humans riding horses is 5,000-year-old fossils of worn-down horse teeth. These fossils show that a riding bit was placed in the animal’s mouth. It’s possible that humans rode horses without bits long before that, but no physical evidence remains.</w:t>
      </w:r>
    </w:p>
    <w:p w14:paraId="64E58313" w14:textId="77777777" w:rsidR="00B959C2" w:rsidRPr="00B959C2" w:rsidRDefault="00B959C2" w:rsidP="00B959C2">
      <w:r w:rsidRPr="00B959C2">
        <w:t>Humans now had the ability to ride horses and to raise them for food. Horse-centered cultures grew in places like the steppes of Central Asia. Horses could cover huge distances at great speed. Roads were built to move horses and chariots more quickly along trade routes. Horse-mounted messengers on the Persian Empire’s Royal Road in the fifth century BCE could carry a message 1,700 miles in seven days. It took 90 days by foot.</w:t>
      </w:r>
    </w:p>
    <w:p w14:paraId="53E24B9D" w14:textId="77777777" w:rsidR="00B959C2" w:rsidRPr="00B959C2" w:rsidRDefault="00B959C2" w:rsidP="00C8584E">
      <w:pPr>
        <w:pStyle w:val="Heading4"/>
      </w:pPr>
      <w:r w:rsidRPr="00B959C2">
        <w:t>Coming home</w:t>
      </w:r>
    </w:p>
    <w:p w14:paraId="2B7BAC77" w14:textId="77777777" w:rsidR="00B959C2" w:rsidRPr="00B959C2" w:rsidRDefault="00B959C2" w:rsidP="00B959C2">
      <w:r w:rsidRPr="00B959C2">
        <w:t xml:space="preserve">Humans also figured out how to use horses in war. The chariot was a fearsome weapon. The invention of the saddle and stirrup made horse-mounted warfare much more effective. Warriors could use their hands to throw spears, slash with swords, or fire arrows. The Mongols conquered much of Asia in the thirteenth century. They were famous for their horse-mounted archers. When the stirrup arrived in Europe, it allowed European warriors to ride wearing armor. </w:t>
      </w:r>
    </w:p>
    <w:p w14:paraId="42941052" w14:textId="77777777" w:rsidR="00B959C2" w:rsidRPr="00B959C2" w:rsidRDefault="00B959C2" w:rsidP="00B959C2">
      <w:r w:rsidRPr="00B959C2">
        <w:t>The horse-loving Spaniards reintroduced the horse to North America. They brought horses on their first expeditions to Mexico shortly after Columbus’s voyages. Some horses quickly got free of the Spanish conquistadors and bred in the wild.</w:t>
      </w:r>
    </w:p>
    <w:p w14:paraId="4542F161" w14:textId="77777777" w:rsidR="00B959C2" w:rsidRPr="00B959C2" w:rsidRDefault="00B959C2" w:rsidP="00B959C2">
      <w:r w:rsidRPr="00B959C2">
        <w:t>Native Americans quickly saw the utility of the horse. The Plains Indians became experts at horse riding. Plains Indian children who were too young to talk could comfortably ride their own small horses.</w:t>
      </w:r>
    </w:p>
    <w:p w14:paraId="3432FD0A" w14:textId="77777777" w:rsidR="00B959C2" w:rsidRPr="00B959C2" w:rsidRDefault="00B959C2" w:rsidP="00B959C2">
      <w:r w:rsidRPr="00B959C2">
        <w:t>All the while, humans bred horses selectively for characteristics like maneuverability, speed, gentleness, and strength. More than 300 breeds exist today. This reflects the many ways horses have served humans.</w:t>
      </w:r>
    </w:p>
    <w:p w14:paraId="23224A91" w14:textId="77777777" w:rsidR="00B959C2" w:rsidRPr="00B959C2" w:rsidRDefault="00B959C2" w:rsidP="00B959C2">
      <w:r w:rsidRPr="00B959C2">
        <w:lastRenderedPageBreak/>
        <w:t>In other parts of the world, humans raised other animals to carry themselves or their loads. Elephants were used in India and Thailand. Camels were domesticated in North Africa and parts of Asia. Plains Native Americans used dogs to pull sleds before horses were reintroduced to North America.</w:t>
      </w:r>
    </w:p>
    <w:p w14:paraId="75935FA9" w14:textId="77777777" w:rsidR="00B959C2" w:rsidRPr="00B959C2" w:rsidRDefault="00B959C2" w:rsidP="00C8584E">
      <w:pPr>
        <w:pStyle w:val="Heading4"/>
      </w:pPr>
      <w:r w:rsidRPr="00B959C2">
        <w:t>An unburdened future</w:t>
      </w:r>
    </w:p>
    <w:p w14:paraId="31C9BF12" w14:textId="77777777" w:rsidR="00B959C2" w:rsidRPr="00B959C2" w:rsidRDefault="00B959C2" w:rsidP="00B959C2">
      <w:r w:rsidRPr="00B959C2">
        <w:t>When the steam engine was invented, it replaced the horse in many places. Railroads, steamboats, and the automobile quickly took over. The number of workhorses dropped sharply. Still, these new machines were measured in “horsepower.”</w:t>
      </w:r>
    </w:p>
    <w:p w14:paraId="23B3E5F0" w14:textId="77777777" w:rsidR="00B959C2" w:rsidRPr="00B959C2" w:rsidRDefault="00B959C2" w:rsidP="00B959C2">
      <w:r w:rsidRPr="00B959C2">
        <w:t>Eventually, horses were no longer needed for carrying messages. Electronic communication and new forms of transportation were faster. Telegraphs and railroads replaced the Pony Express, which once carried letters across the American West. The radio, telephone, television, and the Internet made communication even faster.</w:t>
      </w:r>
    </w:p>
    <w:p w14:paraId="4788FE34" w14:textId="77777777" w:rsidR="00B959C2" w:rsidRPr="00B959C2" w:rsidRDefault="00B959C2" w:rsidP="00B959C2">
      <w:r w:rsidRPr="00B959C2">
        <w:t>Today, the horse continues to be used for transport and farming in some regions. But it is mostly ridden for fun or kept as a pet in the industrialized world.</w:t>
      </w:r>
    </w:p>
    <w:p w14:paraId="6D8CFECF" w14:textId="77777777" w:rsidR="00B959C2" w:rsidRPr="00B959C2" w:rsidRDefault="00B959C2" w:rsidP="00B959C2">
      <w:r w:rsidRPr="00B959C2">
        <w:t>Humans and horses have had a relationship for thousands of years. Horses perhaps understand humans in ways we don’t even know. Recent scientific studies have shown that autistic children are soothed by riding and grooming horses.</w:t>
      </w:r>
    </w:p>
    <w:p w14:paraId="551836F2" w14:textId="77777777" w:rsidR="00B959C2" w:rsidRPr="00B959C2" w:rsidRDefault="00B959C2" w:rsidP="00B959C2">
      <w:r w:rsidRPr="00B959C2">
        <w:t>In the past, the horse carried heavy loads and transported messages over long distances. Perhaps in the future the horse may have a more complex and important relationship with humans.</w:t>
      </w:r>
    </w:p>
    <w:p w14:paraId="564C9EC9" w14:textId="77777777" w:rsidR="00795398" w:rsidRDefault="00795398" w:rsidP="00B959C2"/>
    <w:p w14:paraId="02CADF64" w14:textId="77777777" w:rsidR="00B959C2" w:rsidRDefault="00B959C2" w:rsidP="00B959C2"/>
    <w:p w14:paraId="3BE8B115" w14:textId="77777777" w:rsidR="00B959C2" w:rsidRDefault="00B959C2" w:rsidP="00B959C2"/>
    <w:p w14:paraId="68DE3D7C" w14:textId="77777777" w:rsidR="00B959C2" w:rsidRDefault="00B959C2" w:rsidP="00B959C2"/>
    <w:p w14:paraId="54746C45" w14:textId="77777777" w:rsidR="00795398" w:rsidRPr="00083276" w:rsidRDefault="00795398" w:rsidP="00B959C2">
      <w:pPr>
        <w:rPr>
          <w:rFonts w:ascii="Times" w:hAnsi="Times" w:cs="Times New Roman"/>
          <w:sz w:val="20"/>
          <w:szCs w:val="20"/>
        </w:rPr>
      </w:pPr>
    </w:p>
    <w:sectPr w:rsidR="00795398" w:rsidRPr="00083276" w:rsidSect="00BD35D3">
      <w:headerReference w:type="default" r:id="rId9"/>
      <w:footerReference w:type="default" r:id="rId10"/>
      <w:headerReference w:type="first" r:id="rId11"/>
      <w:pgSz w:w="12240" w:h="15840" w:code="1"/>
      <w:pgMar w:top="2520" w:right="1354" w:bottom="1872" w:left="1872" w:header="720" w:footer="95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8D6E3A" w14:textId="77777777" w:rsidR="0086020C" w:rsidRDefault="0086020C" w:rsidP="00460F29">
      <w:r>
        <w:separator/>
      </w:r>
    </w:p>
  </w:endnote>
  <w:endnote w:type="continuationSeparator" w:id="0">
    <w:p w14:paraId="60B4BCD5" w14:textId="77777777" w:rsidR="0086020C" w:rsidRDefault="0086020C" w:rsidP="00460F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Arial Bold">
    <w:panose1 w:val="020B0704020202020204"/>
    <w:charset w:val="00"/>
    <w:family w:val="auto"/>
    <w:pitch w:val="variable"/>
    <w:sig w:usb0="00000003" w:usb1="00000000" w:usb2="00000000" w:usb3="00000000" w:csb0="00000001" w:csb1="00000000"/>
  </w:font>
  <w:font w:name="Aaux ProRegular">
    <w:panose1 w:val="02000500000000000000"/>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791752" w14:textId="371A1FDE" w:rsidR="0086020C" w:rsidRPr="00CD4E49" w:rsidRDefault="0086020C" w:rsidP="00551365">
    <w:pPr>
      <w:pStyle w:val="Footer"/>
      <w:tabs>
        <w:tab w:val="right" w:pos="9000"/>
      </w:tabs>
      <w:spacing w:line="240" w:lineRule="auto"/>
    </w:pPr>
    <w:r w:rsidRPr="00077BEF">
      <w:rPr>
        <w:sz w:val="16"/>
      </w:rPr>
      <w:t xml:space="preserve">Unit </w:t>
    </w:r>
    <w:r w:rsidR="00A97E3D">
      <w:rPr>
        <w:sz w:val="16"/>
      </w:rPr>
      <w:t>8</w:t>
    </w:r>
    <w:r w:rsidRPr="00C021AA">
      <w:t>—</w:t>
    </w:r>
    <w:r w:rsidR="00A97E3D" w:rsidRPr="00A97E3D">
      <w:t xml:space="preserve"> </w:t>
    </w:r>
    <w:r w:rsidR="00A97E3D" w:rsidRPr="00A02862">
      <w:t>Expansion &amp; Interconnection</w:t>
    </w:r>
    <w:r w:rsidR="005B13F4">
      <w:t xml:space="preserve"> </w:t>
    </w:r>
    <w:r w:rsidRPr="00077BEF">
      <w:rPr>
        <w:sz w:val="16"/>
      </w:rPr>
      <w:t>Text Reader</w:t>
    </w:r>
    <w:r>
      <w:tab/>
    </w:r>
    <w:r>
      <w:fldChar w:fldCharType="begin"/>
    </w:r>
    <w:r>
      <w:instrText xml:space="preserve"> PAGE   \* MERGEFORMAT </w:instrText>
    </w:r>
    <w:r>
      <w:fldChar w:fldCharType="separate"/>
    </w:r>
    <w:r w:rsidR="007D7003">
      <w:t>2</w:t>
    </w:r>
    <w: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596C0B" w14:textId="77777777" w:rsidR="0086020C" w:rsidRDefault="0086020C" w:rsidP="00460F29">
      <w:r>
        <w:separator/>
      </w:r>
    </w:p>
  </w:footnote>
  <w:footnote w:type="continuationSeparator" w:id="0">
    <w:p w14:paraId="5DFDEC47" w14:textId="77777777" w:rsidR="0086020C" w:rsidRDefault="0086020C" w:rsidP="00460F2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B18757" w14:textId="77777777" w:rsidR="0086020C" w:rsidRDefault="0086020C" w:rsidP="000658C1">
    <w:pPr>
      <w:pStyle w:val="Header"/>
      <w:tabs>
        <w:tab w:val="clear" w:pos="4680"/>
        <w:tab w:val="clear" w:pos="9360"/>
      </w:tabs>
    </w:pPr>
    <w:r>
      <w:rPr>
        <w:noProof/>
      </w:rPr>
      <w:drawing>
        <wp:anchor distT="0" distB="0" distL="114300" distR="114300" simplePos="0" relativeHeight="251658240" behindDoc="1" locked="1" layoutInCell="0" allowOverlap="1" wp14:anchorId="20E64195" wp14:editId="3C6EC220">
          <wp:simplePos x="0" y="0"/>
          <wp:positionH relativeFrom="page">
            <wp:posOffset>173990</wp:posOffset>
          </wp:positionH>
          <wp:positionV relativeFrom="page">
            <wp:posOffset>758825</wp:posOffset>
          </wp:positionV>
          <wp:extent cx="7382799" cy="489527"/>
          <wp:effectExtent l="19050" t="0" r="8601" b="0"/>
          <wp:wrapNone/>
          <wp:docPr id="1" name="Picture 0" descr="bann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ner.png"/>
                  <pic:cNvPicPr/>
                </pic:nvPicPr>
                <pic:blipFill>
                  <a:blip r:embed="rId1"/>
                  <a:stretch>
                    <a:fillRect/>
                  </a:stretch>
                </pic:blipFill>
                <pic:spPr>
                  <a:xfrm>
                    <a:off x="0" y="0"/>
                    <a:ext cx="7382799" cy="489527"/>
                  </a:xfrm>
                  <a:prstGeom prst="rect">
                    <a:avLst/>
                  </a:prstGeom>
                </pic:spPr>
              </pic:pic>
            </a:graphicData>
          </a:graphic>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95F3E7" w14:textId="77777777" w:rsidR="0086020C" w:rsidRDefault="0086020C" w:rsidP="00931928">
    <w:pPr>
      <w:pStyle w:val="Header"/>
      <w:spacing w:after="15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F2303"/>
    <w:multiLevelType w:val="multilevel"/>
    <w:tmpl w:val="CDEED9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631620"/>
    <w:multiLevelType w:val="multilevel"/>
    <w:tmpl w:val="95AA2600"/>
    <w:lvl w:ilvl="0">
      <w:start w:val="1"/>
      <w:numFmt w:val="decimal"/>
      <w:lvlText w:val="%1."/>
      <w:lvlJc w:val="left"/>
      <w:pPr>
        <w:ind w:left="360" w:hanging="360"/>
      </w:pPr>
      <w:rPr>
        <w:rFonts w:hint="default"/>
        <w:b w:val="0"/>
        <w:i w:val="0"/>
        <w:color w:val="auto"/>
        <w:position w:val="2"/>
        <w:sz w:val="1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113E354D"/>
    <w:multiLevelType w:val="hybridMultilevel"/>
    <w:tmpl w:val="071E6B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73F74D5"/>
    <w:multiLevelType w:val="hybridMultilevel"/>
    <w:tmpl w:val="A2F0667E"/>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4">
    <w:nsid w:val="237916BC"/>
    <w:multiLevelType w:val="hybridMultilevel"/>
    <w:tmpl w:val="C2B2BDB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6328CF"/>
    <w:multiLevelType w:val="hybridMultilevel"/>
    <w:tmpl w:val="9DC0503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FE400FC"/>
    <w:multiLevelType w:val="hybridMultilevel"/>
    <w:tmpl w:val="F88A47B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50F4D87"/>
    <w:multiLevelType w:val="hybridMultilevel"/>
    <w:tmpl w:val="11C03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8FB4465"/>
    <w:multiLevelType w:val="multilevel"/>
    <w:tmpl w:val="73B678E0"/>
    <w:styleLink w:val="Bullet1"/>
    <w:lvl w:ilvl="0">
      <w:start w:val="1"/>
      <w:numFmt w:val="bullet"/>
      <w:lvlText w:val=""/>
      <w:lvlJc w:val="left"/>
      <w:pPr>
        <w:ind w:left="720" w:hanging="360"/>
      </w:pPr>
      <w:rPr>
        <w:rFonts w:ascii="Symbol" w:hAnsi="Symbol"/>
        <w:color w:val="22BCB9"/>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nsid w:val="4A2D5E0A"/>
    <w:multiLevelType w:val="hybridMultilevel"/>
    <w:tmpl w:val="055E33CE"/>
    <w:lvl w:ilvl="0" w:tplc="28AA69DA">
      <w:start w:val="1"/>
      <w:numFmt w:val="bullet"/>
      <w:pStyle w:val="ListParagraph"/>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A6558CA"/>
    <w:multiLevelType w:val="hybridMultilevel"/>
    <w:tmpl w:val="21A29F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A7A6A83"/>
    <w:multiLevelType w:val="hybridMultilevel"/>
    <w:tmpl w:val="E04432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E09622D"/>
    <w:multiLevelType w:val="hybridMultilevel"/>
    <w:tmpl w:val="CAD4D8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4AF0623"/>
    <w:multiLevelType w:val="hybridMultilevel"/>
    <w:tmpl w:val="258858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50A2693"/>
    <w:multiLevelType w:val="hybridMultilevel"/>
    <w:tmpl w:val="2E7CC9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49E48A2"/>
    <w:multiLevelType w:val="hybridMultilevel"/>
    <w:tmpl w:val="878A64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5CA2175"/>
    <w:multiLevelType w:val="multilevel"/>
    <w:tmpl w:val="7AD6F9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68A633A"/>
    <w:multiLevelType w:val="hybridMultilevel"/>
    <w:tmpl w:val="085E7A34"/>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num w:numId="1">
    <w:abstractNumId w:val="8"/>
  </w:num>
  <w:num w:numId="2">
    <w:abstractNumId w:val="1"/>
  </w:num>
  <w:num w:numId="3">
    <w:abstractNumId w:val="11"/>
  </w:num>
  <w:num w:numId="4">
    <w:abstractNumId w:val="15"/>
  </w:num>
  <w:num w:numId="5">
    <w:abstractNumId w:val="10"/>
  </w:num>
  <w:num w:numId="6">
    <w:abstractNumId w:val="7"/>
  </w:num>
  <w:num w:numId="7">
    <w:abstractNumId w:val="13"/>
  </w:num>
  <w:num w:numId="8">
    <w:abstractNumId w:val="12"/>
  </w:num>
  <w:num w:numId="9">
    <w:abstractNumId w:val="3"/>
  </w:num>
  <w:num w:numId="10">
    <w:abstractNumId w:val="17"/>
  </w:num>
  <w:num w:numId="11">
    <w:abstractNumId w:val="4"/>
  </w:num>
  <w:num w:numId="12">
    <w:abstractNumId w:val="5"/>
  </w:num>
  <w:num w:numId="13">
    <w:abstractNumId w:val="6"/>
  </w:num>
  <w:num w:numId="14">
    <w:abstractNumId w:val="9"/>
  </w:num>
  <w:num w:numId="15">
    <w:abstractNumId w:val="16"/>
  </w:num>
  <w:num w:numId="16">
    <w:abstractNumId w:val="0"/>
  </w:num>
  <w:num w:numId="17">
    <w:abstractNumId w:val="2"/>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6BA0"/>
    <w:rsid w:val="0000501D"/>
    <w:rsid w:val="00012CA2"/>
    <w:rsid w:val="00014023"/>
    <w:rsid w:val="000216E3"/>
    <w:rsid w:val="000233B1"/>
    <w:rsid w:val="00023CF7"/>
    <w:rsid w:val="00024C8B"/>
    <w:rsid w:val="000302A9"/>
    <w:rsid w:val="00051103"/>
    <w:rsid w:val="00061C2E"/>
    <w:rsid w:val="000658C1"/>
    <w:rsid w:val="00073E00"/>
    <w:rsid w:val="00074015"/>
    <w:rsid w:val="00075293"/>
    <w:rsid w:val="00076FE8"/>
    <w:rsid w:val="00077BEF"/>
    <w:rsid w:val="00081F03"/>
    <w:rsid w:val="000915E0"/>
    <w:rsid w:val="000A0772"/>
    <w:rsid w:val="000B7152"/>
    <w:rsid w:val="000F0561"/>
    <w:rsid w:val="00137F33"/>
    <w:rsid w:val="00140565"/>
    <w:rsid w:val="00153E84"/>
    <w:rsid w:val="00157FCE"/>
    <w:rsid w:val="00187D16"/>
    <w:rsid w:val="00196169"/>
    <w:rsid w:val="001A4669"/>
    <w:rsid w:val="001A7D58"/>
    <w:rsid w:val="001D472D"/>
    <w:rsid w:val="001D5FF2"/>
    <w:rsid w:val="001E3D47"/>
    <w:rsid w:val="001E6916"/>
    <w:rsid w:val="001F3C7A"/>
    <w:rsid w:val="002033EC"/>
    <w:rsid w:val="00206405"/>
    <w:rsid w:val="00220098"/>
    <w:rsid w:val="0022057C"/>
    <w:rsid w:val="00222834"/>
    <w:rsid w:val="00227D83"/>
    <w:rsid w:val="00251527"/>
    <w:rsid w:val="0029731E"/>
    <w:rsid w:val="002A07F1"/>
    <w:rsid w:val="002A46D8"/>
    <w:rsid w:val="002B77B0"/>
    <w:rsid w:val="00317209"/>
    <w:rsid w:val="00335605"/>
    <w:rsid w:val="00345242"/>
    <w:rsid w:val="003461CD"/>
    <w:rsid w:val="003663BB"/>
    <w:rsid w:val="00367CD3"/>
    <w:rsid w:val="003706EB"/>
    <w:rsid w:val="003754C5"/>
    <w:rsid w:val="003841C6"/>
    <w:rsid w:val="003F421A"/>
    <w:rsid w:val="004113EE"/>
    <w:rsid w:val="004166E9"/>
    <w:rsid w:val="00442350"/>
    <w:rsid w:val="0044372E"/>
    <w:rsid w:val="00460F29"/>
    <w:rsid w:val="00461339"/>
    <w:rsid w:val="0046573E"/>
    <w:rsid w:val="00475DA7"/>
    <w:rsid w:val="00482C19"/>
    <w:rsid w:val="00486D5E"/>
    <w:rsid w:val="004A6270"/>
    <w:rsid w:val="004A763A"/>
    <w:rsid w:val="004B776F"/>
    <w:rsid w:val="004C14FE"/>
    <w:rsid w:val="004C35B4"/>
    <w:rsid w:val="004C3743"/>
    <w:rsid w:val="004C7120"/>
    <w:rsid w:val="004D0F02"/>
    <w:rsid w:val="004D297F"/>
    <w:rsid w:val="004D7E83"/>
    <w:rsid w:val="004F64B5"/>
    <w:rsid w:val="00512AE7"/>
    <w:rsid w:val="00513DA9"/>
    <w:rsid w:val="00515561"/>
    <w:rsid w:val="0051622D"/>
    <w:rsid w:val="0053242F"/>
    <w:rsid w:val="00551365"/>
    <w:rsid w:val="00552E12"/>
    <w:rsid w:val="00581875"/>
    <w:rsid w:val="00594FC6"/>
    <w:rsid w:val="005A7F73"/>
    <w:rsid w:val="005B13F4"/>
    <w:rsid w:val="005C63AC"/>
    <w:rsid w:val="005E6636"/>
    <w:rsid w:val="00602541"/>
    <w:rsid w:val="0061785D"/>
    <w:rsid w:val="00621279"/>
    <w:rsid w:val="00621B12"/>
    <w:rsid w:val="00623353"/>
    <w:rsid w:val="00631899"/>
    <w:rsid w:val="00650E66"/>
    <w:rsid w:val="00664EE7"/>
    <w:rsid w:val="00666D41"/>
    <w:rsid w:val="00690CD3"/>
    <w:rsid w:val="00691719"/>
    <w:rsid w:val="006A1F15"/>
    <w:rsid w:val="006C1BA2"/>
    <w:rsid w:val="006D625B"/>
    <w:rsid w:val="006D7452"/>
    <w:rsid w:val="006D75E4"/>
    <w:rsid w:val="006E0660"/>
    <w:rsid w:val="006F6BCE"/>
    <w:rsid w:val="0072327B"/>
    <w:rsid w:val="00744169"/>
    <w:rsid w:val="00753D48"/>
    <w:rsid w:val="00760DF2"/>
    <w:rsid w:val="007903A5"/>
    <w:rsid w:val="00795398"/>
    <w:rsid w:val="00797EFA"/>
    <w:rsid w:val="007B05FB"/>
    <w:rsid w:val="007B347C"/>
    <w:rsid w:val="007D3743"/>
    <w:rsid w:val="007D7003"/>
    <w:rsid w:val="007E5FBC"/>
    <w:rsid w:val="00817E62"/>
    <w:rsid w:val="008202AC"/>
    <w:rsid w:val="00821E7C"/>
    <w:rsid w:val="008246DE"/>
    <w:rsid w:val="00847178"/>
    <w:rsid w:val="0085130A"/>
    <w:rsid w:val="0085212E"/>
    <w:rsid w:val="00853297"/>
    <w:rsid w:val="008535EA"/>
    <w:rsid w:val="0086020C"/>
    <w:rsid w:val="00864F9A"/>
    <w:rsid w:val="0088399E"/>
    <w:rsid w:val="008A5D85"/>
    <w:rsid w:val="008A7D2B"/>
    <w:rsid w:val="008C0314"/>
    <w:rsid w:val="008D1222"/>
    <w:rsid w:val="008D13BE"/>
    <w:rsid w:val="008D6A7E"/>
    <w:rsid w:val="008F5B90"/>
    <w:rsid w:val="008F771F"/>
    <w:rsid w:val="00921E2A"/>
    <w:rsid w:val="00931928"/>
    <w:rsid w:val="00931DC2"/>
    <w:rsid w:val="00950C5F"/>
    <w:rsid w:val="00956396"/>
    <w:rsid w:val="00961F7C"/>
    <w:rsid w:val="00966E36"/>
    <w:rsid w:val="009761F4"/>
    <w:rsid w:val="00976B7D"/>
    <w:rsid w:val="00991E73"/>
    <w:rsid w:val="009A062A"/>
    <w:rsid w:val="009C1B76"/>
    <w:rsid w:val="009C1C82"/>
    <w:rsid w:val="009D27D8"/>
    <w:rsid w:val="009D6549"/>
    <w:rsid w:val="009F154E"/>
    <w:rsid w:val="00A05AC4"/>
    <w:rsid w:val="00A110A7"/>
    <w:rsid w:val="00A23FBA"/>
    <w:rsid w:val="00A538CE"/>
    <w:rsid w:val="00A53FA9"/>
    <w:rsid w:val="00A627BD"/>
    <w:rsid w:val="00A63A84"/>
    <w:rsid w:val="00A8118B"/>
    <w:rsid w:val="00A92E18"/>
    <w:rsid w:val="00A97E3D"/>
    <w:rsid w:val="00AA48A4"/>
    <w:rsid w:val="00AC04FF"/>
    <w:rsid w:val="00AD4375"/>
    <w:rsid w:val="00AD5330"/>
    <w:rsid w:val="00AE11B8"/>
    <w:rsid w:val="00AF2D95"/>
    <w:rsid w:val="00B12F17"/>
    <w:rsid w:val="00B155B7"/>
    <w:rsid w:val="00B16C9B"/>
    <w:rsid w:val="00B321B6"/>
    <w:rsid w:val="00B65C06"/>
    <w:rsid w:val="00B67D9F"/>
    <w:rsid w:val="00B71649"/>
    <w:rsid w:val="00B959C2"/>
    <w:rsid w:val="00B9712E"/>
    <w:rsid w:val="00BA7919"/>
    <w:rsid w:val="00BB0ADF"/>
    <w:rsid w:val="00BB5806"/>
    <w:rsid w:val="00BC1F2F"/>
    <w:rsid w:val="00BD35D3"/>
    <w:rsid w:val="00BD4273"/>
    <w:rsid w:val="00BE3B89"/>
    <w:rsid w:val="00BE437E"/>
    <w:rsid w:val="00BE6BA0"/>
    <w:rsid w:val="00BF07FA"/>
    <w:rsid w:val="00C021AA"/>
    <w:rsid w:val="00C23A89"/>
    <w:rsid w:val="00C27A16"/>
    <w:rsid w:val="00C30024"/>
    <w:rsid w:val="00C30D79"/>
    <w:rsid w:val="00C472C0"/>
    <w:rsid w:val="00C51250"/>
    <w:rsid w:val="00C6386B"/>
    <w:rsid w:val="00C852F6"/>
    <w:rsid w:val="00C8584E"/>
    <w:rsid w:val="00C963D2"/>
    <w:rsid w:val="00CB03DB"/>
    <w:rsid w:val="00CC3051"/>
    <w:rsid w:val="00CD0C08"/>
    <w:rsid w:val="00CD4E49"/>
    <w:rsid w:val="00CF3255"/>
    <w:rsid w:val="00CF49A1"/>
    <w:rsid w:val="00D030AD"/>
    <w:rsid w:val="00D11D9B"/>
    <w:rsid w:val="00D11F99"/>
    <w:rsid w:val="00D40859"/>
    <w:rsid w:val="00D5240D"/>
    <w:rsid w:val="00D528B2"/>
    <w:rsid w:val="00D63135"/>
    <w:rsid w:val="00D6742D"/>
    <w:rsid w:val="00D91646"/>
    <w:rsid w:val="00D94553"/>
    <w:rsid w:val="00DA2B9F"/>
    <w:rsid w:val="00DA58FF"/>
    <w:rsid w:val="00DD40A2"/>
    <w:rsid w:val="00DE082E"/>
    <w:rsid w:val="00DF0E50"/>
    <w:rsid w:val="00DF2C06"/>
    <w:rsid w:val="00DF599D"/>
    <w:rsid w:val="00E0117A"/>
    <w:rsid w:val="00E02675"/>
    <w:rsid w:val="00E14776"/>
    <w:rsid w:val="00E268E3"/>
    <w:rsid w:val="00E30EC4"/>
    <w:rsid w:val="00E52058"/>
    <w:rsid w:val="00E9019E"/>
    <w:rsid w:val="00E9428B"/>
    <w:rsid w:val="00E97735"/>
    <w:rsid w:val="00EB5157"/>
    <w:rsid w:val="00EC7826"/>
    <w:rsid w:val="00ED144A"/>
    <w:rsid w:val="00EF12DF"/>
    <w:rsid w:val="00EF735B"/>
    <w:rsid w:val="00EF7B60"/>
    <w:rsid w:val="00F07C12"/>
    <w:rsid w:val="00F327C8"/>
    <w:rsid w:val="00F32D6C"/>
    <w:rsid w:val="00F463A5"/>
    <w:rsid w:val="00F65F6A"/>
    <w:rsid w:val="00F71901"/>
    <w:rsid w:val="00F942E4"/>
    <w:rsid w:val="00FA0DB6"/>
    <w:rsid w:val="00FB21BD"/>
    <w:rsid w:val="00FB25BD"/>
    <w:rsid w:val="00FB4122"/>
    <w:rsid w:val="00FC7704"/>
    <w:rsid w:val="00FE213F"/>
    <w:rsid w:val="00FF2B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7823F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nhideWhenUsed="0"/>
    <w:lsdException w:name="heading 1" w:semiHidden="0" w:uiPriority="2" w:unhideWhenUsed="0"/>
    <w:lsdException w:name="heading 2" w:uiPriority="2"/>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uiPriority w:val="99"/>
    <w:rsid w:val="00C51250"/>
    <w:pPr>
      <w:spacing w:before="120" w:after="120" w:line="240" w:lineRule="auto"/>
    </w:pPr>
    <w:rPr>
      <w:rFonts w:ascii="Arial" w:hAnsi="Arial"/>
    </w:rPr>
  </w:style>
  <w:style w:type="paragraph" w:styleId="Heading1">
    <w:name w:val="heading 1"/>
    <w:link w:val="Heading1Char"/>
    <w:uiPriority w:val="2"/>
    <w:rsid w:val="00E14776"/>
    <w:pPr>
      <w:keepNext/>
      <w:pageBreakBefore/>
      <w:spacing w:before="520" w:after="240" w:line="240" w:lineRule="auto"/>
      <w:outlineLvl w:val="0"/>
    </w:pPr>
    <w:rPr>
      <w:rFonts w:ascii="Arial" w:eastAsia="Times New Roman" w:hAnsi="Arial" w:cs="Times New Roman"/>
      <w:kern w:val="36"/>
      <w:sz w:val="36"/>
      <w:szCs w:val="36"/>
    </w:rPr>
  </w:style>
  <w:style w:type="paragraph" w:styleId="Heading2">
    <w:name w:val="heading 2"/>
    <w:next w:val="BODYCOPY"/>
    <w:link w:val="Heading2Char"/>
    <w:uiPriority w:val="2"/>
    <w:rsid w:val="006D625B"/>
    <w:pPr>
      <w:keepNext/>
      <w:keepLines/>
      <w:spacing w:before="360" w:after="120" w:line="240" w:lineRule="auto"/>
      <w:outlineLvl w:val="1"/>
    </w:pPr>
    <w:rPr>
      <w:rFonts w:ascii="Arial" w:eastAsiaTheme="majorEastAsia" w:hAnsi="Arial" w:cstheme="majorBidi"/>
      <w:b/>
      <w:bCs/>
      <w:sz w:val="32"/>
      <w:szCs w:val="26"/>
    </w:rPr>
  </w:style>
  <w:style w:type="paragraph" w:styleId="Heading3">
    <w:name w:val="heading 3"/>
    <w:basedOn w:val="Normal"/>
    <w:next w:val="Normal"/>
    <w:link w:val="Heading3Char"/>
    <w:autoRedefine/>
    <w:uiPriority w:val="9"/>
    <w:unhideWhenUsed/>
    <w:qFormat/>
    <w:rsid w:val="0088399E"/>
    <w:pPr>
      <w:keepNext/>
      <w:keepLines/>
      <w:spacing w:before="320"/>
      <w:outlineLvl w:val="2"/>
    </w:pPr>
    <w:rPr>
      <w:rFonts w:eastAsiaTheme="majorEastAsia" w:cstheme="majorBidi"/>
      <w:b/>
      <w:bCs/>
      <w:sz w:val="28"/>
    </w:rPr>
  </w:style>
  <w:style w:type="paragraph" w:styleId="Heading4">
    <w:name w:val="heading 4"/>
    <w:basedOn w:val="Normal"/>
    <w:next w:val="Normal"/>
    <w:link w:val="Heading4Char"/>
    <w:autoRedefine/>
    <w:uiPriority w:val="9"/>
    <w:unhideWhenUsed/>
    <w:qFormat/>
    <w:rsid w:val="00C23A89"/>
    <w:pPr>
      <w:keepNext/>
      <w:keepLines/>
      <w:spacing w:before="200" w:after="0"/>
      <w:outlineLvl w:val="3"/>
    </w:pPr>
    <w:rPr>
      <w:rFonts w:eastAsiaTheme="majorEastAsia" w:cstheme="majorBidi"/>
      <w:b/>
      <w:bCs/>
      <w:i/>
      <w:iCs/>
      <w:sz w:val="24"/>
    </w:rPr>
  </w:style>
  <w:style w:type="paragraph" w:styleId="Heading5">
    <w:name w:val="heading 5"/>
    <w:basedOn w:val="Normal"/>
    <w:next w:val="Normal"/>
    <w:link w:val="Heading5Char"/>
    <w:uiPriority w:val="9"/>
    <w:unhideWhenUsed/>
    <w:qFormat/>
    <w:rsid w:val="00C23A89"/>
    <w:pPr>
      <w:keepNext/>
      <w:keepLines/>
      <w:spacing w:before="200" w:after="0"/>
      <w:outlineLvl w:val="4"/>
    </w:pPr>
    <w:rPr>
      <w:rFonts w:asciiTheme="majorHAnsi" w:eastAsiaTheme="majorEastAsia" w:hAnsiTheme="majorHAnsi" w:cstheme="majorBidi"/>
      <w:color w:val="115D5B"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460F29"/>
    <w:pPr>
      <w:tabs>
        <w:tab w:val="center" w:pos="4680"/>
        <w:tab w:val="right" w:pos="9360"/>
      </w:tabs>
    </w:pPr>
  </w:style>
  <w:style w:type="character" w:customStyle="1" w:styleId="HeaderChar">
    <w:name w:val="Header Char"/>
    <w:basedOn w:val="DefaultParagraphFont"/>
    <w:link w:val="Header"/>
    <w:uiPriority w:val="99"/>
    <w:semiHidden/>
    <w:rsid w:val="0022057C"/>
  </w:style>
  <w:style w:type="paragraph" w:styleId="Footer">
    <w:name w:val="footer"/>
    <w:link w:val="FooterChar"/>
    <w:uiPriority w:val="99"/>
    <w:unhideWhenUsed/>
    <w:rsid w:val="008A7D2B"/>
    <w:pPr>
      <w:spacing w:after="0" w:line="260" w:lineRule="exact"/>
    </w:pPr>
    <w:rPr>
      <w:rFonts w:ascii="Arial" w:hAnsi="Arial"/>
      <w:caps/>
      <w:noProof/>
      <w:color w:val="231F20" w:themeColor="text1"/>
      <w:spacing w:val="8"/>
      <w:sz w:val="15"/>
    </w:rPr>
  </w:style>
  <w:style w:type="character" w:customStyle="1" w:styleId="FooterChar">
    <w:name w:val="Footer Char"/>
    <w:basedOn w:val="DefaultParagraphFont"/>
    <w:link w:val="Footer"/>
    <w:uiPriority w:val="99"/>
    <w:rsid w:val="008A7D2B"/>
    <w:rPr>
      <w:rFonts w:ascii="Arial" w:hAnsi="Arial"/>
      <w:caps/>
      <w:noProof/>
      <w:color w:val="231F20" w:themeColor="text1"/>
      <w:spacing w:val="8"/>
      <w:sz w:val="15"/>
    </w:rPr>
  </w:style>
  <w:style w:type="character" w:customStyle="1" w:styleId="Heading1Char">
    <w:name w:val="Heading 1 Char"/>
    <w:basedOn w:val="DefaultParagraphFont"/>
    <w:link w:val="Heading1"/>
    <w:uiPriority w:val="2"/>
    <w:rsid w:val="00E14776"/>
    <w:rPr>
      <w:rFonts w:ascii="Arial" w:eastAsia="Times New Roman" w:hAnsi="Arial" w:cs="Times New Roman"/>
      <w:kern w:val="36"/>
      <w:sz w:val="36"/>
      <w:szCs w:val="36"/>
    </w:rPr>
  </w:style>
  <w:style w:type="character" w:customStyle="1" w:styleId="Heading2Char">
    <w:name w:val="Heading 2 Char"/>
    <w:basedOn w:val="DefaultParagraphFont"/>
    <w:link w:val="Heading2"/>
    <w:uiPriority w:val="2"/>
    <w:rsid w:val="006D625B"/>
    <w:rPr>
      <w:rFonts w:ascii="Arial" w:eastAsiaTheme="majorEastAsia" w:hAnsi="Arial" w:cstheme="majorBidi"/>
      <w:b/>
      <w:bCs/>
      <w:sz w:val="32"/>
      <w:szCs w:val="26"/>
    </w:rPr>
  </w:style>
  <w:style w:type="table" w:styleId="TableGrid">
    <w:name w:val="Table Grid"/>
    <w:basedOn w:val="TableNormal"/>
    <w:uiPriority w:val="59"/>
    <w:rsid w:val="00460F29"/>
    <w:pPr>
      <w:spacing w:after="0" w:line="240" w:lineRule="auto"/>
    </w:pPr>
    <w:rPr>
      <w:rFonts w:ascii="Arial" w:hAnsi="Arial"/>
      <w:sz w:val="20"/>
    </w:rPr>
    <w:tblPr>
      <w:tblInd w:w="0" w:type="dxa"/>
      <w:tblCellMar>
        <w:top w:w="0" w:type="dxa"/>
        <w:left w:w="0" w:type="dxa"/>
        <w:bottom w:w="0" w:type="dxa"/>
        <w:right w:w="0" w:type="dxa"/>
      </w:tblCellMar>
    </w:tblPr>
    <w:trPr>
      <w:cantSplit/>
    </w:trPr>
  </w:style>
  <w:style w:type="paragraph" w:customStyle="1" w:styleId="BODYCOPY">
    <w:name w:val="BODY COPY"/>
    <w:next w:val="Normal"/>
    <w:uiPriority w:val="3"/>
    <w:qFormat/>
    <w:rsid w:val="00C51250"/>
    <w:pPr>
      <w:spacing w:after="280" w:line="280" w:lineRule="atLeast"/>
    </w:pPr>
    <w:rPr>
      <w:rFonts w:ascii="Arial" w:eastAsia="Times New Roman" w:hAnsi="Arial" w:cs="Times New Roman"/>
      <w:szCs w:val="20"/>
    </w:rPr>
  </w:style>
  <w:style w:type="numbering" w:customStyle="1" w:styleId="Bullet1">
    <w:name w:val="Bullet 1"/>
    <w:basedOn w:val="NoList"/>
    <w:rsid w:val="00460F29"/>
    <w:pPr>
      <w:numPr>
        <w:numId w:val="1"/>
      </w:numPr>
    </w:pPr>
  </w:style>
  <w:style w:type="paragraph" w:customStyle="1" w:styleId="Bullet10">
    <w:name w:val="Bullet1"/>
    <w:basedOn w:val="BODYCOPY"/>
    <w:uiPriority w:val="4"/>
    <w:qFormat/>
    <w:rsid w:val="00DF2C06"/>
  </w:style>
  <w:style w:type="paragraph" w:styleId="BalloonText">
    <w:name w:val="Balloon Text"/>
    <w:basedOn w:val="Normal"/>
    <w:link w:val="BalloonTextChar"/>
    <w:uiPriority w:val="99"/>
    <w:semiHidden/>
    <w:unhideWhenUsed/>
    <w:rsid w:val="005E6636"/>
    <w:rPr>
      <w:rFonts w:ascii="Tahoma" w:hAnsi="Tahoma" w:cs="Tahoma"/>
      <w:sz w:val="16"/>
      <w:szCs w:val="16"/>
    </w:rPr>
  </w:style>
  <w:style w:type="character" w:customStyle="1" w:styleId="BalloonTextChar">
    <w:name w:val="Balloon Text Char"/>
    <w:basedOn w:val="DefaultParagraphFont"/>
    <w:link w:val="BalloonText"/>
    <w:uiPriority w:val="99"/>
    <w:semiHidden/>
    <w:rsid w:val="005E6636"/>
    <w:rPr>
      <w:rFonts w:ascii="Tahoma" w:hAnsi="Tahoma" w:cs="Tahoma"/>
      <w:sz w:val="16"/>
      <w:szCs w:val="16"/>
    </w:rPr>
  </w:style>
  <w:style w:type="paragraph" w:customStyle="1" w:styleId="Unitandactivity">
    <w:name w:val="Unit and activity"/>
    <w:next w:val="Normal"/>
    <w:rsid w:val="00551365"/>
    <w:pPr>
      <w:spacing w:after="80" w:line="240" w:lineRule="atLeast"/>
    </w:pPr>
    <w:rPr>
      <w:rFonts w:ascii="Arial Bold" w:eastAsia="Times New Roman" w:hAnsi="Arial Bold" w:cs="Times New Roman"/>
      <w:b/>
      <w:bCs/>
      <w:caps/>
      <w:sz w:val="18"/>
      <w:szCs w:val="20"/>
    </w:rPr>
  </w:style>
  <w:style w:type="paragraph" w:customStyle="1" w:styleId="Bullet1-nospacebetween">
    <w:name w:val="Bullet1 - no space between"/>
    <w:basedOn w:val="Bullet10"/>
    <w:uiPriority w:val="99"/>
    <w:qFormat/>
    <w:rsid w:val="00CB03DB"/>
    <w:pPr>
      <w:contextualSpacing/>
    </w:pPr>
  </w:style>
  <w:style w:type="paragraph" w:customStyle="1" w:styleId="SECTIONTITLE">
    <w:name w:val="SECTION TITLE"/>
    <w:basedOn w:val="Normal"/>
    <w:rsid w:val="00CC3051"/>
    <w:pPr>
      <w:spacing w:line="400" w:lineRule="exact"/>
    </w:pPr>
    <w:rPr>
      <w:rFonts w:eastAsia="Times New Roman" w:cs="Times New Roman"/>
      <w:caps/>
      <w:kern w:val="36"/>
      <w:sz w:val="44"/>
      <w:szCs w:val="20"/>
    </w:rPr>
  </w:style>
  <w:style w:type="paragraph" w:customStyle="1" w:styleId="SECTIONSUBTITLE">
    <w:name w:val="SECTION SUBTITLE"/>
    <w:basedOn w:val="Normal"/>
    <w:rsid w:val="00DF599D"/>
    <w:pPr>
      <w:spacing w:after="240" w:line="400" w:lineRule="exact"/>
    </w:pPr>
    <w:rPr>
      <w:rFonts w:eastAsia="Times New Roman" w:cs="Times New Roman"/>
      <w:b/>
      <w:bCs/>
      <w:caps/>
      <w:kern w:val="36"/>
      <w:sz w:val="24"/>
      <w:szCs w:val="20"/>
    </w:rPr>
  </w:style>
  <w:style w:type="paragraph" w:customStyle="1" w:styleId="TABLETEXT">
    <w:name w:val="TABLE TEXT"/>
    <w:basedOn w:val="BODYCOPY"/>
    <w:rsid w:val="00F942E4"/>
    <w:rPr>
      <w:sz w:val="16"/>
    </w:rPr>
  </w:style>
  <w:style w:type="paragraph" w:customStyle="1" w:styleId="TABLETEXT-HORIZONTAL">
    <w:name w:val="TABLE TEXT - HORIZONTAL"/>
    <w:basedOn w:val="BODYCOPY"/>
    <w:rsid w:val="003841C6"/>
    <w:pPr>
      <w:spacing w:after="120" w:line="240" w:lineRule="auto"/>
      <w:jc w:val="center"/>
    </w:pPr>
    <w:rPr>
      <w:sz w:val="16"/>
    </w:rPr>
  </w:style>
  <w:style w:type="paragraph" w:customStyle="1" w:styleId="TABLETEXT-VERTICAL">
    <w:name w:val="TABLE TEXT - VERTICAL"/>
    <w:basedOn w:val="TABLETEXT"/>
    <w:rsid w:val="003841C6"/>
    <w:pPr>
      <w:spacing w:after="0" w:line="240" w:lineRule="auto"/>
      <w:ind w:left="120" w:right="120"/>
    </w:pPr>
  </w:style>
  <w:style w:type="paragraph" w:customStyle="1" w:styleId="TABLETEXT-TYPINGINCELLS">
    <w:name w:val="TABLE TEXT - TYPING IN CELLS"/>
    <w:basedOn w:val="TABLETEXT-VERTICAL"/>
    <w:rsid w:val="003841C6"/>
    <w:pPr>
      <w:spacing w:before="120"/>
    </w:pPr>
  </w:style>
  <w:style w:type="paragraph" w:customStyle="1" w:styleId="UNITNUMBER">
    <w:name w:val="UNIT NUMBER"/>
    <w:basedOn w:val="Unitandactivity"/>
    <w:rsid w:val="003841C6"/>
    <w:rPr>
      <w:rFonts w:ascii="Arial" w:hAnsi="Arial"/>
      <w:b w:val="0"/>
      <w:bCs w:val="0"/>
      <w:sz w:val="36"/>
    </w:rPr>
  </w:style>
  <w:style w:type="paragraph" w:customStyle="1" w:styleId="x1">
    <w:name w:val="x1"/>
    <w:basedOn w:val="BODYCOPY"/>
    <w:rsid w:val="003841C6"/>
    <w:pPr>
      <w:spacing w:after="120"/>
    </w:pPr>
  </w:style>
  <w:style w:type="paragraph" w:customStyle="1" w:styleId="NUMBEREDLISTS">
    <w:name w:val="NUMBERED LISTS"/>
    <w:basedOn w:val="BODYCOPY"/>
    <w:rsid w:val="003841C6"/>
    <w:pPr>
      <w:spacing w:after="120"/>
    </w:pPr>
  </w:style>
  <w:style w:type="character" w:styleId="Hyperlink">
    <w:name w:val="Hyperlink"/>
    <w:basedOn w:val="DefaultParagraphFont"/>
    <w:uiPriority w:val="99"/>
    <w:unhideWhenUsed/>
    <w:rsid w:val="00513DA9"/>
    <w:rPr>
      <w:color w:val="000000" w:themeColor="hyperlink"/>
      <w:u w:val="single"/>
    </w:rPr>
  </w:style>
  <w:style w:type="paragraph" w:customStyle="1" w:styleId="EXCERPT">
    <w:name w:val="EXCERPT"/>
    <w:basedOn w:val="BODYCOPY"/>
    <w:rsid w:val="00821E7C"/>
    <w:pPr>
      <w:spacing w:after="240"/>
      <w:ind w:left="240"/>
    </w:pPr>
    <w:rPr>
      <w:sz w:val="18"/>
    </w:rPr>
  </w:style>
  <w:style w:type="paragraph" w:customStyle="1" w:styleId="PARAGRAPHHEADINGS">
    <w:name w:val="PARAGRAPH HEADINGS"/>
    <w:basedOn w:val="BODYCOPY"/>
    <w:rsid w:val="00821E7C"/>
    <w:pPr>
      <w:spacing w:after="0"/>
    </w:pPr>
    <w:rPr>
      <w:b/>
      <w:bCs/>
    </w:rPr>
  </w:style>
  <w:style w:type="paragraph" w:styleId="TOC1">
    <w:name w:val="toc 1"/>
    <w:basedOn w:val="Normal"/>
    <w:next w:val="Normal"/>
    <w:autoRedefine/>
    <w:uiPriority w:val="39"/>
    <w:unhideWhenUsed/>
    <w:rsid w:val="00D91646"/>
    <w:pPr>
      <w:tabs>
        <w:tab w:val="right" w:leader="dot" w:pos="9004"/>
      </w:tabs>
      <w:spacing w:after="100"/>
    </w:pPr>
    <w:rPr>
      <w:rFonts w:ascii="Arial Bold" w:hAnsi="Arial Bold"/>
      <w:b/>
      <w:caps/>
      <w:noProof/>
    </w:rPr>
  </w:style>
  <w:style w:type="paragraph" w:styleId="TOC2">
    <w:name w:val="toc 2"/>
    <w:basedOn w:val="Normal"/>
    <w:next w:val="Normal"/>
    <w:autoRedefine/>
    <w:uiPriority w:val="39"/>
    <w:unhideWhenUsed/>
    <w:rsid w:val="008535EA"/>
    <w:pPr>
      <w:spacing w:after="100"/>
      <w:ind w:left="220"/>
    </w:pPr>
    <w:rPr>
      <w:caps/>
    </w:rPr>
  </w:style>
  <w:style w:type="paragraph" w:styleId="TOC3">
    <w:name w:val="toc 3"/>
    <w:basedOn w:val="Normal"/>
    <w:next w:val="Normal"/>
    <w:autoRedefine/>
    <w:uiPriority w:val="39"/>
    <w:unhideWhenUsed/>
    <w:rsid w:val="00D91646"/>
    <w:pPr>
      <w:spacing w:after="100"/>
      <w:ind w:left="440"/>
    </w:pPr>
    <w:rPr>
      <w:sz w:val="18"/>
    </w:rPr>
  </w:style>
  <w:style w:type="paragraph" w:customStyle="1" w:styleId="Default">
    <w:name w:val="Default"/>
    <w:rsid w:val="00621279"/>
    <w:pPr>
      <w:autoSpaceDE w:val="0"/>
      <w:autoSpaceDN w:val="0"/>
      <w:adjustRightInd w:val="0"/>
      <w:spacing w:after="0" w:line="240" w:lineRule="auto"/>
    </w:pPr>
    <w:rPr>
      <w:rFonts w:ascii="Aaux ProRegular" w:hAnsi="Aaux ProRegular" w:cs="Aaux ProRegular"/>
      <w:color w:val="000000"/>
      <w:sz w:val="24"/>
      <w:szCs w:val="24"/>
    </w:rPr>
  </w:style>
  <w:style w:type="paragraph" w:customStyle="1" w:styleId="Pa4">
    <w:name w:val="Pa4"/>
    <w:basedOn w:val="Default"/>
    <w:next w:val="Default"/>
    <w:uiPriority w:val="99"/>
    <w:rsid w:val="00621279"/>
    <w:pPr>
      <w:spacing w:line="181" w:lineRule="atLeast"/>
    </w:pPr>
    <w:rPr>
      <w:rFonts w:cstheme="minorBidi"/>
      <w:color w:val="auto"/>
    </w:rPr>
  </w:style>
  <w:style w:type="paragraph" w:styleId="FootnoteText">
    <w:name w:val="footnote text"/>
    <w:basedOn w:val="Normal"/>
    <w:link w:val="FootnoteTextChar"/>
    <w:uiPriority w:val="99"/>
    <w:semiHidden/>
    <w:unhideWhenUsed/>
    <w:rsid w:val="00345242"/>
    <w:rPr>
      <w:sz w:val="20"/>
      <w:szCs w:val="20"/>
    </w:rPr>
  </w:style>
  <w:style w:type="character" w:customStyle="1" w:styleId="FootnoteTextChar">
    <w:name w:val="Footnote Text Char"/>
    <w:basedOn w:val="DefaultParagraphFont"/>
    <w:link w:val="FootnoteText"/>
    <w:uiPriority w:val="99"/>
    <w:semiHidden/>
    <w:rsid w:val="00345242"/>
    <w:rPr>
      <w:sz w:val="20"/>
      <w:szCs w:val="20"/>
    </w:rPr>
  </w:style>
  <w:style w:type="character" w:styleId="FootnoteReference">
    <w:name w:val="footnote reference"/>
    <w:basedOn w:val="DefaultParagraphFont"/>
    <w:uiPriority w:val="99"/>
    <w:semiHidden/>
    <w:unhideWhenUsed/>
    <w:rsid w:val="00345242"/>
    <w:rPr>
      <w:vertAlign w:val="superscript"/>
    </w:rPr>
  </w:style>
  <w:style w:type="paragraph" w:styleId="ListParagraph">
    <w:name w:val="List Paragraph"/>
    <w:basedOn w:val="Normal"/>
    <w:uiPriority w:val="34"/>
    <w:qFormat/>
    <w:rsid w:val="00515561"/>
    <w:pPr>
      <w:numPr>
        <w:numId w:val="14"/>
      </w:numPr>
      <w:contextualSpacing/>
    </w:pPr>
    <w:rPr>
      <w:rFonts w:eastAsiaTheme="minorEastAsia" w:cs="Arial"/>
    </w:rPr>
  </w:style>
  <w:style w:type="paragraph" w:styleId="TOC4">
    <w:name w:val="toc 4"/>
    <w:basedOn w:val="Normal"/>
    <w:next w:val="Normal"/>
    <w:autoRedefine/>
    <w:uiPriority w:val="39"/>
    <w:unhideWhenUsed/>
    <w:rsid w:val="00594FC6"/>
    <w:pPr>
      <w:ind w:left="660"/>
    </w:pPr>
  </w:style>
  <w:style w:type="paragraph" w:styleId="TOC5">
    <w:name w:val="toc 5"/>
    <w:basedOn w:val="Normal"/>
    <w:next w:val="Normal"/>
    <w:autoRedefine/>
    <w:uiPriority w:val="39"/>
    <w:unhideWhenUsed/>
    <w:rsid w:val="00594FC6"/>
    <w:pPr>
      <w:ind w:left="880"/>
    </w:pPr>
  </w:style>
  <w:style w:type="paragraph" w:styleId="TOC6">
    <w:name w:val="toc 6"/>
    <w:basedOn w:val="Normal"/>
    <w:next w:val="Normal"/>
    <w:autoRedefine/>
    <w:uiPriority w:val="39"/>
    <w:unhideWhenUsed/>
    <w:rsid w:val="00594FC6"/>
    <w:pPr>
      <w:ind w:left="1100"/>
    </w:pPr>
  </w:style>
  <w:style w:type="paragraph" w:styleId="TOC7">
    <w:name w:val="toc 7"/>
    <w:basedOn w:val="Normal"/>
    <w:next w:val="Normal"/>
    <w:autoRedefine/>
    <w:uiPriority w:val="39"/>
    <w:unhideWhenUsed/>
    <w:rsid w:val="00594FC6"/>
    <w:pPr>
      <w:ind w:left="1320"/>
    </w:pPr>
  </w:style>
  <w:style w:type="paragraph" w:styleId="TOC8">
    <w:name w:val="toc 8"/>
    <w:basedOn w:val="Normal"/>
    <w:next w:val="Normal"/>
    <w:autoRedefine/>
    <w:uiPriority w:val="39"/>
    <w:unhideWhenUsed/>
    <w:rsid w:val="00594FC6"/>
    <w:pPr>
      <w:ind w:left="1540"/>
    </w:pPr>
  </w:style>
  <w:style w:type="paragraph" w:styleId="TOC9">
    <w:name w:val="toc 9"/>
    <w:basedOn w:val="Normal"/>
    <w:next w:val="Normal"/>
    <w:autoRedefine/>
    <w:uiPriority w:val="39"/>
    <w:unhideWhenUsed/>
    <w:rsid w:val="00594FC6"/>
    <w:pPr>
      <w:ind w:left="1760"/>
    </w:pPr>
  </w:style>
  <w:style w:type="character" w:customStyle="1" w:styleId="Heading3Char">
    <w:name w:val="Heading 3 Char"/>
    <w:basedOn w:val="DefaultParagraphFont"/>
    <w:link w:val="Heading3"/>
    <w:uiPriority w:val="9"/>
    <w:rsid w:val="0088399E"/>
    <w:rPr>
      <w:rFonts w:ascii="Arial" w:eastAsiaTheme="majorEastAsia" w:hAnsi="Arial" w:cstheme="majorBidi"/>
      <w:b/>
      <w:bCs/>
      <w:sz w:val="28"/>
    </w:rPr>
  </w:style>
  <w:style w:type="character" w:customStyle="1" w:styleId="Heading4Char">
    <w:name w:val="Heading 4 Char"/>
    <w:basedOn w:val="DefaultParagraphFont"/>
    <w:link w:val="Heading4"/>
    <w:uiPriority w:val="9"/>
    <w:rsid w:val="00C23A89"/>
    <w:rPr>
      <w:rFonts w:ascii="Arial" w:eastAsiaTheme="majorEastAsia" w:hAnsi="Arial" w:cstheme="majorBidi"/>
      <w:b/>
      <w:bCs/>
      <w:i/>
      <w:iCs/>
      <w:sz w:val="24"/>
    </w:rPr>
  </w:style>
  <w:style w:type="character" w:styleId="SubtleEmphasis">
    <w:name w:val="Subtle Emphasis"/>
    <w:basedOn w:val="DefaultParagraphFont"/>
    <w:uiPriority w:val="19"/>
    <w:rsid w:val="00631899"/>
    <w:rPr>
      <w:i/>
      <w:iCs/>
    </w:rPr>
  </w:style>
  <w:style w:type="character" w:styleId="Emphasis">
    <w:name w:val="Emphasis"/>
    <w:basedOn w:val="DefaultParagraphFont"/>
    <w:uiPriority w:val="20"/>
    <w:rsid w:val="00251527"/>
    <w:rPr>
      <w:i/>
      <w:iCs/>
    </w:rPr>
  </w:style>
  <w:style w:type="character" w:customStyle="1" w:styleId="Heading5Char">
    <w:name w:val="Heading 5 Char"/>
    <w:basedOn w:val="DefaultParagraphFont"/>
    <w:link w:val="Heading5"/>
    <w:uiPriority w:val="9"/>
    <w:rsid w:val="00C23A89"/>
    <w:rPr>
      <w:rFonts w:asciiTheme="majorHAnsi" w:eastAsiaTheme="majorEastAsia" w:hAnsiTheme="majorHAnsi" w:cstheme="majorBidi"/>
      <w:color w:val="115D5B" w:themeColor="accent1" w:themeShade="7F"/>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nhideWhenUsed="0"/>
    <w:lsdException w:name="heading 1" w:semiHidden="0" w:uiPriority="2" w:unhideWhenUsed="0"/>
    <w:lsdException w:name="heading 2" w:uiPriority="2"/>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uiPriority w:val="99"/>
    <w:rsid w:val="00C51250"/>
    <w:pPr>
      <w:spacing w:before="120" w:after="120" w:line="240" w:lineRule="auto"/>
    </w:pPr>
    <w:rPr>
      <w:rFonts w:ascii="Arial" w:hAnsi="Arial"/>
    </w:rPr>
  </w:style>
  <w:style w:type="paragraph" w:styleId="Heading1">
    <w:name w:val="heading 1"/>
    <w:link w:val="Heading1Char"/>
    <w:uiPriority w:val="2"/>
    <w:rsid w:val="00E14776"/>
    <w:pPr>
      <w:keepNext/>
      <w:pageBreakBefore/>
      <w:spacing w:before="520" w:after="240" w:line="240" w:lineRule="auto"/>
      <w:outlineLvl w:val="0"/>
    </w:pPr>
    <w:rPr>
      <w:rFonts w:ascii="Arial" w:eastAsia="Times New Roman" w:hAnsi="Arial" w:cs="Times New Roman"/>
      <w:kern w:val="36"/>
      <w:sz w:val="36"/>
      <w:szCs w:val="36"/>
    </w:rPr>
  </w:style>
  <w:style w:type="paragraph" w:styleId="Heading2">
    <w:name w:val="heading 2"/>
    <w:next w:val="BODYCOPY"/>
    <w:link w:val="Heading2Char"/>
    <w:uiPriority w:val="2"/>
    <w:rsid w:val="006D625B"/>
    <w:pPr>
      <w:keepNext/>
      <w:keepLines/>
      <w:spacing w:before="360" w:after="120" w:line="240" w:lineRule="auto"/>
      <w:outlineLvl w:val="1"/>
    </w:pPr>
    <w:rPr>
      <w:rFonts w:ascii="Arial" w:eastAsiaTheme="majorEastAsia" w:hAnsi="Arial" w:cstheme="majorBidi"/>
      <w:b/>
      <w:bCs/>
      <w:sz w:val="32"/>
      <w:szCs w:val="26"/>
    </w:rPr>
  </w:style>
  <w:style w:type="paragraph" w:styleId="Heading3">
    <w:name w:val="heading 3"/>
    <w:basedOn w:val="Normal"/>
    <w:next w:val="Normal"/>
    <w:link w:val="Heading3Char"/>
    <w:autoRedefine/>
    <w:uiPriority w:val="9"/>
    <w:unhideWhenUsed/>
    <w:qFormat/>
    <w:rsid w:val="0088399E"/>
    <w:pPr>
      <w:keepNext/>
      <w:keepLines/>
      <w:spacing w:before="320"/>
      <w:outlineLvl w:val="2"/>
    </w:pPr>
    <w:rPr>
      <w:rFonts w:eastAsiaTheme="majorEastAsia" w:cstheme="majorBidi"/>
      <w:b/>
      <w:bCs/>
      <w:sz w:val="28"/>
    </w:rPr>
  </w:style>
  <w:style w:type="paragraph" w:styleId="Heading4">
    <w:name w:val="heading 4"/>
    <w:basedOn w:val="Normal"/>
    <w:next w:val="Normal"/>
    <w:link w:val="Heading4Char"/>
    <w:autoRedefine/>
    <w:uiPriority w:val="9"/>
    <w:unhideWhenUsed/>
    <w:qFormat/>
    <w:rsid w:val="00C23A89"/>
    <w:pPr>
      <w:keepNext/>
      <w:keepLines/>
      <w:spacing w:before="200" w:after="0"/>
      <w:outlineLvl w:val="3"/>
    </w:pPr>
    <w:rPr>
      <w:rFonts w:eastAsiaTheme="majorEastAsia" w:cstheme="majorBidi"/>
      <w:b/>
      <w:bCs/>
      <w:i/>
      <w:iCs/>
      <w:sz w:val="24"/>
    </w:rPr>
  </w:style>
  <w:style w:type="paragraph" w:styleId="Heading5">
    <w:name w:val="heading 5"/>
    <w:basedOn w:val="Normal"/>
    <w:next w:val="Normal"/>
    <w:link w:val="Heading5Char"/>
    <w:uiPriority w:val="9"/>
    <w:unhideWhenUsed/>
    <w:qFormat/>
    <w:rsid w:val="00C23A89"/>
    <w:pPr>
      <w:keepNext/>
      <w:keepLines/>
      <w:spacing w:before="200" w:after="0"/>
      <w:outlineLvl w:val="4"/>
    </w:pPr>
    <w:rPr>
      <w:rFonts w:asciiTheme="majorHAnsi" w:eastAsiaTheme="majorEastAsia" w:hAnsiTheme="majorHAnsi" w:cstheme="majorBidi"/>
      <w:color w:val="115D5B"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460F29"/>
    <w:pPr>
      <w:tabs>
        <w:tab w:val="center" w:pos="4680"/>
        <w:tab w:val="right" w:pos="9360"/>
      </w:tabs>
    </w:pPr>
  </w:style>
  <w:style w:type="character" w:customStyle="1" w:styleId="HeaderChar">
    <w:name w:val="Header Char"/>
    <w:basedOn w:val="DefaultParagraphFont"/>
    <w:link w:val="Header"/>
    <w:uiPriority w:val="99"/>
    <w:semiHidden/>
    <w:rsid w:val="0022057C"/>
  </w:style>
  <w:style w:type="paragraph" w:styleId="Footer">
    <w:name w:val="footer"/>
    <w:link w:val="FooterChar"/>
    <w:uiPriority w:val="99"/>
    <w:unhideWhenUsed/>
    <w:rsid w:val="008A7D2B"/>
    <w:pPr>
      <w:spacing w:after="0" w:line="260" w:lineRule="exact"/>
    </w:pPr>
    <w:rPr>
      <w:rFonts w:ascii="Arial" w:hAnsi="Arial"/>
      <w:caps/>
      <w:noProof/>
      <w:color w:val="231F20" w:themeColor="text1"/>
      <w:spacing w:val="8"/>
      <w:sz w:val="15"/>
    </w:rPr>
  </w:style>
  <w:style w:type="character" w:customStyle="1" w:styleId="FooterChar">
    <w:name w:val="Footer Char"/>
    <w:basedOn w:val="DefaultParagraphFont"/>
    <w:link w:val="Footer"/>
    <w:uiPriority w:val="99"/>
    <w:rsid w:val="008A7D2B"/>
    <w:rPr>
      <w:rFonts w:ascii="Arial" w:hAnsi="Arial"/>
      <w:caps/>
      <w:noProof/>
      <w:color w:val="231F20" w:themeColor="text1"/>
      <w:spacing w:val="8"/>
      <w:sz w:val="15"/>
    </w:rPr>
  </w:style>
  <w:style w:type="character" w:customStyle="1" w:styleId="Heading1Char">
    <w:name w:val="Heading 1 Char"/>
    <w:basedOn w:val="DefaultParagraphFont"/>
    <w:link w:val="Heading1"/>
    <w:uiPriority w:val="2"/>
    <w:rsid w:val="00E14776"/>
    <w:rPr>
      <w:rFonts w:ascii="Arial" w:eastAsia="Times New Roman" w:hAnsi="Arial" w:cs="Times New Roman"/>
      <w:kern w:val="36"/>
      <w:sz w:val="36"/>
      <w:szCs w:val="36"/>
    </w:rPr>
  </w:style>
  <w:style w:type="character" w:customStyle="1" w:styleId="Heading2Char">
    <w:name w:val="Heading 2 Char"/>
    <w:basedOn w:val="DefaultParagraphFont"/>
    <w:link w:val="Heading2"/>
    <w:uiPriority w:val="2"/>
    <w:rsid w:val="006D625B"/>
    <w:rPr>
      <w:rFonts w:ascii="Arial" w:eastAsiaTheme="majorEastAsia" w:hAnsi="Arial" w:cstheme="majorBidi"/>
      <w:b/>
      <w:bCs/>
      <w:sz w:val="32"/>
      <w:szCs w:val="26"/>
    </w:rPr>
  </w:style>
  <w:style w:type="table" w:styleId="TableGrid">
    <w:name w:val="Table Grid"/>
    <w:basedOn w:val="TableNormal"/>
    <w:uiPriority w:val="59"/>
    <w:rsid w:val="00460F29"/>
    <w:pPr>
      <w:spacing w:after="0" w:line="240" w:lineRule="auto"/>
    </w:pPr>
    <w:rPr>
      <w:rFonts w:ascii="Arial" w:hAnsi="Arial"/>
      <w:sz w:val="20"/>
    </w:rPr>
    <w:tblPr>
      <w:tblInd w:w="0" w:type="dxa"/>
      <w:tblCellMar>
        <w:top w:w="0" w:type="dxa"/>
        <w:left w:w="0" w:type="dxa"/>
        <w:bottom w:w="0" w:type="dxa"/>
        <w:right w:w="0" w:type="dxa"/>
      </w:tblCellMar>
    </w:tblPr>
    <w:trPr>
      <w:cantSplit/>
    </w:trPr>
  </w:style>
  <w:style w:type="paragraph" w:customStyle="1" w:styleId="BODYCOPY">
    <w:name w:val="BODY COPY"/>
    <w:next w:val="Normal"/>
    <w:uiPriority w:val="3"/>
    <w:qFormat/>
    <w:rsid w:val="00C51250"/>
    <w:pPr>
      <w:spacing w:after="280" w:line="280" w:lineRule="atLeast"/>
    </w:pPr>
    <w:rPr>
      <w:rFonts w:ascii="Arial" w:eastAsia="Times New Roman" w:hAnsi="Arial" w:cs="Times New Roman"/>
      <w:szCs w:val="20"/>
    </w:rPr>
  </w:style>
  <w:style w:type="numbering" w:customStyle="1" w:styleId="Bullet1">
    <w:name w:val="Bullet 1"/>
    <w:basedOn w:val="NoList"/>
    <w:rsid w:val="00460F29"/>
    <w:pPr>
      <w:numPr>
        <w:numId w:val="1"/>
      </w:numPr>
    </w:pPr>
  </w:style>
  <w:style w:type="paragraph" w:customStyle="1" w:styleId="Bullet10">
    <w:name w:val="Bullet1"/>
    <w:basedOn w:val="BODYCOPY"/>
    <w:uiPriority w:val="4"/>
    <w:qFormat/>
    <w:rsid w:val="00DF2C06"/>
  </w:style>
  <w:style w:type="paragraph" w:styleId="BalloonText">
    <w:name w:val="Balloon Text"/>
    <w:basedOn w:val="Normal"/>
    <w:link w:val="BalloonTextChar"/>
    <w:uiPriority w:val="99"/>
    <w:semiHidden/>
    <w:unhideWhenUsed/>
    <w:rsid w:val="005E6636"/>
    <w:rPr>
      <w:rFonts w:ascii="Tahoma" w:hAnsi="Tahoma" w:cs="Tahoma"/>
      <w:sz w:val="16"/>
      <w:szCs w:val="16"/>
    </w:rPr>
  </w:style>
  <w:style w:type="character" w:customStyle="1" w:styleId="BalloonTextChar">
    <w:name w:val="Balloon Text Char"/>
    <w:basedOn w:val="DefaultParagraphFont"/>
    <w:link w:val="BalloonText"/>
    <w:uiPriority w:val="99"/>
    <w:semiHidden/>
    <w:rsid w:val="005E6636"/>
    <w:rPr>
      <w:rFonts w:ascii="Tahoma" w:hAnsi="Tahoma" w:cs="Tahoma"/>
      <w:sz w:val="16"/>
      <w:szCs w:val="16"/>
    </w:rPr>
  </w:style>
  <w:style w:type="paragraph" w:customStyle="1" w:styleId="Unitandactivity">
    <w:name w:val="Unit and activity"/>
    <w:next w:val="Normal"/>
    <w:rsid w:val="00551365"/>
    <w:pPr>
      <w:spacing w:after="80" w:line="240" w:lineRule="atLeast"/>
    </w:pPr>
    <w:rPr>
      <w:rFonts w:ascii="Arial Bold" w:eastAsia="Times New Roman" w:hAnsi="Arial Bold" w:cs="Times New Roman"/>
      <w:b/>
      <w:bCs/>
      <w:caps/>
      <w:sz w:val="18"/>
      <w:szCs w:val="20"/>
    </w:rPr>
  </w:style>
  <w:style w:type="paragraph" w:customStyle="1" w:styleId="Bullet1-nospacebetween">
    <w:name w:val="Bullet1 - no space between"/>
    <w:basedOn w:val="Bullet10"/>
    <w:uiPriority w:val="99"/>
    <w:qFormat/>
    <w:rsid w:val="00CB03DB"/>
    <w:pPr>
      <w:contextualSpacing/>
    </w:pPr>
  </w:style>
  <w:style w:type="paragraph" w:customStyle="1" w:styleId="SECTIONTITLE">
    <w:name w:val="SECTION TITLE"/>
    <w:basedOn w:val="Normal"/>
    <w:rsid w:val="00CC3051"/>
    <w:pPr>
      <w:spacing w:line="400" w:lineRule="exact"/>
    </w:pPr>
    <w:rPr>
      <w:rFonts w:eastAsia="Times New Roman" w:cs="Times New Roman"/>
      <w:caps/>
      <w:kern w:val="36"/>
      <w:sz w:val="44"/>
      <w:szCs w:val="20"/>
    </w:rPr>
  </w:style>
  <w:style w:type="paragraph" w:customStyle="1" w:styleId="SECTIONSUBTITLE">
    <w:name w:val="SECTION SUBTITLE"/>
    <w:basedOn w:val="Normal"/>
    <w:rsid w:val="00DF599D"/>
    <w:pPr>
      <w:spacing w:after="240" w:line="400" w:lineRule="exact"/>
    </w:pPr>
    <w:rPr>
      <w:rFonts w:eastAsia="Times New Roman" w:cs="Times New Roman"/>
      <w:b/>
      <w:bCs/>
      <w:caps/>
      <w:kern w:val="36"/>
      <w:sz w:val="24"/>
      <w:szCs w:val="20"/>
    </w:rPr>
  </w:style>
  <w:style w:type="paragraph" w:customStyle="1" w:styleId="TABLETEXT">
    <w:name w:val="TABLE TEXT"/>
    <w:basedOn w:val="BODYCOPY"/>
    <w:rsid w:val="00F942E4"/>
    <w:rPr>
      <w:sz w:val="16"/>
    </w:rPr>
  </w:style>
  <w:style w:type="paragraph" w:customStyle="1" w:styleId="TABLETEXT-HORIZONTAL">
    <w:name w:val="TABLE TEXT - HORIZONTAL"/>
    <w:basedOn w:val="BODYCOPY"/>
    <w:rsid w:val="003841C6"/>
    <w:pPr>
      <w:spacing w:after="120" w:line="240" w:lineRule="auto"/>
      <w:jc w:val="center"/>
    </w:pPr>
    <w:rPr>
      <w:sz w:val="16"/>
    </w:rPr>
  </w:style>
  <w:style w:type="paragraph" w:customStyle="1" w:styleId="TABLETEXT-VERTICAL">
    <w:name w:val="TABLE TEXT - VERTICAL"/>
    <w:basedOn w:val="TABLETEXT"/>
    <w:rsid w:val="003841C6"/>
    <w:pPr>
      <w:spacing w:after="0" w:line="240" w:lineRule="auto"/>
      <w:ind w:left="120" w:right="120"/>
    </w:pPr>
  </w:style>
  <w:style w:type="paragraph" w:customStyle="1" w:styleId="TABLETEXT-TYPINGINCELLS">
    <w:name w:val="TABLE TEXT - TYPING IN CELLS"/>
    <w:basedOn w:val="TABLETEXT-VERTICAL"/>
    <w:rsid w:val="003841C6"/>
    <w:pPr>
      <w:spacing w:before="120"/>
    </w:pPr>
  </w:style>
  <w:style w:type="paragraph" w:customStyle="1" w:styleId="UNITNUMBER">
    <w:name w:val="UNIT NUMBER"/>
    <w:basedOn w:val="Unitandactivity"/>
    <w:rsid w:val="003841C6"/>
    <w:rPr>
      <w:rFonts w:ascii="Arial" w:hAnsi="Arial"/>
      <w:b w:val="0"/>
      <w:bCs w:val="0"/>
      <w:sz w:val="36"/>
    </w:rPr>
  </w:style>
  <w:style w:type="paragraph" w:customStyle="1" w:styleId="x1">
    <w:name w:val="x1"/>
    <w:basedOn w:val="BODYCOPY"/>
    <w:rsid w:val="003841C6"/>
    <w:pPr>
      <w:spacing w:after="120"/>
    </w:pPr>
  </w:style>
  <w:style w:type="paragraph" w:customStyle="1" w:styleId="NUMBEREDLISTS">
    <w:name w:val="NUMBERED LISTS"/>
    <w:basedOn w:val="BODYCOPY"/>
    <w:rsid w:val="003841C6"/>
    <w:pPr>
      <w:spacing w:after="120"/>
    </w:pPr>
  </w:style>
  <w:style w:type="character" w:styleId="Hyperlink">
    <w:name w:val="Hyperlink"/>
    <w:basedOn w:val="DefaultParagraphFont"/>
    <w:uiPriority w:val="99"/>
    <w:unhideWhenUsed/>
    <w:rsid w:val="00513DA9"/>
    <w:rPr>
      <w:color w:val="000000" w:themeColor="hyperlink"/>
      <w:u w:val="single"/>
    </w:rPr>
  </w:style>
  <w:style w:type="paragraph" w:customStyle="1" w:styleId="EXCERPT">
    <w:name w:val="EXCERPT"/>
    <w:basedOn w:val="BODYCOPY"/>
    <w:rsid w:val="00821E7C"/>
    <w:pPr>
      <w:spacing w:after="240"/>
      <w:ind w:left="240"/>
    </w:pPr>
    <w:rPr>
      <w:sz w:val="18"/>
    </w:rPr>
  </w:style>
  <w:style w:type="paragraph" w:customStyle="1" w:styleId="PARAGRAPHHEADINGS">
    <w:name w:val="PARAGRAPH HEADINGS"/>
    <w:basedOn w:val="BODYCOPY"/>
    <w:rsid w:val="00821E7C"/>
    <w:pPr>
      <w:spacing w:after="0"/>
    </w:pPr>
    <w:rPr>
      <w:b/>
      <w:bCs/>
    </w:rPr>
  </w:style>
  <w:style w:type="paragraph" w:styleId="TOC1">
    <w:name w:val="toc 1"/>
    <w:basedOn w:val="Normal"/>
    <w:next w:val="Normal"/>
    <w:autoRedefine/>
    <w:uiPriority w:val="39"/>
    <w:unhideWhenUsed/>
    <w:rsid w:val="00D91646"/>
    <w:pPr>
      <w:tabs>
        <w:tab w:val="right" w:leader="dot" w:pos="9004"/>
      </w:tabs>
      <w:spacing w:after="100"/>
    </w:pPr>
    <w:rPr>
      <w:rFonts w:ascii="Arial Bold" w:hAnsi="Arial Bold"/>
      <w:b/>
      <w:caps/>
      <w:noProof/>
    </w:rPr>
  </w:style>
  <w:style w:type="paragraph" w:styleId="TOC2">
    <w:name w:val="toc 2"/>
    <w:basedOn w:val="Normal"/>
    <w:next w:val="Normal"/>
    <w:autoRedefine/>
    <w:uiPriority w:val="39"/>
    <w:unhideWhenUsed/>
    <w:rsid w:val="008535EA"/>
    <w:pPr>
      <w:spacing w:after="100"/>
      <w:ind w:left="220"/>
    </w:pPr>
    <w:rPr>
      <w:caps/>
    </w:rPr>
  </w:style>
  <w:style w:type="paragraph" w:styleId="TOC3">
    <w:name w:val="toc 3"/>
    <w:basedOn w:val="Normal"/>
    <w:next w:val="Normal"/>
    <w:autoRedefine/>
    <w:uiPriority w:val="39"/>
    <w:unhideWhenUsed/>
    <w:rsid w:val="00D91646"/>
    <w:pPr>
      <w:spacing w:after="100"/>
      <w:ind w:left="440"/>
    </w:pPr>
    <w:rPr>
      <w:sz w:val="18"/>
    </w:rPr>
  </w:style>
  <w:style w:type="paragraph" w:customStyle="1" w:styleId="Default">
    <w:name w:val="Default"/>
    <w:rsid w:val="00621279"/>
    <w:pPr>
      <w:autoSpaceDE w:val="0"/>
      <w:autoSpaceDN w:val="0"/>
      <w:adjustRightInd w:val="0"/>
      <w:spacing w:after="0" w:line="240" w:lineRule="auto"/>
    </w:pPr>
    <w:rPr>
      <w:rFonts w:ascii="Aaux ProRegular" w:hAnsi="Aaux ProRegular" w:cs="Aaux ProRegular"/>
      <w:color w:val="000000"/>
      <w:sz w:val="24"/>
      <w:szCs w:val="24"/>
    </w:rPr>
  </w:style>
  <w:style w:type="paragraph" w:customStyle="1" w:styleId="Pa4">
    <w:name w:val="Pa4"/>
    <w:basedOn w:val="Default"/>
    <w:next w:val="Default"/>
    <w:uiPriority w:val="99"/>
    <w:rsid w:val="00621279"/>
    <w:pPr>
      <w:spacing w:line="181" w:lineRule="atLeast"/>
    </w:pPr>
    <w:rPr>
      <w:rFonts w:cstheme="minorBidi"/>
      <w:color w:val="auto"/>
    </w:rPr>
  </w:style>
  <w:style w:type="paragraph" w:styleId="FootnoteText">
    <w:name w:val="footnote text"/>
    <w:basedOn w:val="Normal"/>
    <w:link w:val="FootnoteTextChar"/>
    <w:uiPriority w:val="99"/>
    <w:semiHidden/>
    <w:unhideWhenUsed/>
    <w:rsid w:val="00345242"/>
    <w:rPr>
      <w:sz w:val="20"/>
      <w:szCs w:val="20"/>
    </w:rPr>
  </w:style>
  <w:style w:type="character" w:customStyle="1" w:styleId="FootnoteTextChar">
    <w:name w:val="Footnote Text Char"/>
    <w:basedOn w:val="DefaultParagraphFont"/>
    <w:link w:val="FootnoteText"/>
    <w:uiPriority w:val="99"/>
    <w:semiHidden/>
    <w:rsid w:val="00345242"/>
    <w:rPr>
      <w:sz w:val="20"/>
      <w:szCs w:val="20"/>
    </w:rPr>
  </w:style>
  <w:style w:type="character" w:styleId="FootnoteReference">
    <w:name w:val="footnote reference"/>
    <w:basedOn w:val="DefaultParagraphFont"/>
    <w:uiPriority w:val="99"/>
    <w:semiHidden/>
    <w:unhideWhenUsed/>
    <w:rsid w:val="00345242"/>
    <w:rPr>
      <w:vertAlign w:val="superscript"/>
    </w:rPr>
  </w:style>
  <w:style w:type="paragraph" w:styleId="ListParagraph">
    <w:name w:val="List Paragraph"/>
    <w:basedOn w:val="Normal"/>
    <w:uiPriority w:val="34"/>
    <w:qFormat/>
    <w:rsid w:val="00515561"/>
    <w:pPr>
      <w:numPr>
        <w:numId w:val="14"/>
      </w:numPr>
      <w:contextualSpacing/>
    </w:pPr>
    <w:rPr>
      <w:rFonts w:eastAsiaTheme="minorEastAsia" w:cs="Arial"/>
    </w:rPr>
  </w:style>
  <w:style w:type="paragraph" w:styleId="TOC4">
    <w:name w:val="toc 4"/>
    <w:basedOn w:val="Normal"/>
    <w:next w:val="Normal"/>
    <w:autoRedefine/>
    <w:uiPriority w:val="39"/>
    <w:unhideWhenUsed/>
    <w:rsid w:val="00594FC6"/>
    <w:pPr>
      <w:ind w:left="660"/>
    </w:pPr>
  </w:style>
  <w:style w:type="paragraph" w:styleId="TOC5">
    <w:name w:val="toc 5"/>
    <w:basedOn w:val="Normal"/>
    <w:next w:val="Normal"/>
    <w:autoRedefine/>
    <w:uiPriority w:val="39"/>
    <w:unhideWhenUsed/>
    <w:rsid w:val="00594FC6"/>
    <w:pPr>
      <w:ind w:left="880"/>
    </w:pPr>
  </w:style>
  <w:style w:type="paragraph" w:styleId="TOC6">
    <w:name w:val="toc 6"/>
    <w:basedOn w:val="Normal"/>
    <w:next w:val="Normal"/>
    <w:autoRedefine/>
    <w:uiPriority w:val="39"/>
    <w:unhideWhenUsed/>
    <w:rsid w:val="00594FC6"/>
    <w:pPr>
      <w:ind w:left="1100"/>
    </w:pPr>
  </w:style>
  <w:style w:type="paragraph" w:styleId="TOC7">
    <w:name w:val="toc 7"/>
    <w:basedOn w:val="Normal"/>
    <w:next w:val="Normal"/>
    <w:autoRedefine/>
    <w:uiPriority w:val="39"/>
    <w:unhideWhenUsed/>
    <w:rsid w:val="00594FC6"/>
    <w:pPr>
      <w:ind w:left="1320"/>
    </w:pPr>
  </w:style>
  <w:style w:type="paragraph" w:styleId="TOC8">
    <w:name w:val="toc 8"/>
    <w:basedOn w:val="Normal"/>
    <w:next w:val="Normal"/>
    <w:autoRedefine/>
    <w:uiPriority w:val="39"/>
    <w:unhideWhenUsed/>
    <w:rsid w:val="00594FC6"/>
    <w:pPr>
      <w:ind w:left="1540"/>
    </w:pPr>
  </w:style>
  <w:style w:type="paragraph" w:styleId="TOC9">
    <w:name w:val="toc 9"/>
    <w:basedOn w:val="Normal"/>
    <w:next w:val="Normal"/>
    <w:autoRedefine/>
    <w:uiPriority w:val="39"/>
    <w:unhideWhenUsed/>
    <w:rsid w:val="00594FC6"/>
    <w:pPr>
      <w:ind w:left="1760"/>
    </w:pPr>
  </w:style>
  <w:style w:type="character" w:customStyle="1" w:styleId="Heading3Char">
    <w:name w:val="Heading 3 Char"/>
    <w:basedOn w:val="DefaultParagraphFont"/>
    <w:link w:val="Heading3"/>
    <w:uiPriority w:val="9"/>
    <w:rsid w:val="0088399E"/>
    <w:rPr>
      <w:rFonts w:ascii="Arial" w:eastAsiaTheme="majorEastAsia" w:hAnsi="Arial" w:cstheme="majorBidi"/>
      <w:b/>
      <w:bCs/>
      <w:sz w:val="28"/>
    </w:rPr>
  </w:style>
  <w:style w:type="character" w:customStyle="1" w:styleId="Heading4Char">
    <w:name w:val="Heading 4 Char"/>
    <w:basedOn w:val="DefaultParagraphFont"/>
    <w:link w:val="Heading4"/>
    <w:uiPriority w:val="9"/>
    <w:rsid w:val="00C23A89"/>
    <w:rPr>
      <w:rFonts w:ascii="Arial" w:eastAsiaTheme="majorEastAsia" w:hAnsi="Arial" w:cstheme="majorBidi"/>
      <w:b/>
      <w:bCs/>
      <w:i/>
      <w:iCs/>
      <w:sz w:val="24"/>
    </w:rPr>
  </w:style>
  <w:style w:type="character" w:styleId="SubtleEmphasis">
    <w:name w:val="Subtle Emphasis"/>
    <w:basedOn w:val="DefaultParagraphFont"/>
    <w:uiPriority w:val="19"/>
    <w:rsid w:val="00631899"/>
    <w:rPr>
      <w:i/>
      <w:iCs/>
    </w:rPr>
  </w:style>
  <w:style w:type="character" w:styleId="Emphasis">
    <w:name w:val="Emphasis"/>
    <w:basedOn w:val="DefaultParagraphFont"/>
    <w:uiPriority w:val="20"/>
    <w:rsid w:val="00251527"/>
    <w:rPr>
      <w:i/>
      <w:iCs/>
    </w:rPr>
  </w:style>
  <w:style w:type="character" w:customStyle="1" w:styleId="Heading5Char">
    <w:name w:val="Heading 5 Char"/>
    <w:basedOn w:val="DefaultParagraphFont"/>
    <w:link w:val="Heading5"/>
    <w:uiPriority w:val="9"/>
    <w:rsid w:val="00C23A89"/>
    <w:rPr>
      <w:rFonts w:asciiTheme="majorHAnsi" w:eastAsiaTheme="majorEastAsia" w:hAnsiTheme="majorHAnsi" w:cstheme="majorBidi"/>
      <w:color w:val="115D5B"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in.CGC\AppData\Local\Temp\BigHistory_LH_13-0430.dotx" TargetMode="External"/></Relationships>
</file>

<file path=word/theme/theme1.xml><?xml version="1.0" encoding="utf-8"?>
<a:theme xmlns:a="http://schemas.openxmlformats.org/drawingml/2006/main" name="Office Theme">
  <a:themeElements>
    <a:clrScheme name="EvergreenHealth">
      <a:dk1>
        <a:srgbClr val="231F20"/>
      </a:dk1>
      <a:lt1>
        <a:srgbClr val="FFFFFF"/>
      </a:lt1>
      <a:dk2>
        <a:srgbClr val="231F20"/>
      </a:dk2>
      <a:lt2>
        <a:srgbClr val="FFFFFF"/>
      </a:lt2>
      <a:accent1>
        <a:srgbClr val="22BCB9"/>
      </a:accent1>
      <a:accent2>
        <a:srgbClr val="73C167"/>
      </a:accent2>
      <a:accent3>
        <a:srgbClr val="F79762"/>
      </a:accent3>
      <a:accent4>
        <a:srgbClr val="F1645D"/>
      </a:accent4>
      <a:accent5>
        <a:srgbClr val="7F7F7F"/>
      </a:accent5>
      <a:accent6>
        <a:srgbClr val="BFBFBF"/>
      </a:accent6>
      <a:hlink>
        <a:srgbClr val="000000"/>
      </a:hlink>
      <a:folHlink>
        <a:srgbClr val="22BCB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F2E070-1146-F743-8463-6BDE8CDF84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\Users\elin.CGC\AppData\Local\Temp\BigHistory_LH_13-0430.dotx</Template>
  <TotalTime>36</TotalTime>
  <Pages>137</Pages>
  <Words>58527</Words>
  <Characters>333607</Characters>
  <Application>Microsoft Macintosh Word</Application>
  <DocSecurity>0</DocSecurity>
  <Lines>2780</Lines>
  <Paragraphs>782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391352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Elin Melchior</dc:creator>
  <cp:lastModifiedBy>Jay Heins</cp:lastModifiedBy>
  <cp:revision>32</cp:revision>
  <cp:lastPrinted>2013-04-30T20:57:00Z</cp:lastPrinted>
  <dcterms:created xsi:type="dcterms:W3CDTF">2014-07-21T19:34:00Z</dcterms:created>
  <dcterms:modified xsi:type="dcterms:W3CDTF">2014-08-01T14:28:00Z</dcterms:modified>
</cp:coreProperties>
</file>